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C6B40E" w14:textId="45A86F9B" w:rsidR="00364A22" w:rsidRPr="00661C6E" w:rsidRDefault="000A523D" w:rsidP="001C0FBD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October 6</w:t>
      </w:r>
      <w:r w:rsidR="00013046">
        <w:rPr>
          <w:rFonts w:ascii="Arial" w:hAnsi="Arial" w:cs="Arial"/>
        </w:rPr>
        <w:t>, 2023</w:t>
      </w:r>
    </w:p>
    <w:p w14:paraId="03C6B40F" w14:textId="77777777" w:rsidR="00364A22" w:rsidRPr="00661C6E" w:rsidRDefault="00364A22" w:rsidP="00364A22">
      <w:pPr>
        <w:rPr>
          <w:rFonts w:ascii="Arial" w:hAnsi="Arial" w:cs="Arial"/>
        </w:rPr>
      </w:pPr>
    </w:p>
    <w:p w14:paraId="03C6B410" w14:textId="62765944" w:rsidR="007D1D98" w:rsidRPr="00661C6E" w:rsidRDefault="007D1D98" w:rsidP="5A80B231">
      <w:pPr>
        <w:tabs>
          <w:tab w:val="left" w:pos="0"/>
        </w:tabs>
        <w:outlineLvl w:val="0"/>
        <w:rPr>
          <w:rFonts w:ascii="Arial" w:hAnsi="Arial" w:cs="Arial"/>
          <w:b/>
          <w:bCs/>
        </w:rPr>
      </w:pPr>
      <w:r w:rsidRPr="00661C6E">
        <w:rPr>
          <w:rFonts w:ascii="Arial" w:hAnsi="Arial" w:cs="Arial"/>
          <w:b/>
          <w:bCs/>
        </w:rPr>
        <w:t>To:</w:t>
      </w:r>
      <w:r w:rsidR="39DB7672" w:rsidRPr="00661C6E">
        <w:rPr>
          <w:rFonts w:ascii="Arial" w:hAnsi="Arial" w:cs="Arial"/>
          <w:b/>
          <w:bCs/>
        </w:rPr>
        <w:t xml:space="preserve"> </w:t>
      </w:r>
      <w:r w:rsidR="008918DF" w:rsidRPr="00661C6E">
        <w:rPr>
          <w:rFonts w:ascii="Arial" w:hAnsi="Arial" w:cs="Arial"/>
          <w:b/>
        </w:rPr>
        <w:tab/>
      </w:r>
      <w:r w:rsidRPr="00661C6E">
        <w:rPr>
          <w:rFonts w:ascii="Arial" w:hAnsi="Arial" w:cs="Arial"/>
          <w:b/>
          <w:bCs/>
        </w:rPr>
        <w:t xml:space="preserve">All Interested Bidders </w:t>
      </w:r>
    </w:p>
    <w:p w14:paraId="03C6B411" w14:textId="77777777" w:rsidR="007D1D98" w:rsidRPr="00661C6E" w:rsidRDefault="007D1D98" w:rsidP="007D1D98">
      <w:pPr>
        <w:rPr>
          <w:rFonts w:ascii="Arial" w:hAnsi="Arial" w:cs="Arial"/>
        </w:rPr>
      </w:pPr>
    </w:p>
    <w:p w14:paraId="03C6B412" w14:textId="77777777" w:rsidR="007D1D98" w:rsidRPr="00661C6E" w:rsidRDefault="007D1D98" w:rsidP="007D1D98">
      <w:pPr>
        <w:tabs>
          <w:tab w:val="left" w:pos="0"/>
        </w:tabs>
        <w:rPr>
          <w:rFonts w:ascii="Arial" w:hAnsi="Arial" w:cs="Arial"/>
        </w:rPr>
      </w:pPr>
    </w:p>
    <w:p w14:paraId="03C6B413" w14:textId="6F928C2B" w:rsidR="007D1D98" w:rsidRPr="00FC7D0D" w:rsidRDefault="00721BC8" w:rsidP="00FC7D0D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</w:rPr>
      </w:pPr>
      <w:r w:rsidRPr="09D69098">
        <w:rPr>
          <w:rFonts w:ascii="Arial" w:hAnsi="Arial" w:cs="Arial"/>
          <w:sz w:val="20"/>
        </w:rPr>
        <w:t>Re:</w:t>
      </w:r>
      <w:r w:rsidR="39DB7672" w:rsidRPr="09D69098">
        <w:rPr>
          <w:rFonts w:ascii="Arial" w:hAnsi="Arial" w:cs="Arial"/>
          <w:sz w:val="20"/>
        </w:rPr>
        <w:t xml:space="preserve"> </w:t>
      </w:r>
      <w:r w:rsidR="008918DF" w:rsidRPr="00661C6E">
        <w:rPr>
          <w:rFonts w:ascii="Arial" w:hAnsi="Arial" w:cs="Arial"/>
          <w:sz w:val="20"/>
        </w:rPr>
        <w:tab/>
      </w:r>
      <w:r w:rsidRPr="09D69098">
        <w:rPr>
          <w:rFonts w:ascii="Arial" w:hAnsi="Arial" w:cs="Arial"/>
          <w:sz w:val="20"/>
        </w:rPr>
        <w:t xml:space="preserve">Bid Solicitation # </w:t>
      </w:r>
      <w:r w:rsidR="00EE64A3" w:rsidRPr="00EE64A3">
        <w:rPr>
          <w:rFonts w:ascii="Arial" w:hAnsi="Arial" w:cs="Arial"/>
          <w:sz w:val="20"/>
        </w:rPr>
        <w:t>23DPP00837</w:t>
      </w:r>
      <w:r w:rsidR="00EE64A3" w:rsidRPr="00EE64A3">
        <w:rPr>
          <w:rFonts w:ascii="Arial" w:hAnsi="Arial" w:cs="Arial"/>
          <w:sz w:val="20"/>
        </w:rPr>
        <w:tab/>
      </w:r>
    </w:p>
    <w:p w14:paraId="6EF17CBC" w14:textId="73F96E3D" w:rsidR="003069D9" w:rsidRPr="00661C6E" w:rsidRDefault="004C2706" w:rsidP="00744E1C">
      <w:pPr>
        <w:ind w:left="720"/>
        <w:rPr>
          <w:rFonts w:ascii="Arial" w:hAnsi="Arial" w:cs="Arial"/>
          <w:b/>
          <w:bCs/>
        </w:rPr>
      </w:pPr>
      <w:r w:rsidRPr="09D69098">
        <w:rPr>
          <w:rFonts w:ascii="Arial" w:hAnsi="Arial" w:cs="Arial"/>
          <w:b/>
          <w:bCs/>
        </w:rPr>
        <w:t>Bid Solicitation</w:t>
      </w:r>
      <w:r w:rsidR="000F2E47">
        <w:rPr>
          <w:rFonts w:ascii="Arial" w:hAnsi="Arial" w:cs="Arial"/>
          <w:b/>
          <w:bCs/>
        </w:rPr>
        <w:t xml:space="preserve"> Title</w:t>
      </w:r>
      <w:r w:rsidRPr="09D69098">
        <w:rPr>
          <w:rFonts w:ascii="Arial" w:hAnsi="Arial" w:cs="Arial"/>
          <w:b/>
          <w:bCs/>
        </w:rPr>
        <w:t xml:space="preserve">: </w:t>
      </w:r>
      <w:r w:rsidR="00013046" w:rsidRPr="00013046">
        <w:rPr>
          <w:rFonts w:ascii="Arial" w:hAnsi="Arial" w:cs="Arial"/>
          <w:b/>
          <w:bCs/>
        </w:rPr>
        <w:t>T1486 Feed: Fish Food, Trout Grower for NJDEP - Fish &amp; Wildlife - Rebid</w:t>
      </w:r>
      <w:r w:rsidR="00013046" w:rsidRPr="00013046">
        <w:rPr>
          <w:rFonts w:ascii="Arial" w:hAnsi="Arial" w:cs="Arial"/>
          <w:b/>
          <w:bCs/>
        </w:rPr>
        <w:tab/>
      </w:r>
    </w:p>
    <w:p w14:paraId="08ECBEC3" w14:textId="6C2CCA13" w:rsidR="00A248F3" w:rsidRDefault="00A248F3" w:rsidP="5A80B231">
      <w:pPr>
        <w:tabs>
          <w:tab w:val="left" w:pos="0"/>
        </w:tabs>
        <w:outlineLvl w:val="0"/>
        <w:rPr>
          <w:rFonts w:ascii="Arial" w:hAnsi="Arial" w:cs="Arial"/>
          <w:b/>
          <w:bCs/>
          <w:strike/>
          <w:u w:val="single"/>
        </w:rPr>
      </w:pPr>
      <w:r w:rsidRPr="00661C6E">
        <w:rPr>
          <w:rFonts w:ascii="Arial" w:hAnsi="Arial" w:cs="Arial"/>
          <w:b/>
        </w:rPr>
        <w:tab/>
      </w:r>
      <w:r w:rsidRPr="00013046">
        <w:rPr>
          <w:rFonts w:ascii="Arial" w:hAnsi="Arial" w:cs="Arial"/>
          <w:b/>
          <w:bCs/>
          <w:strike/>
        </w:rPr>
        <w:t xml:space="preserve">Quote Submission Due Date:  </w:t>
      </w:r>
      <w:r w:rsidR="00476D40">
        <w:rPr>
          <w:rFonts w:ascii="Arial" w:hAnsi="Arial" w:cs="Arial"/>
          <w:b/>
          <w:bCs/>
          <w:strike/>
          <w:u w:val="single"/>
        </w:rPr>
        <w:t>September 13, 2023</w:t>
      </w:r>
      <w:r w:rsidR="76530EFB" w:rsidRPr="00013046">
        <w:rPr>
          <w:rFonts w:ascii="Arial" w:hAnsi="Arial" w:cs="Arial"/>
          <w:b/>
          <w:bCs/>
          <w:strike/>
          <w:u w:val="single"/>
        </w:rPr>
        <w:t xml:space="preserve"> (</w:t>
      </w:r>
      <w:r w:rsidRPr="00013046">
        <w:rPr>
          <w:rFonts w:ascii="Arial" w:hAnsi="Arial" w:cs="Arial"/>
          <w:b/>
          <w:bCs/>
          <w:strike/>
          <w:u w:val="single"/>
        </w:rPr>
        <w:t>2:00 p.m. Eastern Time)</w:t>
      </w:r>
    </w:p>
    <w:p w14:paraId="7043B50C" w14:textId="440D9B90" w:rsidR="00013046" w:rsidRPr="00A47695" w:rsidRDefault="00013046" w:rsidP="00013046">
      <w:pPr>
        <w:tabs>
          <w:tab w:val="left" w:pos="0"/>
        </w:tabs>
        <w:ind w:firstLine="720"/>
        <w:outlineLvl w:val="0"/>
        <w:rPr>
          <w:rFonts w:ascii="Arial" w:hAnsi="Arial" w:cs="Arial"/>
          <w:b/>
          <w:bCs/>
          <w:strike/>
          <w:u w:val="single"/>
        </w:rPr>
      </w:pPr>
      <w:r w:rsidRPr="00A47695">
        <w:rPr>
          <w:rFonts w:ascii="Arial" w:hAnsi="Arial" w:cs="Arial"/>
          <w:b/>
          <w:bCs/>
          <w:strike/>
          <w:u w:val="single"/>
        </w:rPr>
        <w:t xml:space="preserve">REVISED Quote Submission Due Date: </w:t>
      </w:r>
      <w:r w:rsidR="00151B7D" w:rsidRPr="00A47695">
        <w:rPr>
          <w:rFonts w:ascii="Arial" w:hAnsi="Arial" w:cs="Arial"/>
          <w:b/>
          <w:bCs/>
          <w:strike/>
          <w:u w:val="single"/>
        </w:rPr>
        <w:t>October 11</w:t>
      </w:r>
      <w:r w:rsidR="00476D40" w:rsidRPr="00A47695">
        <w:rPr>
          <w:rFonts w:ascii="Arial" w:hAnsi="Arial" w:cs="Arial"/>
          <w:b/>
          <w:bCs/>
          <w:strike/>
          <w:u w:val="single"/>
        </w:rPr>
        <w:t>, 2023</w:t>
      </w:r>
      <w:r w:rsidRPr="00A47695">
        <w:rPr>
          <w:rFonts w:ascii="Arial" w:hAnsi="Arial" w:cs="Arial"/>
          <w:b/>
          <w:bCs/>
          <w:strike/>
          <w:u w:val="single"/>
        </w:rPr>
        <w:t xml:space="preserve"> (2:00 p.m. Eastern Time)</w:t>
      </w:r>
    </w:p>
    <w:p w14:paraId="5915BAAD" w14:textId="2FA2CD35" w:rsidR="00F81B9E" w:rsidRPr="00F81B9E" w:rsidRDefault="00F81B9E" w:rsidP="00013046">
      <w:pPr>
        <w:tabs>
          <w:tab w:val="left" w:pos="0"/>
        </w:tabs>
        <w:ind w:firstLine="720"/>
        <w:outlineLvl w:val="0"/>
        <w:rPr>
          <w:rFonts w:ascii="Arial" w:hAnsi="Arial" w:cs="Arial"/>
          <w:b/>
          <w:bCs/>
          <w:color w:val="FF0000"/>
          <w:u w:val="single"/>
        </w:rPr>
      </w:pPr>
      <w:r w:rsidRPr="00F81B9E">
        <w:rPr>
          <w:rFonts w:ascii="Arial" w:hAnsi="Arial" w:cs="Arial"/>
          <w:b/>
          <w:bCs/>
          <w:color w:val="FF0000"/>
          <w:u w:val="single"/>
        </w:rPr>
        <w:t xml:space="preserve">REVISED Quote Submission Due Date: </w:t>
      </w:r>
      <w:r>
        <w:rPr>
          <w:rFonts w:ascii="Arial" w:hAnsi="Arial" w:cs="Arial"/>
          <w:b/>
          <w:bCs/>
          <w:color w:val="FF0000"/>
          <w:u w:val="single"/>
        </w:rPr>
        <w:t xml:space="preserve">October </w:t>
      </w:r>
      <w:r w:rsidR="001A6D2E">
        <w:rPr>
          <w:rFonts w:ascii="Arial" w:hAnsi="Arial" w:cs="Arial"/>
          <w:b/>
          <w:bCs/>
          <w:color w:val="FF0000"/>
          <w:u w:val="single"/>
        </w:rPr>
        <w:t>24</w:t>
      </w:r>
      <w:r w:rsidRPr="00F81B9E">
        <w:rPr>
          <w:rFonts w:ascii="Arial" w:hAnsi="Arial" w:cs="Arial"/>
          <w:b/>
          <w:bCs/>
          <w:color w:val="FF0000"/>
          <w:u w:val="single"/>
        </w:rPr>
        <w:t>, 2023 (2:00 p.m. Eastern Time)</w:t>
      </w:r>
    </w:p>
    <w:p w14:paraId="78F14938" w14:textId="6EE492F9" w:rsidR="000B70D1" w:rsidRPr="00661C6E" w:rsidRDefault="000B70D1" w:rsidP="5A80B231">
      <w:pPr>
        <w:tabs>
          <w:tab w:val="left" w:pos="0"/>
        </w:tabs>
        <w:outlineLvl w:val="0"/>
        <w:rPr>
          <w:rFonts w:ascii="Arial" w:hAnsi="Arial" w:cs="Arial"/>
          <w:b/>
          <w:bCs/>
          <w:u w:val="single"/>
        </w:rPr>
      </w:pPr>
    </w:p>
    <w:p w14:paraId="2C17E92B" w14:textId="77777777" w:rsidR="00060D0D" w:rsidRPr="00661C6E" w:rsidRDefault="00060D0D" w:rsidP="00A248F3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3C6B419" w14:textId="0C8CE2BD" w:rsidR="007D1D98" w:rsidRPr="00661C6E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0"/>
        </w:rPr>
      </w:pPr>
      <w:r w:rsidRPr="00661C6E">
        <w:rPr>
          <w:rFonts w:ascii="Arial" w:hAnsi="Arial" w:cs="Arial"/>
          <w:i w:val="0"/>
          <w:sz w:val="20"/>
        </w:rPr>
        <w:t>Bid Amendment #</w:t>
      </w:r>
      <w:r w:rsidR="009769C6">
        <w:rPr>
          <w:rFonts w:ascii="Arial" w:hAnsi="Arial" w:cs="Arial"/>
          <w:i w:val="0"/>
          <w:sz w:val="20"/>
        </w:rPr>
        <w:t>3</w:t>
      </w:r>
    </w:p>
    <w:p w14:paraId="03C6B41B" w14:textId="77777777" w:rsidR="00364A22" w:rsidRPr="00661C6E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A4FCEEB" w14:textId="07E70F0C" w:rsidR="00A62591" w:rsidRDefault="00A62591" w:rsidP="00A62591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The follow</w:t>
      </w:r>
      <w:r w:rsidR="009769C6">
        <w:rPr>
          <w:rFonts w:ascii="Arial" w:hAnsi="Arial" w:cs="Arial"/>
        </w:rPr>
        <w:t>ing constitutes Bid Amendment #3</w:t>
      </w:r>
      <w:r>
        <w:rPr>
          <w:rFonts w:ascii="Arial" w:hAnsi="Arial" w:cs="Arial"/>
        </w:rPr>
        <w:t xml:space="preserve"> to the above referenced Bid Solicitation:</w:t>
      </w:r>
    </w:p>
    <w:p w14:paraId="69CAE951" w14:textId="3576FC53" w:rsidR="00AF6C65" w:rsidRDefault="00AF6C65" w:rsidP="00A62591">
      <w:pPr>
        <w:tabs>
          <w:tab w:val="left" w:pos="0"/>
        </w:tabs>
        <w:jc w:val="both"/>
        <w:rPr>
          <w:rFonts w:ascii="Arial" w:hAnsi="Arial" w:cs="Arial"/>
        </w:rPr>
      </w:pPr>
    </w:p>
    <w:p w14:paraId="30BAC62F" w14:textId="54089D80" w:rsidR="00AF6C65" w:rsidRPr="00AF6C65" w:rsidRDefault="00AF6C65" w:rsidP="00AF6C65">
      <w:pPr>
        <w:pStyle w:val="ListParagraph"/>
        <w:numPr>
          <w:ilvl w:val="0"/>
          <w:numId w:val="4"/>
        </w:numPr>
        <w:tabs>
          <w:tab w:val="left" w:pos="0"/>
        </w:tabs>
        <w:jc w:val="both"/>
        <w:rPr>
          <w:rFonts w:ascii="Arial" w:hAnsi="Arial" w:cs="Arial"/>
        </w:rPr>
      </w:pPr>
      <w:r w:rsidRPr="00651E62">
        <w:rPr>
          <w:rFonts w:ascii="Arial" w:hAnsi="Arial" w:cs="Arial"/>
        </w:rPr>
        <w:t>This Bid Amendment includes answers to questions</w:t>
      </w:r>
      <w:r>
        <w:rPr>
          <w:rFonts w:ascii="Arial" w:hAnsi="Arial" w:cs="Arial"/>
        </w:rPr>
        <w:t xml:space="preserve">; </w:t>
      </w:r>
      <w:r w:rsidR="002D35DF">
        <w:rPr>
          <w:rFonts w:ascii="Arial" w:hAnsi="Arial" w:cs="Arial"/>
        </w:rPr>
        <w:softHyphen/>
      </w:r>
      <w:r w:rsidR="002D35DF">
        <w:rPr>
          <w:rFonts w:ascii="Arial" w:hAnsi="Arial" w:cs="Arial"/>
        </w:rPr>
        <w:softHyphen/>
      </w:r>
    </w:p>
    <w:p w14:paraId="705FD447" w14:textId="07A3F370" w:rsidR="005265A1" w:rsidRPr="005265A1" w:rsidRDefault="005265A1" w:rsidP="005265A1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6CA38387" w14:textId="77777777" w:rsidR="00A62591" w:rsidRDefault="00A62591" w:rsidP="00A62591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It is the sole responsibility of the Bidder to be knowledgeable of all of the additions, deletions, clarifications, and modifications to the Bid Solicitation and/or the New Jersey Standard Terms and Conditions relative to this Bid Solicitation as set forth in all Bid Amendments. </w:t>
      </w:r>
    </w:p>
    <w:p w14:paraId="57F9D52B" w14:textId="77777777" w:rsidR="00A62591" w:rsidRDefault="00A62591" w:rsidP="00A62591">
      <w:pPr>
        <w:tabs>
          <w:tab w:val="left" w:pos="0"/>
        </w:tabs>
        <w:jc w:val="both"/>
        <w:rPr>
          <w:rFonts w:ascii="Arial" w:hAnsi="Arial" w:cs="Arial"/>
        </w:rPr>
      </w:pPr>
    </w:p>
    <w:p w14:paraId="2673B30E" w14:textId="77777777" w:rsidR="00A62591" w:rsidRDefault="00A62591" w:rsidP="00A62591">
      <w:pPr>
        <w:tabs>
          <w:tab w:val="left" w:pos="0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All other instructions, terms, and conditions of the Bid Solicitation shall remain the same.</w:t>
      </w:r>
    </w:p>
    <w:p w14:paraId="03C6B426" w14:textId="7C1213D1" w:rsidR="007D1D98" w:rsidRDefault="007D1D98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5C8F330F" w14:textId="7894803E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408D4FD" w14:textId="5545A8B7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C664E04" w14:textId="2BCBF1FB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4A0EEDD8" w14:textId="39C75222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2EA6B3F3" w14:textId="4C5243B3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AFBFC61" w14:textId="000DBA42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29AF1F1D" w14:textId="3E496AA9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218DB5AE" w14:textId="547F9759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3DDE0195" w14:textId="08EF7937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609DC6A" w14:textId="2359B982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442E7263" w14:textId="44E728B7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311CBC5" w14:textId="0CC335DD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37F604FA" w14:textId="7429AC4E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DC42318" w14:textId="68834C2C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100E28F3" w14:textId="0A45BA83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3010EAF7" w14:textId="5A05F2E0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314370F0" w14:textId="77777777" w:rsidR="00A62591" w:rsidRDefault="00A6259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4D25997" w14:textId="145C7E08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3B5BBFCA" w14:textId="6FE4347F" w:rsidR="009769C6" w:rsidRDefault="009769C6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20BEE5D3" w14:textId="77777777" w:rsidR="009769C6" w:rsidRDefault="009769C6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bookmarkStart w:id="0" w:name="_GoBack"/>
      <w:bookmarkEnd w:id="0"/>
    </w:p>
    <w:p w14:paraId="1A8FE399" w14:textId="77777777" w:rsidR="00A62591" w:rsidRDefault="00A62591" w:rsidP="00A62591">
      <w:pPr>
        <w:pStyle w:val="Heading2"/>
        <w:jc w:val="center"/>
        <w:rPr>
          <w:rFonts w:ascii="Arial" w:hAnsi="Arial" w:cs="Arial"/>
        </w:rPr>
      </w:pPr>
      <w:r>
        <w:rPr>
          <w:rFonts w:ascii="Arial" w:hAnsi="Arial" w:cs="Arial"/>
        </w:rPr>
        <w:lastRenderedPageBreak/>
        <w:t>Bid Solicitation: # 23DPP00837</w:t>
      </w:r>
    </w:p>
    <w:p w14:paraId="1D1B2BEB" w14:textId="77777777" w:rsidR="00A62591" w:rsidRDefault="00A62591" w:rsidP="00A62591">
      <w:pPr>
        <w:tabs>
          <w:tab w:val="left" w:pos="0"/>
        </w:tabs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T1486 Feed: Fish Food, Trout Grower for NJDEP - Fish &amp; Wildlife - Rebid</w:t>
      </w:r>
    </w:p>
    <w:p w14:paraId="367086DA" w14:textId="77777777" w:rsidR="00A62591" w:rsidRDefault="00A62591" w:rsidP="00A62591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1998"/>
        <w:gridCol w:w="7362"/>
      </w:tblGrid>
      <w:tr w:rsidR="00A62591" w14:paraId="634A7AA4" w14:textId="77777777" w:rsidTr="005265A1">
        <w:trPr>
          <w:tblHeader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5F220AE" w14:textId="77777777" w:rsidR="00A62591" w:rsidRDefault="00A6259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#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4DC71A1" w14:textId="77777777" w:rsidR="00A62591" w:rsidRDefault="00A6259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Bid Solicitation</w:t>
            </w:r>
          </w:p>
          <w:p w14:paraId="17FFECBB" w14:textId="77777777" w:rsidR="00A62591" w:rsidRDefault="00A6259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Section Reference</w:t>
            </w:r>
          </w:p>
        </w:tc>
        <w:tc>
          <w:tcPr>
            <w:tcW w:w="7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50298119" w14:textId="77777777" w:rsidR="00A62591" w:rsidRDefault="00A6259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Question (Bolded) and Answer</w:t>
            </w:r>
          </w:p>
        </w:tc>
      </w:tr>
      <w:tr w:rsidR="00A62591" w14:paraId="040DA5FD" w14:textId="77777777" w:rsidTr="005265A1">
        <w:trPr>
          <w:tblHeader/>
          <w:jc w:val="center"/>
        </w:trPr>
        <w:tc>
          <w:tcPr>
            <w:tcW w:w="102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</w:tcPr>
          <w:p w14:paraId="3B4FC842" w14:textId="77777777" w:rsidR="00A62591" w:rsidRDefault="00A6259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Where applicable, each question references the appropriate Bid Solicitation section.</w:t>
            </w:r>
          </w:p>
          <w:p w14:paraId="7EC26E47" w14:textId="77777777" w:rsidR="00A62591" w:rsidRDefault="00A6259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1358CE" w14:paraId="0290C466" w14:textId="77777777" w:rsidTr="005265A1">
        <w:trPr>
          <w:trHeight w:val="818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EA4FB" w14:textId="3CA213B2" w:rsidR="001358CE" w:rsidRDefault="009769C6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3E83D" w14:textId="77777777" w:rsidR="001358CE" w:rsidRDefault="001358CE" w:rsidP="000A523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 w:rsidRPr="000A523D">
              <w:rPr>
                <w:rFonts w:ascii="Arial" w:hAnsi="Arial" w:cs="Arial"/>
              </w:rPr>
              <w:t xml:space="preserve">Section 3.12 </w:t>
            </w:r>
          </w:p>
          <w:p w14:paraId="7B7C0DF1" w14:textId="4718436F" w:rsidR="000A523D" w:rsidRPr="000A523D" w:rsidRDefault="000A523D" w:rsidP="000A523D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Section 3.19</w:t>
            </w:r>
          </w:p>
        </w:tc>
        <w:tc>
          <w:tcPr>
            <w:tcW w:w="7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16FA5" w14:textId="369C5C4C" w:rsidR="001358CE" w:rsidRDefault="001358CE" w:rsidP="001358C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1358CE">
              <w:rPr>
                <w:rFonts w:ascii="Arial" w:hAnsi="Arial" w:cs="Arial"/>
                <w:b/>
              </w:rPr>
              <w:t xml:space="preserve">In </w:t>
            </w:r>
            <w:r>
              <w:rPr>
                <w:rFonts w:ascii="Arial" w:hAnsi="Arial" w:cs="Arial"/>
                <w:b/>
              </w:rPr>
              <w:t>Bid Solicitation Section 3.12, it</w:t>
            </w:r>
            <w:r w:rsidRPr="001358CE">
              <w:rPr>
                <w:rFonts w:ascii="Arial" w:hAnsi="Arial" w:cs="Arial"/>
                <w:b/>
              </w:rPr>
              <w:t xml:space="preserve"> says</w:t>
            </w:r>
            <w:r>
              <w:rPr>
                <w:rFonts w:ascii="Arial" w:hAnsi="Arial" w:cs="Arial"/>
                <w:b/>
              </w:rPr>
              <w:t xml:space="preserve"> that along with the forms and State Supplied Price Sheet</w:t>
            </w:r>
            <w:r w:rsidRPr="001358CE">
              <w:rPr>
                <w:rFonts w:ascii="Arial" w:hAnsi="Arial" w:cs="Arial"/>
                <w:b/>
              </w:rPr>
              <w:t xml:space="preserve">, </w:t>
            </w:r>
            <w:r>
              <w:rPr>
                <w:rFonts w:ascii="Arial" w:hAnsi="Arial" w:cs="Arial"/>
                <w:b/>
              </w:rPr>
              <w:t>Bidders should</w:t>
            </w:r>
            <w:r w:rsidRPr="001358CE">
              <w:rPr>
                <w:rFonts w:ascii="Arial" w:hAnsi="Arial" w:cs="Arial"/>
                <w:b/>
              </w:rPr>
              <w:t xml:space="preserve"> also need to submit a technical quote. I am not understandi</w:t>
            </w:r>
            <w:r w:rsidR="000A523D">
              <w:rPr>
                <w:rFonts w:ascii="Arial" w:hAnsi="Arial" w:cs="Arial"/>
                <w:b/>
              </w:rPr>
              <w:t>ng what the technical quote is.</w:t>
            </w:r>
            <w:r w:rsidRPr="001358CE">
              <w:rPr>
                <w:rFonts w:ascii="Arial" w:hAnsi="Arial" w:cs="Arial"/>
                <w:b/>
              </w:rPr>
              <w:t xml:space="preserve"> Is it through the NJ Start website? At the bottom of the bid it says “create quote” is that where I should go?</w:t>
            </w:r>
          </w:p>
          <w:p w14:paraId="61D108AD" w14:textId="77777777" w:rsidR="001358CE" w:rsidRDefault="001358CE" w:rsidP="001358C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</w:p>
          <w:p w14:paraId="612FD1CE" w14:textId="47DF6FCE" w:rsidR="001358CE" w:rsidRDefault="001358CE" w:rsidP="001358CE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Answer: </w:t>
            </w:r>
            <w:r w:rsidRPr="001358CE">
              <w:rPr>
                <w:rFonts w:ascii="Arial" w:hAnsi="Arial" w:cs="Arial"/>
              </w:rPr>
              <w:t>No techni</w:t>
            </w:r>
            <w:r>
              <w:rPr>
                <w:rFonts w:ascii="Arial" w:hAnsi="Arial" w:cs="Arial"/>
              </w:rPr>
              <w:t>cal quote is required for this B</w:t>
            </w:r>
            <w:r w:rsidRPr="001358CE">
              <w:rPr>
                <w:rFonts w:ascii="Arial" w:hAnsi="Arial" w:cs="Arial"/>
              </w:rPr>
              <w:t xml:space="preserve">id </w:t>
            </w:r>
            <w:r>
              <w:rPr>
                <w:rFonts w:ascii="Arial" w:hAnsi="Arial" w:cs="Arial"/>
              </w:rPr>
              <w:t>S</w:t>
            </w:r>
            <w:r w:rsidRPr="001358CE">
              <w:rPr>
                <w:rFonts w:ascii="Arial" w:hAnsi="Arial" w:cs="Arial"/>
              </w:rPr>
              <w:t>olicitation</w:t>
            </w:r>
            <w:r>
              <w:rPr>
                <w:rFonts w:ascii="Arial" w:hAnsi="Arial" w:cs="Arial"/>
              </w:rPr>
              <w:t>. By signing the Specification C</w:t>
            </w:r>
            <w:r w:rsidRPr="001358CE">
              <w:rPr>
                <w:rFonts w:ascii="Arial" w:hAnsi="Arial" w:cs="Arial"/>
              </w:rPr>
              <w:t>onformance</w:t>
            </w:r>
            <w:r>
              <w:rPr>
                <w:rFonts w:ascii="Arial" w:hAnsi="Arial" w:cs="Arial"/>
              </w:rPr>
              <w:t xml:space="preserve"> Form as stated in Bid Solicitation Section 3.19</w:t>
            </w:r>
            <w:r w:rsidRPr="001358CE">
              <w:rPr>
                <w:rFonts w:ascii="Arial" w:hAnsi="Arial" w:cs="Arial"/>
              </w:rPr>
              <w:t>, the vendor is certifying they can complete the scope of work</w:t>
            </w:r>
            <w:r>
              <w:rPr>
                <w:rFonts w:ascii="Arial" w:hAnsi="Arial" w:cs="Arial"/>
              </w:rPr>
              <w:t>.</w:t>
            </w:r>
          </w:p>
        </w:tc>
      </w:tr>
      <w:tr w:rsidR="005265A1" w14:paraId="549DC7EB" w14:textId="77777777" w:rsidTr="005265A1">
        <w:trPr>
          <w:trHeight w:val="503"/>
          <w:jc w:val="center"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ED87D" w14:textId="053E4662" w:rsidR="005265A1" w:rsidRDefault="009769C6" w:rsidP="005265A1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5D209" w14:textId="25FA77A4" w:rsidR="005265A1" w:rsidRPr="000A523D" w:rsidRDefault="009769C6" w:rsidP="005265A1">
            <w:pPr>
              <w:pStyle w:val="Default"/>
              <w:jc w:val="center"/>
              <w:rPr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Section 2.1</w:t>
            </w:r>
          </w:p>
          <w:p w14:paraId="4EB3D4D4" w14:textId="77777777" w:rsidR="005265A1" w:rsidRDefault="005265A1" w:rsidP="005265A1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7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A34E" w14:textId="4A0002B5" w:rsidR="005265A1" w:rsidRDefault="005265A1" w:rsidP="009769C6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rPr>
                <w:rFonts w:ascii="Arial" w:hAnsi="Arial" w:cs="Arial"/>
                <w:b/>
              </w:rPr>
            </w:pPr>
            <w:r w:rsidRPr="001758DE">
              <w:rPr>
                <w:rFonts w:ascii="Arial" w:hAnsi="Arial" w:cs="Arial"/>
                <w:b/>
                <w:bCs/>
              </w:rPr>
              <w:t xml:space="preserve">Please be advised that </w:t>
            </w:r>
            <w:r w:rsidR="009769C6" w:rsidRPr="009769C6">
              <w:rPr>
                <w:rFonts w:ascii="Arial" w:hAnsi="Arial" w:cs="Arial"/>
                <w:b/>
                <w:bCs/>
              </w:rPr>
              <w:t>no further questions will be addressed since the Q</w:t>
            </w:r>
            <w:r w:rsidR="009769C6">
              <w:rPr>
                <w:rFonts w:ascii="Arial" w:hAnsi="Arial" w:cs="Arial"/>
                <w:b/>
                <w:bCs/>
              </w:rPr>
              <w:t>&amp;</w:t>
            </w:r>
            <w:r w:rsidR="009769C6" w:rsidRPr="009769C6">
              <w:rPr>
                <w:rFonts w:ascii="Arial" w:hAnsi="Arial" w:cs="Arial"/>
                <w:b/>
                <w:bCs/>
              </w:rPr>
              <w:t>A cutoff date passed</w:t>
            </w:r>
            <w:r w:rsidR="009769C6">
              <w:rPr>
                <w:rFonts w:ascii="Arial" w:hAnsi="Arial" w:cs="Arial"/>
                <w:b/>
                <w:bCs/>
              </w:rPr>
              <w:t xml:space="preserve"> on August 23, 2023</w:t>
            </w:r>
          </w:p>
        </w:tc>
      </w:tr>
    </w:tbl>
    <w:p w14:paraId="46E2DF2D" w14:textId="41A07D03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44E8B81A" w14:textId="4DE17615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5D7BEDA7" w14:textId="63CAFAC7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D039A87" w14:textId="3A06104D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15AC2B59" w14:textId="76112423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AA4461C" w14:textId="0ECC9B91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5A78B6C8" w14:textId="37997F10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16AC63EE" w14:textId="133F32CE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A8CBD95" w14:textId="4C67CCAE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4524060E" w14:textId="7A39793E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9ED408E" w14:textId="596BEEB0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1CB0C954" w14:textId="1E7DF355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0ECD76C" w14:textId="2340CE1A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082F7272" w14:textId="61E93E17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4BFFE48D" w14:textId="71684D5E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496D14F9" w14:textId="47093FEA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B5E8647" w14:textId="2D4D2F59" w:rsidR="00E77811" w:rsidRDefault="00E77811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E77811" w:rsidSect="00E84D04">
      <w:footerReference w:type="default" r:id="rId13"/>
      <w:headerReference w:type="first" r:id="rId14"/>
      <w:footerReference w:type="first" r:id="rId15"/>
      <w:pgSz w:w="12240" w:h="15840" w:code="1"/>
      <w:pgMar w:top="720" w:right="720" w:bottom="720" w:left="72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D4A23E" w14:textId="77777777" w:rsidR="00525D90" w:rsidRDefault="00525D90">
      <w:r>
        <w:separator/>
      </w:r>
    </w:p>
  </w:endnote>
  <w:endnote w:type="continuationSeparator" w:id="0">
    <w:p w14:paraId="676E9DDE" w14:textId="77777777" w:rsidR="00525D90" w:rsidRDefault="00525D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3C6B4B0" w14:textId="4B01119F" w:rsidR="009C0858" w:rsidRDefault="009C085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769C6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1DDB2D" w14:textId="77777777" w:rsidR="00525D90" w:rsidRDefault="00525D90">
      <w:r>
        <w:separator/>
      </w:r>
    </w:p>
  </w:footnote>
  <w:footnote w:type="continuationSeparator" w:id="0">
    <w:p w14:paraId="32D4D3D1" w14:textId="77777777" w:rsidR="00525D90" w:rsidRDefault="00525D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56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9"/>
      <w:gridCol w:w="5778"/>
      <w:gridCol w:w="2889"/>
    </w:tblGrid>
    <w:tr w:rsidR="004D59D0" w14:paraId="227044D8" w14:textId="77777777" w:rsidTr="00DB00BF">
      <w:trPr>
        <w:trHeight w:val="982"/>
        <w:jc w:val="center"/>
      </w:trPr>
      <w:tc>
        <w:tcPr>
          <w:tcW w:w="2889" w:type="dxa"/>
        </w:tcPr>
        <w:p w14:paraId="5E2C4F73" w14:textId="77777777" w:rsidR="004D59D0" w:rsidRDefault="004D59D0" w:rsidP="004D59D0"/>
      </w:tc>
      <w:tc>
        <w:tcPr>
          <w:tcW w:w="5778" w:type="dxa"/>
          <w:vAlign w:val="center"/>
        </w:tcPr>
        <w:p w14:paraId="64F0D7C0" w14:textId="77777777" w:rsidR="004D59D0" w:rsidRDefault="004D59D0" w:rsidP="004D59D0">
          <w:pPr>
            <w:jc w:val="center"/>
          </w:pPr>
          <w:r>
            <w:rPr>
              <w:noProof/>
            </w:rPr>
            <w:drawing>
              <wp:inline distT="0" distB="0" distL="0" distR="0" wp14:anchorId="468B48B8" wp14:editId="68718D6A">
                <wp:extent cx="647700" cy="638175"/>
                <wp:effectExtent l="19050" t="0" r="0" b="0"/>
                <wp:docPr id="3" name="Picture 3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9" w:type="dxa"/>
        </w:tcPr>
        <w:p w14:paraId="0691CCF3" w14:textId="77777777" w:rsidR="004D59D0" w:rsidRDefault="004D59D0" w:rsidP="004D59D0"/>
      </w:tc>
    </w:tr>
    <w:tr w:rsidR="004D59D0" w14:paraId="0761C9BE" w14:textId="77777777" w:rsidTr="00DB00BF">
      <w:trPr>
        <w:trHeight w:val="812"/>
        <w:jc w:val="center"/>
      </w:trPr>
      <w:tc>
        <w:tcPr>
          <w:tcW w:w="2889" w:type="dxa"/>
          <w:vAlign w:val="bottom"/>
        </w:tcPr>
        <w:p w14:paraId="480DDFA5" w14:textId="77777777" w:rsidR="004D59D0" w:rsidRPr="00DE79FE" w:rsidRDefault="004D59D0" w:rsidP="004D59D0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57499A3A" w14:textId="77777777" w:rsidR="004D59D0" w:rsidRPr="006359DD" w:rsidRDefault="004D59D0" w:rsidP="004D59D0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78" w:type="dxa"/>
          <w:vMerge w:val="restart"/>
          <w:vAlign w:val="center"/>
        </w:tcPr>
        <w:p w14:paraId="3DAE8261" w14:textId="77777777" w:rsidR="004D59D0" w:rsidRPr="00952B78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ACC9EE0" w14:textId="77777777" w:rsidR="004D59D0" w:rsidRPr="00CD2155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46F7D6D5" w14:textId="77777777" w:rsidR="004D59D0" w:rsidRPr="00CD2155" w:rsidRDefault="004D59D0" w:rsidP="004D59D0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2CF9931B" w14:textId="77777777" w:rsidR="004D59D0" w:rsidRPr="00CD2155" w:rsidRDefault="004D59D0" w:rsidP="004D59D0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7D8D3198" w14:textId="77777777" w:rsidR="004D59D0" w:rsidRPr="00CD2155" w:rsidRDefault="004D59D0" w:rsidP="004D59D0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CB49CAA" w14:textId="77777777" w:rsidR="004D59D0" w:rsidRPr="00CD2155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27EAF6C2" w14:textId="77777777" w:rsidR="004D59D0" w:rsidRPr="006359DD" w:rsidRDefault="004D59D0" w:rsidP="004D59D0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9" w:type="dxa"/>
          <w:vAlign w:val="bottom"/>
        </w:tcPr>
        <w:p w14:paraId="7C093183" w14:textId="77777777" w:rsidR="004D59D0" w:rsidRPr="006359DD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07BD61E9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4D59D0" w14:paraId="66BA5A4F" w14:textId="77777777" w:rsidTr="00DB00BF">
      <w:trPr>
        <w:trHeight w:val="811"/>
        <w:jc w:val="center"/>
      </w:trPr>
      <w:tc>
        <w:tcPr>
          <w:tcW w:w="2889" w:type="dxa"/>
          <w:vAlign w:val="bottom"/>
        </w:tcPr>
        <w:p w14:paraId="4D8523F0" w14:textId="5BA29EF9" w:rsidR="004D59D0" w:rsidRPr="006359DD" w:rsidRDefault="008004BF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Tah</w:t>
          </w:r>
          <w:r w:rsidR="00F81B9E">
            <w:rPr>
              <w:smallCaps/>
              <w:color w:val="000080"/>
            </w:rPr>
            <w:t>esha L. Way</w:t>
          </w:r>
        </w:p>
        <w:p w14:paraId="07C08495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78" w:type="dxa"/>
          <w:vMerge/>
        </w:tcPr>
        <w:p w14:paraId="7FAB0C29" w14:textId="77777777" w:rsidR="004D59D0" w:rsidRPr="006359DD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9" w:type="dxa"/>
          <w:vAlign w:val="bottom"/>
        </w:tcPr>
        <w:p w14:paraId="5FFE7E66" w14:textId="0C3667FA" w:rsidR="004D59D0" w:rsidRPr="006359DD" w:rsidRDefault="004D59D0" w:rsidP="004D59D0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</w:t>
          </w:r>
          <w:r w:rsidR="00013046">
            <w:rPr>
              <w:smallCaps/>
              <w:color w:val="000080"/>
            </w:rPr>
            <w:t>, E</w:t>
          </w:r>
          <w:r w:rsidR="00177778">
            <w:rPr>
              <w:smallCaps/>
              <w:color w:val="000080"/>
            </w:rPr>
            <w:t>sq</w:t>
          </w:r>
          <w:r w:rsidR="00013046">
            <w:rPr>
              <w:smallCaps/>
              <w:color w:val="000080"/>
            </w:rPr>
            <w:t>.</w:t>
          </w:r>
        </w:p>
        <w:p w14:paraId="4143F27C" w14:textId="77777777" w:rsidR="004D59D0" w:rsidRPr="006359DD" w:rsidRDefault="004D59D0" w:rsidP="004D59D0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4D59D0" w14:paraId="3E07F5E2" w14:textId="77777777" w:rsidTr="00DB00BF">
      <w:trPr>
        <w:trHeight w:val="421"/>
        <w:jc w:val="center"/>
      </w:trPr>
      <w:tc>
        <w:tcPr>
          <w:tcW w:w="2889" w:type="dxa"/>
        </w:tcPr>
        <w:p w14:paraId="16276BAF" w14:textId="77777777" w:rsidR="004D59D0" w:rsidRPr="006359DD" w:rsidRDefault="004D59D0" w:rsidP="004D59D0"/>
      </w:tc>
      <w:tc>
        <w:tcPr>
          <w:tcW w:w="5778" w:type="dxa"/>
        </w:tcPr>
        <w:p w14:paraId="015ACA08" w14:textId="77777777" w:rsidR="004D59D0" w:rsidRPr="00CD2155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130543E4" w14:textId="77777777" w:rsidR="004D59D0" w:rsidRPr="006359DD" w:rsidRDefault="004D59D0" w:rsidP="004D59D0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9" w:type="dxa"/>
        </w:tcPr>
        <w:p w14:paraId="4C0A3109" w14:textId="77777777" w:rsidR="004D59D0" w:rsidRPr="006359DD" w:rsidRDefault="004D59D0" w:rsidP="004D59D0"/>
      </w:tc>
    </w:tr>
  </w:tbl>
  <w:p w14:paraId="5270A589" w14:textId="77777777" w:rsidR="004D59D0" w:rsidRPr="00662617" w:rsidRDefault="004D59D0" w:rsidP="004D59D0">
    <w:pPr>
      <w:pStyle w:val="Header"/>
    </w:pPr>
  </w:p>
  <w:p w14:paraId="03C6B4BB" w14:textId="017E7320" w:rsidR="00C162F6" w:rsidRPr="004D59D0" w:rsidRDefault="00C162F6" w:rsidP="004D59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765CD5"/>
    <w:multiLevelType w:val="hybridMultilevel"/>
    <w:tmpl w:val="4EF09B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CF0BB0"/>
    <w:multiLevelType w:val="hybridMultilevel"/>
    <w:tmpl w:val="12B064B6"/>
    <w:lvl w:ilvl="0" w:tplc="A4DAEC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3D45ECB"/>
    <w:multiLevelType w:val="hybridMultilevel"/>
    <w:tmpl w:val="A0C095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056A1"/>
    <w:rsid w:val="00006646"/>
    <w:rsid w:val="000120BB"/>
    <w:rsid w:val="00013046"/>
    <w:rsid w:val="000178AC"/>
    <w:rsid w:val="00017E0E"/>
    <w:rsid w:val="00017E85"/>
    <w:rsid w:val="000226A1"/>
    <w:rsid w:val="00023ACE"/>
    <w:rsid w:val="00032638"/>
    <w:rsid w:val="00037B66"/>
    <w:rsid w:val="0004455E"/>
    <w:rsid w:val="000461B5"/>
    <w:rsid w:val="00047D91"/>
    <w:rsid w:val="00051009"/>
    <w:rsid w:val="00051C5E"/>
    <w:rsid w:val="00052193"/>
    <w:rsid w:val="00052433"/>
    <w:rsid w:val="000555F2"/>
    <w:rsid w:val="00056D5E"/>
    <w:rsid w:val="00060D0D"/>
    <w:rsid w:val="0006149B"/>
    <w:rsid w:val="00061DC5"/>
    <w:rsid w:val="0006714E"/>
    <w:rsid w:val="0007133C"/>
    <w:rsid w:val="0007365F"/>
    <w:rsid w:val="00080562"/>
    <w:rsid w:val="00081913"/>
    <w:rsid w:val="000862A6"/>
    <w:rsid w:val="00087AC7"/>
    <w:rsid w:val="000A0A4C"/>
    <w:rsid w:val="000A42B9"/>
    <w:rsid w:val="000A523D"/>
    <w:rsid w:val="000A75F0"/>
    <w:rsid w:val="000B44C1"/>
    <w:rsid w:val="000B70D1"/>
    <w:rsid w:val="000C04B0"/>
    <w:rsid w:val="000C22B9"/>
    <w:rsid w:val="000C2717"/>
    <w:rsid w:val="000C3964"/>
    <w:rsid w:val="000C7991"/>
    <w:rsid w:val="000D0811"/>
    <w:rsid w:val="000D2B27"/>
    <w:rsid w:val="000D34F6"/>
    <w:rsid w:val="000E042A"/>
    <w:rsid w:val="000F21AF"/>
    <w:rsid w:val="000F2E47"/>
    <w:rsid w:val="000F58F8"/>
    <w:rsid w:val="001004F0"/>
    <w:rsid w:val="001036B6"/>
    <w:rsid w:val="00104B7A"/>
    <w:rsid w:val="001130EC"/>
    <w:rsid w:val="001227EE"/>
    <w:rsid w:val="001236A1"/>
    <w:rsid w:val="00125060"/>
    <w:rsid w:val="001265C6"/>
    <w:rsid w:val="00132095"/>
    <w:rsid w:val="00132629"/>
    <w:rsid w:val="0013448B"/>
    <w:rsid w:val="00135214"/>
    <w:rsid w:val="001358CE"/>
    <w:rsid w:val="001405C9"/>
    <w:rsid w:val="00151B7D"/>
    <w:rsid w:val="0016047E"/>
    <w:rsid w:val="00160E56"/>
    <w:rsid w:val="00160EBA"/>
    <w:rsid w:val="00161C19"/>
    <w:rsid w:val="00177778"/>
    <w:rsid w:val="0018202F"/>
    <w:rsid w:val="00194DDF"/>
    <w:rsid w:val="001A6D2E"/>
    <w:rsid w:val="001B36A0"/>
    <w:rsid w:val="001B37E0"/>
    <w:rsid w:val="001B4C8D"/>
    <w:rsid w:val="001C0FBD"/>
    <w:rsid w:val="001C723E"/>
    <w:rsid w:val="001D1ABC"/>
    <w:rsid w:val="001D2AA6"/>
    <w:rsid w:val="001D4A0C"/>
    <w:rsid w:val="001E7B88"/>
    <w:rsid w:val="001F3462"/>
    <w:rsid w:val="001F34F3"/>
    <w:rsid w:val="0020175D"/>
    <w:rsid w:val="00202F19"/>
    <w:rsid w:val="0020623A"/>
    <w:rsid w:val="00220CF9"/>
    <w:rsid w:val="00221E6B"/>
    <w:rsid w:val="00230383"/>
    <w:rsid w:val="0023315D"/>
    <w:rsid w:val="00233B2B"/>
    <w:rsid w:val="002420F8"/>
    <w:rsid w:val="00257D6E"/>
    <w:rsid w:val="0026037D"/>
    <w:rsid w:val="00260851"/>
    <w:rsid w:val="00261386"/>
    <w:rsid w:val="0026242D"/>
    <w:rsid w:val="00266F5D"/>
    <w:rsid w:val="00271544"/>
    <w:rsid w:val="002745C5"/>
    <w:rsid w:val="0027685D"/>
    <w:rsid w:val="002807B0"/>
    <w:rsid w:val="00285BF3"/>
    <w:rsid w:val="00290DC1"/>
    <w:rsid w:val="002919DB"/>
    <w:rsid w:val="00292AE3"/>
    <w:rsid w:val="002A6F0D"/>
    <w:rsid w:val="002C1484"/>
    <w:rsid w:val="002C54B7"/>
    <w:rsid w:val="002D18B7"/>
    <w:rsid w:val="002D35DF"/>
    <w:rsid w:val="002E2F14"/>
    <w:rsid w:val="002E39C5"/>
    <w:rsid w:val="002E6009"/>
    <w:rsid w:val="002E753B"/>
    <w:rsid w:val="002F1449"/>
    <w:rsid w:val="002F411D"/>
    <w:rsid w:val="003048CF"/>
    <w:rsid w:val="00304CE4"/>
    <w:rsid w:val="00305A8E"/>
    <w:rsid w:val="00305B6D"/>
    <w:rsid w:val="003069D9"/>
    <w:rsid w:val="00310172"/>
    <w:rsid w:val="00311014"/>
    <w:rsid w:val="00312D7D"/>
    <w:rsid w:val="00313FA2"/>
    <w:rsid w:val="00322697"/>
    <w:rsid w:val="00323D65"/>
    <w:rsid w:val="00326DC4"/>
    <w:rsid w:val="0032707C"/>
    <w:rsid w:val="00337069"/>
    <w:rsid w:val="0034046A"/>
    <w:rsid w:val="00341766"/>
    <w:rsid w:val="0034222F"/>
    <w:rsid w:val="00357918"/>
    <w:rsid w:val="00364A22"/>
    <w:rsid w:val="00370055"/>
    <w:rsid w:val="00372C16"/>
    <w:rsid w:val="003736A1"/>
    <w:rsid w:val="0037646A"/>
    <w:rsid w:val="003839B1"/>
    <w:rsid w:val="00391DD1"/>
    <w:rsid w:val="00391DE8"/>
    <w:rsid w:val="0039494C"/>
    <w:rsid w:val="0039648D"/>
    <w:rsid w:val="003A76EC"/>
    <w:rsid w:val="003B1D63"/>
    <w:rsid w:val="003C15D8"/>
    <w:rsid w:val="003D02FC"/>
    <w:rsid w:val="003D747D"/>
    <w:rsid w:val="003E295B"/>
    <w:rsid w:val="003E7D1E"/>
    <w:rsid w:val="003F2A90"/>
    <w:rsid w:val="003F7837"/>
    <w:rsid w:val="00400C49"/>
    <w:rsid w:val="00402793"/>
    <w:rsid w:val="00403A26"/>
    <w:rsid w:val="004063F6"/>
    <w:rsid w:val="00415F30"/>
    <w:rsid w:val="00417A2E"/>
    <w:rsid w:val="00424825"/>
    <w:rsid w:val="00427966"/>
    <w:rsid w:val="004315E8"/>
    <w:rsid w:val="00433925"/>
    <w:rsid w:val="004355EF"/>
    <w:rsid w:val="0043667E"/>
    <w:rsid w:val="00436D34"/>
    <w:rsid w:val="00437030"/>
    <w:rsid w:val="00444275"/>
    <w:rsid w:val="00446F52"/>
    <w:rsid w:val="004612E3"/>
    <w:rsid w:val="004624FE"/>
    <w:rsid w:val="004639C7"/>
    <w:rsid w:val="00466766"/>
    <w:rsid w:val="00476106"/>
    <w:rsid w:val="00476D40"/>
    <w:rsid w:val="004774B7"/>
    <w:rsid w:val="00481342"/>
    <w:rsid w:val="00485DBE"/>
    <w:rsid w:val="00490B0F"/>
    <w:rsid w:val="00495486"/>
    <w:rsid w:val="00496E94"/>
    <w:rsid w:val="004A0576"/>
    <w:rsid w:val="004A121D"/>
    <w:rsid w:val="004A2729"/>
    <w:rsid w:val="004A7DA7"/>
    <w:rsid w:val="004C13A5"/>
    <w:rsid w:val="004C2706"/>
    <w:rsid w:val="004C417C"/>
    <w:rsid w:val="004D39D7"/>
    <w:rsid w:val="004D507E"/>
    <w:rsid w:val="004D59D0"/>
    <w:rsid w:val="004D5ECF"/>
    <w:rsid w:val="004E32C5"/>
    <w:rsid w:val="004E725B"/>
    <w:rsid w:val="004F3C89"/>
    <w:rsid w:val="004F542C"/>
    <w:rsid w:val="00502120"/>
    <w:rsid w:val="005175DC"/>
    <w:rsid w:val="00520274"/>
    <w:rsid w:val="00525D90"/>
    <w:rsid w:val="005265A1"/>
    <w:rsid w:val="005271D3"/>
    <w:rsid w:val="0053372D"/>
    <w:rsid w:val="0054794A"/>
    <w:rsid w:val="005516C1"/>
    <w:rsid w:val="00557914"/>
    <w:rsid w:val="00560578"/>
    <w:rsid w:val="005654E0"/>
    <w:rsid w:val="005663AD"/>
    <w:rsid w:val="00567F16"/>
    <w:rsid w:val="00572F24"/>
    <w:rsid w:val="005748C4"/>
    <w:rsid w:val="00574D10"/>
    <w:rsid w:val="00580F56"/>
    <w:rsid w:val="0058187A"/>
    <w:rsid w:val="005840EA"/>
    <w:rsid w:val="0058635F"/>
    <w:rsid w:val="00587730"/>
    <w:rsid w:val="00594868"/>
    <w:rsid w:val="005A1A7D"/>
    <w:rsid w:val="005A1FAE"/>
    <w:rsid w:val="005A379D"/>
    <w:rsid w:val="005A4965"/>
    <w:rsid w:val="005A4CEE"/>
    <w:rsid w:val="005B7B28"/>
    <w:rsid w:val="005C6A43"/>
    <w:rsid w:val="005D1EE6"/>
    <w:rsid w:val="005D1FD3"/>
    <w:rsid w:val="005D3FE4"/>
    <w:rsid w:val="005D5F8B"/>
    <w:rsid w:val="005E2A5E"/>
    <w:rsid w:val="005E3AEA"/>
    <w:rsid w:val="005E7D9D"/>
    <w:rsid w:val="005F2B3F"/>
    <w:rsid w:val="005F3346"/>
    <w:rsid w:val="005F3A74"/>
    <w:rsid w:val="006105DB"/>
    <w:rsid w:val="00610AAA"/>
    <w:rsid w:val="00610ADE"/>
    <w:rsid w:val="00616053"/>
    <w:rsid w:val="00631B88"/>
    <w:rsid w:val="00632446"/>
    <w:rsid w:val="0064542C"/>
    <w:rsid w:val="00646784"/>
    <w:rsid w:val="00651E62"/>
    <w:rsid w:val="00657047"/>
    <w:rsid w:val="00661C6E"/>
    <w:rsid w:val="00670FCB"/>
    <w:rsid w:val="006848B7"/>
    <w:rsid w:val="00690AA5"/>
    <w:rsid w:val="00692196"/>
    <w:rsid w:val="006A3DE5"/>
    <w:rsid w:val="006B3833"/>
    <w:rsid w:val="006B54FA"/>
    <w:rsid w:val="006C37AB"/>
    <w:rsid w:val="006C5427"/>
    <w:rsid w:val="006D232B"/>
    <w:rsid w:val="006D2967"/>
    <w:rsid w:val="006D6856"/>
    <w:rsid w:val="006D6EE7"/>
    <w:rsid w:val="006E6912"/>
    <w:rsid w:val="006E6FF8"/>
    <w:rsid w:val="006F1B2F"/>
    <w:rsid w:val="0071384F"/>
    <w:rsid w:val="00721BC8"/>
    <w:rsid w:val="0072296F"/>
    <w:rsid w:val="00730FFF"/>
    <w:rsid w:val="00744E1C"/>
    <w:rsid w:val="007500A8"/>
    <w:rsid w:val="00751577"/>
    <w:rsid w:val="00764A80"/>
    <w:rsid w:val="007677A8"/>
    <w:rsid w:val="007751F7"/>
    <w:rsid w:val="00775D27"/>
    <w:rsid w:val="00776521"/>
    <w:rsid w:val="00776D84"/>
    <w:rsid w:val="00780679"/>
    <w:rsid w:val="007826CD"/>
    <w:rsid w:val="00785AFC"/>
    <w:rsid w:val="00792784"/>
    <w:rsid w:val="00792DF0"/>
    <w:rsid w:val="00792E4A"/>
    <w:rsid w:val="007935B5"/>
    <w:rsid w:val="007A173B"/>
    <w:rsid w:val="007A5014"/>
    <w:rsid w:val="007A5F35"/>
    <w:rsid w:val="007B115C"/>
    <w:rsid w:val="007B3815"/>
    <w:rsid w:val="007B42C6"/>
    <w:rsid w:val="007C06FF"/>
    <w:rsid w:val="007C2585"/>
    <w:rsid w:val="007C31B3"/>
    <w:rsid w:val="007C37EB"/>
    <w:rsid w:val="007C3B8D"/>
    <w:rsid w:val="007C56C0"/>
    <w:rsid w:val="007D1D98"/>
    <w:rsid w:val="007D29E3"/>
    <w:rsid w:val="007E2D30"/>
    <w:rsid w:val="007E3C0A"/>
    <w:rsid w:val="007E56C8"/>
    <w:rsid w:val="007E729D"/>
    <w:rsid w:val="007F1CCA"/>
    <w:rsid w:val="008004BF"/>
    <w:rsid w:val="008006B4"/>
    <w:rsid w:val="00800D7D"/>
    <w:rsid w:val="00801993"/>
    <w:rsid w:val="00801F09"/>
    <w:rsid w:val="008049AC"/>
    <w:rsid w:val="00804A53"/>
    <w:rsid w:val="008062EE"/>
    <w:rsid w:val="008115A9"/>
    <w:rsid w:val="008137DB"/>
    <w:rsid w:val="00815E39"/>
    <w:rsid w:val="00816EA4"/>
    <w:rsid w:val="00817F19"/>
    <w:rsid w:val="0082019A"/>
    <w:rsid w:val="008236C0"/>
    <w:rsid w:val="0083180C"/>
    <w:rsid w:val="00831D53"/>
    <w:rsid w:val="0083497B"/>
    <w:rsid w:val="00835828"/>
    <w:rsid w:val="00836A34"/>
    <w:rsid w:val="00844C13"/>
    <w:rsid w:val="00850236"/>
    <w:rsid w:val="0085098F"/>
    <w:rsid w:val="00860634"/>
    <w:rsid w:val="00866084"/>
    <w:rsid w:val="00872CF9"/>
    <w:rsid w:val="00883737"/>
    <w:rsid w:val="00884C9E"/>
    <w:rsid w:val="00885E5E"/>
    <w:rsid w:val="008867F4"/>
    <w:rsid w:val="008918DF"/>
    <w:rsid w:val="00894EF0"/>
    <w:rsid w:val="008B2D62"/>
    <w:rsid w:val="008B3815"/>
    <w:rsid w:val="008B4DDD"/>
    <w:rsid w:val="008B5ADB"/>
    <w:rsid w:val="008C140A"/>
    <w:rsid w:val="008C7921"/>
    <w:rsid w:val="008D3A86"/>
    <w:rsid w:val="008D6E09"/>
    <w:rsid w:val="008E50C7"/>
    <w:rsid w:val="008F31C9"/>
    <w:rsid w:val="008F727A"/>
    <w:rsid w:val="008F75E9"/>
    <w:rsid w:val="00907523"/>
    <w:rsid w:val="0091092B"/>
    <w:rsid w:val="009143D2"/>
    <w:rsid w:val="00917A01"/>
    <w:rsid w:val="009217D8"/>
    <w:rsid w:val="009225CB"/>
    <w:rsid w:val="00922819"/>
    <w:rsid w:val="00923970"/>
    <w:rsid w:val="00924D7F"/>
    <w:rsid w:val="00925C63"/>
    <w:rsid w:val="009267B2"/>
    <w:rsid w:val="00927A13"/>
    <w:rsid w:val="00931943"/>
    <w:rsid w:val="00934725"/>
    <w:rsid w:val="00952A4D"/>
    <w:rsid w:val="00954320"/>
    <w:rsid w:val="00954529"/>
    <w:rsid w:val="00963B9C"/>
    <w:rsid w:val="009769C6"/>
    <w:rsid w:val="009772F1"/>
    <w:rsid w:val="00980AC4"/>
    <w:rsid w:val="00984CE8"/>
    <w:rsid w:val="00990CED"/>
    <w:rsid w:val="009910BE"/>
    <w:rsid w:val="00992BB0"/>
    <w:rsid w:val="00993884"/>
    <w:rsid w:val="00995F30"/>
    <w:rsid w:val="00997C82"/>
    <w:rsid w:val="009A50EC"/>
    <w:rsid w:val="009B5240"/>
    <w:rsid w:val="009B63E6"/>
    <w:rsid w:val="009B6A86"/>
    <w:rsid w:val="009C0858"/>
    <w:rsid w:val="009C4A8E"/>
    <w:rsid w:val="009C4E02"/>
    <w:rsid w:val="009C76AA"/>
    <w:rsid w:val="009D198D"/>
    <w:rsid w:val="009D2175"/>
    <w:rsid w:val="009D3E1C"/>
    <w:rsid w:val="009D676C"/>
    <w:rsid w:val="009E17FC"/>
    <w:rsid w:val="009E5FCD"/>
    <w:rsid w:val="009E60A8"/>
    <w:rsid w:val="009F1316"/>
    <w:rsid w:val="009F527D"/>
    <w:rsid w:val="00A0222F"/>
    <w:rsid w:val="00A02297"/>
    <w:rsid w:val="00A14190"/>
    <w:rsid w:val="00A233DA"/>
    <w:rsid w:val="00A248F3"/>
    <w:rsid w:val="00A25751"/>
    <w:rsid w:val="00A2649F"/>
    <w:rsid w:val="00A27F34"/>
    <w:rsid w:val="00A30216"/>
    <w:rsid w:val="00A40774"/>
    <w:rsid w:val="00A40E58"/>
    <w:rsid w:val="00A43F72"/>
    <w:rsid w:val="00A47695"/>
    <w:rsid w:val="00A51E71"/>
    <w:rsid w:val="00A527F9"/>
    <w:rsid w:val="00A61133"/>
    <w:rsid w:val="00A6113F"/>
    <w:rsid w:val="00A61E9F"/>
    <w:rsid w:val="00A62591"/>
    <w:rsid w:val="00A67592"/>
    <w:rsid w:val="00A8091E"/>
    <w:rsid w:val="00A84B37"/>
    <w:rsid w:val="00A8549A"/>
    <w:rsid w:val="00AA2C37"/>
    <w:rsid w:val="00AA3920"/>
    <w:rsid w:val="00AA5E72"/>
    <w:rsid w:val="00AB00EB"/>
    <w:rsid w:val="00AB72B8"/>
    <w:rsid w:val="00AD3D3C"/>
    <w:rsid w:val="00AD5145"/>
    <w:rsid w:val="00AD55C4"/>
    <w:rsid w:val="00AE09C5"/>
    <w:rsid w:val="00AF6C65"/>
    <w:rsid w:val="00B04FF5"/>
    <w:rsid w:val="00B056BB"/>
    <w:rsid w:val="00B1392F"/>
    <w:rsid w:val="00B139CA"/>
    <w:rsid w:val="00B22DB6"/>
    <w:rsid w:val="00B243B8"/>
    <w:rsid w:val="00B2669F"/>
    <w:rsid w:val="00B3763D"/>
    <w:rsid w:val="00B432C3"/>
    <w:rsid w:val="00B45BD9"/>
    <w:rsid w:val="00B46E11"/>
    <w:rsid w:val="00B47B69"/>
    <w:rsid w:val="00B47EA5"/>
    <w:rsid w:val="00B53E38"/>
    <w:rsid w:val="00B54579"/>
    <w:rsid w:val="00B555FD"/>
    <w:rsid w:val="00B55897"/>
    <w:rsid w:val="00B61C72"/>
    <w:rsid w:val="00B62055"/>
    <w:rsid w:val="00B664C5"/>
    <w:rsid w:val="00B7192C"/>
    <w:rsid w:val="00B73FDA"/>
    <w:rsid w:val="00B842BD"/>
    <w:rsid w:val="00B92AC8"/>
    <w:rsid w:val="00B9391C"/>
    <w:rsid w:val="00B94666"/>
    <w:rsid w:val="00BA0226"/>
    <w:rsid w:val="00BA2157"/>
    <w:rsid w:val="00BC1556"/>
    <w:rsid w:val="00BC21C1"/>
    <w:rsid w:val="00BC4F10"/>
    <w:rsid w:val="00BC7936"/>
    <w:rsid w:val="00BC7C61"/>
    <w:rsid w:val="00BD378C"/>
    <w:rsid w:val="00BD693F"/>
    <w:rsid w:val="00BF5170"/>
    <w:rsid w:val="00BF5641"/>
    <w:rsid w:val="00BF6B44"/>
    <w:rsid w:val="00BF7E36"/>
    <w:rsid w:val="00C021F8"/>
    <w:rsid w:val="00C04602"/>
    <w:rsid w:val="00C04707"/>
    <w:rsid w:val="00C04A70"/>
    <w:rsid w:val="00C04A9C"/>
    <w:rsid w:val="00C06423"/>
    <w:rsid w:val="00C07AC7"/>
    <w:rsid w:val="00C12204"/>
    <w:rsid w:val="00C12A48"/>
    <w:rsid w:val="00C16006"/>
    <w:rsid w:val="00C162F6"/>
    <w:rsid w:val="00C34732"/>
    <w:rsid w:val="00C41CB6"/>
    <w:rsid w:val="00C45AB4"/>
    <w:rsid w:val="00C550F0"/>
    <w:rsid w:val="00C56198"/>
    <w:rsid w:val="00C564E7"/>
    <w:rsid w:val="00C602F2"/>
    <w:rsid w:val="00C60DC5"/>
    <w:rsid w:val="00C669D0"/>
    <w:rsid w:val="00C7411B"/>
    <w:rsid w:val="00C74A5D"/>
    <w:rsid w:val="00C74A63"/>
    <w:rsid w:val="00C777D7"/>
    <w:rsid w:val="00C83977"/>
    <w:rsid w:val="00CA2E39"/>
    <w:rsid w:val="00CB0FF5"/>
    <w:rsid w:val="00CB7464"/>
    <w:rsid w:val="00CB7742"/>
    <w:rsid w:val="00CC0033"/>
    <w:rsid w:val="00CC2CBB"/>
    <w:rsid w:val="00CE1914"/>
    <w:rsid w:val="00CF3D21"/>
    <w:rsid w:val="00D057E9"/>
    <w:rsid w:val="00D1111B"/>
    <w:rsid w:val="00D12833"/>
    <w:rsid w:val="00D12E88"/>
    <w:rsid w:val="00D13338"/>
    <w:rsid w:val="00D16F6C"/>
    <w:rsid w:val="00D2037F"/>
    <w:rsid w:val="00D33B5E"/>
    <w:rsid w:val="00D35436"/>
    <w:rsid w:val="00D37963"/>
    <w:rsid w:val="00D428F8"/>
    <w:rsid w:val="00D55DDC"/>
    <w:rsid w:val="00D56679"/>
    <w:rsid w:val="00D62DBC"/>
    <w:rsid w:val="00D70398"/>
    <w:rsid w:val="00D705AB"/>
    <w:rsid w:val="00D75306"/>
    <w:rsid w:val="00D80F8A"/>
    <w:rsid w:val="00D82EF7"/>
    <w:rsid w:val="00D83316"/>
    <w:rsid w:val="00D84FB2"/>
    <w:rsid w:val="00D87C58"/>
    <w:rsid w:val="00D91263"/>
    <w:rsid w:val="00D91B32"/>
    <w:rsid w:val="00DA7627"/>
    <w:rsid w:val="00DB00BF"/>
    <w:rsid w:val="00DB1905"/>
    <w:rsid w:val="00DB373C"/>
    <w:rsid w:val="00DC626D"/>
    <w:rsid w:val="00DC72EC"/>
    <w:rsid w:val="00DC7461"/>
    <w:rsid w:val="00DD07A1"/>
    <w:rsid w:val="00DD49DC"/>
    <w:rsid w:val="00DD6116"/>
    <w:rsid w:val="00DE45D8"/>
    <w:rsid w:val="00DF38E8"/>
    <w:rsid w:val="00DF3D41"/>
    <w:rsid w:val="00DF4E98"/>
    <w:rsid w:val="00E001C4"/>
    <w:rsid w:val="00E0041D"/>
    <w:rsid w:val="00E01014"/>
    <w:rsid w:val="00E02D77"/>
    <w:rsid w:val="00E059C6"/>
    <w:rsid w:val="00E1253F"/>
    <w:rsid w:val="00E14372"/>
    <w:rsid w:val="00E14B7B"/>
    <w:rsid w:val="00E169B7"/>
    <w:rsid w:val="00E230F9"/>
    <w:rsid w:val="00E242AB"/>
    <w:rsid w:val="00E263AD"/>
    <w:rsid w:val="00E35E58"/>
    <w:rsid w:val="00E4261A"/>
    <w:rsid w:val="00E448B7"/>
    <w:rsid w:val="00E4652C"/>
    <w:rsid w:val="00E47105"/>
    <w:rsid w:val="00E51814"/>
    <w:rsid w:val="00E5310E"/>
    <w:rsid w:val="00E60BE9"/>
    <w:rsid w:val="00E61D3A"/>
    <w:rsid w:val="00E64C53"/>
    <w:rsid w:val="00E67791"/>
    <w:rsid w:val="00E730AF"/>
    <w:rsid w:val="00E74DC1"/>
    <w:rsid w:val="00E76F39"/>
    <w:rsid w:val="00E77811"/>
    <w:rsid w:val="00E807AD"/>
    <w:rsid w:val="00E80811"/>
    <w:rsid w:val="00E84D04"/>
    <w:rsid w:val="00E90488"/>
    <w:rsid w:val="00E90D91"/>
    <w:rsid w:val="00E92ADD"/>
    <w:rsid w:val="00E945C1"/>
    <w:rsid w:val="00E97321"/>
    <w:rsid w:val="00EA330C"/>
    <w:rsid w:val="00EA3312"/>
    <w:rsid w:val="00EB10E9"/>
    <w:rsid w:val="00EB13E0"/>
    <w:rsid w:val="00EB311D"/>
    <w:rsid w:val="00EB3E79"/>
    <w:rsid w:val="00EB557F"/>
    <w:rsid w:val="00EC32E5"/>
    <w:rsid w:val="00EC5F73"/>
    <w:rsid w:val="00ED2B3C"/>
    <w:rsid w:val="00ED3B68"/>
    <w:rsid w:val="00EE31B0"/>
    <w:rsid w:val="00EE64A3"/>
    <w:rsid w:val="00EF101E"/>
    <w:rsid w:val="00EF1E14"/>
    <w:rsid w:val="00EF4574"/>
    <w:rsid w:val="00EF7D4E"/>
    <w:rsid w:val="00F02AC3"/>
    <w:rsid w:val="00F043D3"/>
    <w:rsid w:val="00F05D01"/>
    <w:rsid w:val="00F0645F"/>
    <w:rsid w:val="00F12F2F"/>
    <w:rsid w:val="00F3434F"/>
    <w:rsid w:val="00F34973"/>
    <w:rsid w:val="00F401B4"/>
    <w:rsid w:val="00F40A08"/>
    <w:rsid w:val="00F47276"/>
    <w:rsid w:val="00F52E4E"/>
    <w:rsid w:val="00F57AA2"/>
    <w:rsid w:val="00F75EFF"/>
    <w:rsid w:val="00F81B9E"/>
    <w:rsid w:val="00F929EC"/>
    <w:rsid w:val="00FA0A5A"/>
    <w:rsid w:val="00FA1383"/>
    <w:rsid w:val="00FA1929"/>
    <w:rsid w:val="00FA2A56"/>
    <w:rsid w:val="00FA59AD"/>
    <w:rsid w:val="00FA6397"/>
    <w:rsid w:val="00FA7242"/>
    <w:rsid w:val="00FA7EE1"/>
    <w:rsid w:val="00FB09C8"/>
    <w:rsid w:val="00FB2462"/>
    <w:rsid w:val="00FB256B"/>
    <w:rsid w:val="00FB2723"/>
    <w:rsid w:val="00FB6B05"/>
    <w:rsid w:val="00FC529C"/>
    <w:rsid w:val="00FC6967"/>
    <w:rsid w:val="00FC7D0D"/>
    <w:rsid w:val="00FD1ADF"/>
    <w:rsid w:val="00FD2F0C"/>
    <w:rsid w:val="00FD60C7"/>
    <w:rsid w:val="00FD6B9C"/>
    <w:rsid w:val="00FD7199"/>
    <w:rsid w:val="00FF3FDD"/>
    <w:rsid w:val="00FF658A"/>
    <w:rsid w:val="01BE338C"/>
    <w:rsid w:val="01CD7625"/>
    <w:rsid w:val="02FD1391"/>
    <w:rsid w:val="081DDF53"/>
    <w:rsid w:val="088F15D4"/>
    <w:rsid w:val="093BBAC7"/>
    <w:rsid w:val="09D69098"/>
    <w:rsid w:val="0A34B128"/>
    <w:rsid w:val="0B1A88DE"/>
    <w:rsid w:val="0BF7B290"/>
    <w:rsid w:val="0CC6A36E"/>
    <w:rsid w:val="0D5053FF"/>
    <w:rsid w:val="0F3520DF"/>
    <w:rsid w:val="0FF280D3"/>
    <w:rsid w:val="0FF2C6B8"/>
    <w:rsid w:val="10EDDEBE"/>
    <w:rsid w:val="118E9719"/>
    <w:rsid w:val="13E99C18"/>
    <w:rsid w:val="14C7688A"/>
    <w:rsid w:val="18325E03"/>
    <w:rsid w:val="19CE2E64"/>
    <w:rsid w:val="2134EB22"/>
    <w:rsid w:val="273F4E2A"/>
    <w:rsid w:val="27B288CD"/>
    <w:rsid w:val="28E399AB"/>
    <w:rsid w:val="293846AE"/>
    <w:rsid w:val="2C0A6EB5"/>
    <w:rsid w:val="31338BE9"/>
    <w:rsid w:val="3465CF0A"/>
    <w:rsid w:val="34FBF533"/>
    <w:rsid w:val="355AD053"/>
    <w:rsid w:val="358F3AC1"/>
    <w:rsid w:val="37154488"/>
    <w:rsid w:val="3963BADE"/>
    <w:rsid w:val="398265CD"/>
    <w:rsid w:val="39CF1D8F"/>
    <w:rsid w:val="39DB7672"/>
    <w:rsid w:val="3D9CD96F"/>
    <w:rsid w:val="3FEE4B60"/>
    <w:rsid w:val="405A3F6A"/>
    <w:rsid w:val="40C49DD7"/>
    <w:rsid w:val="41CE9E38"/>
    <w:rsid w:val="41E0824A"/>
    <w:rsid w:val="423D72A6"/>
    <w:rsid w:val="4372BF31"/>
    <w:rsid w:val="44AEB13A"/>
    <w:rsid w:val="44F9F1B9"/>
    <w:rsid w:val="453387D7"/>
    <w:rsid w:val="46F61612"/>
    <w:rsid w:val="4A8D97CD"/>
    <w:rsid w:val="4AAF8A50"/>
    <w:rsid w:val="4B121802"/>
    <w:rsid w:val="4EAB4D7F"/>
    <w:rsid w:val="4FAD9D75"/>
    <w:rsid w:val="511C9A36"/>
    <w:rsid w:val="52A2DB1B"/>
    <w:rsid w:val="53998B22"/>
    <w:rsid w:val="553AECF0"/>
    <w:rsid w:val="56DA13D2"/>
    <w:rsid w:val="585BF10C"/>
    <w:rsid w:val="59C07FDF"/>
    <w:rsid w:val="5A80B231"/>
    <w:rsid w:val="5B01E93B"/>
    <w:rsid w:val="5DFC9030"/>
    <w:rsid w:val="64CAFA91"/>
    <w:rsid w:val="652E04F9"/>
    <w:rsid w:val="65D0CA99"/>
    <w:rsid w:val="66CB3A3D"/>
    <w:rsid w:val="679EF2E6"/>
    <w:rsid w:val="67F4F839"/>
    <w:rsid w:val="69F200B2"/>
    <w:rsid w:val="6A453E1B"/>
    <w:rsid w:val="6C3760FD"/>
    <w:rsid w:val="6ECD5C00"/>
    <w:rsid w:val="6FBF475F"/>
    <w:rsid w:val="7070AAB9"/>
    <w:rsid w:val="721640E1"/>
    <w:rsid w:val="740F8117"/>
    <w:rsid w:val="74232F1E"/>
    <w:rsid w:val="76530EFB"/>
    <w:rsid w:val="76B5F074"/>
    <w:rsid w:val="7780A2E8"/>
    <w:rsid w:val="77B62B10"/>
    <w:rsid w:val="79609984"/>
    <w:rsid w:val="7CB7E136"/>
    <w:rsid w:val="7CF02009"/>
    <w:rsid w:val="7E49D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basedOn w:val="Normal"/>
    <w:uiPriority w:val="34"/>
    <w:qFormat/>
    <w:rsid w:val="00260851"/>
    <w:pPr>
      <w:ind w:left="720"/>
      <w:contextualSpacing/>
    </w:pPr>
  </w:style>
  <w:style w:type="character" w:styleId="Emphasis">
    <w:name w:val="Emphasis"/>
    <w:basedOn w:val="DefaultParagraphFont"/>
    <w:qFormat/>
    <w:rsid w:val="003E295B"/>
    <w:rPr>
      <w:i/>
      <w:iCs/>
    </w:rPr>
  </w:style>
  <w:style w:type="character" w:styleId="Hyperlink">
    <w:name w:val="Hyperlink"/>
    <w:uiPriority w:val="99"/>
    <w:rsid w:val="00261386"/>
    <w:rPr>
      <w:color w:val="0000FF"/>
      <w:u w:val="single"/>
    </w:rPr>
  </w:style>
  <w:style w:type="character" w:customStyle="1" w:styleId="normaltextrun">
    <w:name w:val="normaltextrun"/>
    <w:basedOn w:val="DefaultParagraphFont"/>
    <w:rsid w:val="00831D53"/>
  </w:style>
  <w:style w:type="character" w:customStyle="1" w:styleId="findhit">
    <w:name w:val="findhit"/>
    <w:basedOn w:val="DefaultParagraphFont"/>
    <w:rsid w:val="00831D53"/>
  </w:style>
  <w:style w:type="character" w:customStyle="1" w:styleId="eop">
    <w:name w:val="eop"/>
    <w:basedOn w:val="DefaultParagraphFont"/>
    <w:rsid w:val="00831D53"/>
  </w:style>
  <w:style w:type="character" w:styleId="FollowedHyperlink">
    <w:name w:val="FollowedHyperlink"/>
    <w:basedOn w:val="DefaultParagraphFont"/>
    <w:semiHidden/>
    <w:unhideWhenUsed/>
    <w:rsid w:val="008C140A"/>
    <w:rPr>
      <w:color w:val="800080" w:themeColor="followedHyperlink"/>
      <w:u w:val="single"/>
    </w:rPr>
  </w:style>
  <w:style w:type="paragraph" w:customStyle="1" w:styleId="Default">
    <w:name w:val="Default"/>
    <w:rsid w:val="005265A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44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6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96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7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8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DXV2RQSVUS77-2605-289</_dlc_DocId>
    <_dlc_DocIdUrl xmlns="035e97a8-7486-4082-94c4-ab983c563e82">
      <Url>http://treassp/purchase/NJSTART Document Templates/_layouts/DocIdRedir.aspx?ID=DXV2RQSVUS77-2605-289</Url>
      <Description>DXV2RQSVUS77-2605-289</Description>
    </_dlc_DocIdUrl>
    <AverageRating xmlns="http://schemas.microsoft.com/sharepoint/v3" xsi:nil="true"/>
  </documentManagement>
</p:properties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035e97a8-7486-4082-94c4-ab983c563e82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5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FAECD1B9-0838-4381-B25F-4CFC527DE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13</TotalTime>
  <Pages>2</Pages>
  <Words>288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Magaya, Unalenna [TREAS]</cp:lastModifiedBy>
  <cp:revision>6</cp:revision>
  <cp:lastPrinted>2020-03-16T13:10:00Z</cp:lastPrinted>
  <dcterms:created xsi:type="dcterms:W3CDTF">2023-10-05T13:56:00Z</dcterms:created>
  <dcterms:modified xsi:type="dcterms:W3CDTF">2023-10-06T19:12:00Z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9036b283-51f3-4caa-969a-34ea8a86326f</vt:lpwstr>
  </property>
</Properties>
</file>