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A8DC5B" w14:textId="65D55F52" w:rsidR="001B2190" w:rsidRPr="002420F8" w:rsidRDefault="004811CC" w:rsidP="001B2190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June 20</w:t>
      </w:r>
      <w:r w:rsidR="001B2190" w:rsidRPr="00366216">
        <w:rPr>
          <w:rFonts w:ascii="Arial" w:hAnsi="Arial" w:cs="Arial"/>
          <w:b/>
          <w:sz w:val="20"/>
        </w:rPr>
        <w:t>, 2024</w:t>
      </w:r>
    </w:p>
    <w:p w14:paraId="2B1A5053" w14:textId="77777777" w:rsidR="001B2190" w:rsidRPr="008918DF" w:rsidRDefault="001B2190" w:rsidP="001B2190">
      <w:pPr>
        <w:rPr>
          <w:rFonts w:ascii="Arial" w:hAnsi="Arial" w:cs="Arial"/>
        </w:rPr>
      </w:pPr>
    </w:p>
    <w:p w14:paraId="2B883BA6" w14:textId="77777777" w:rsidR="001B2190" w:rsidRPr="008918DF" w:rsidRDefault="001B2190" w:rsidP="001B2190">
      <w:pPr>
        <w:rPr>
          <w:rFonts w:ascii="Arial" w:hAnsi="Arial" w:cs="Arial"/>
        </w:rPr>
      </w:pPr>
    </w:p>
    <w:p w14:paraId="24650B53" w14:textId="77777777" w:rsidR="001B2190" w:rsidRPr="008918DF" w:rsidRDefault="001B2190" w:rsidP="001B2190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53703596" w14:textId="77777777" w:rsidR="001B2190" w:rsidRPr="008918DF" w:rsidRDefault="001B2190" w:rsidP="001B2190">
      <w:pPr>
        <w:rPr>
          <w:rFonts w:ascii="Arial" w:hAnsi="Arial" w:cs="Arial"/>
        </w:rPr>
      </w:pPr>
    </w:p>
    <w:p w14:paraId="12C48B72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  <w:bookmarkStart w:id="0" w:name="_GoBack"/>
      <w:bookmarkEnd w:id="0"/>
    </w:p>
    <w:p w14:paraId="192640A0" w14:textId="579971DC" w:rsidR="001B2190" w:rsidRPr="00990F72" w:rsidRDefault="001B2190" w:rsidP="001B2190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highlight w:val="yellow"/>
        </w:rPr>
      </w:pPr>
      <w:r w:rsidRPr="008918DF">
        <w:rPr>
          <w:rFonts w:ascii="Arial" w:hAnsi="Arial" w:cs="Arial"/>
          <w:sz w:val="20"/>
        </w:rPr>
        <w:t>Re:</w:t>
      </w:r>
      <w:r w:rsidRPr="008918DF">
        <w:rPr>
          <w:rFonts w:ascii="Arial" w:hAnsi="Arial" w:cs="Arial"/>
          <w:sz w:val="20"/>
        </w:rPr>
        <w:tab/>
      </w:r>
      <w:r w:rsidRPr="00B039FC">
        <w:rPr>
          <w:rFonts w:ascii="Arial" w:hAnsi="Arial" w:cs="Arial"/>
          <w:sz w:val="20"/>
        </w:rPr>
        <w:t>Bid Solicitation # 23DPP00</w:t>
      </w:r>
      <w:r w:rsidR="00B039FC" w:rsidRPr="00B039FC">
        <w:rPr>
          <w:rFonts w:ascii="Arial" w:hAnsi="Arial" w:cs="Arial"/>
          <w:sz w:val="20"/>
        </w:rPr>
        <w:t>814</w:t>
      </w:r>
    </w:p>
    <w:p w14:paraId="2664337F" w14:textId="5B3A3193" w:rsidR="001B2190" w:rsidRDefault="001B2190" w:rsidP="00825BE5">
      <w:pPr>
        <w:ind w:firstLine="720"/>
        <w:rPr>
          <w:rFonts w:ascii="Arial" w:hAnsi="Arial" w:cs="Arial"/>
          <w:b/>
        </w:rPr>
      </w:pPr>
      <w:r w:rsidRPr="00B039FC">
        <w:rPr>
          <w:rFonts w:ascii="Arial" w:hAnsi="Arial" w:cs="Arial"/>
          <w:b/>
        </w:rPr>
        <w:t>T</w:t>
      </w:r>
      <w:r w:rsidR="00B039FC" w:rsidRPr="00B039FC">
        <w:rPr>
          <w:rFonts w:ascii="Arial" w:hAnsi="Arial" w:cs="Arial"/>
          <w:b/>
        </w:rPr>
        <w:t>3140</w:t>
      </w:r>
      <w:r w:rsidRPr="00B039FC">
        <w:rPr>
          <w:rFonts w:ascii="Arial" w:hAnsi="Arial" w:cs="Arial"/>
          <w:b/>
        </w:rPr>
        <w:t xml:space="preserve">– </w:t>
      </w:r>
      <w:r w:rsidR="00825BE5" w:rsidRPr="00825BE5">
        <w:rPr>
          <w:rFonts w:ascii="Arial" w:hAnsi="Arial" w:cs="Arial"/>
          <w:b/>
        </w:rPr>
        <w:t>Program</w:t>
      </w:r>
      <w:r w:rsidR="00825BE5">
        <w:rPr>
          <w:rFonts w:ascii="Arial" w:hAnsi="Arial" w:cs="Arial"/>
          <w:b/>
        </w:rPr>
        <w:t xml:space="preserve"> </w:t>
      </w:r>
      <w:r w:rsidR="00825BE5" w:rsidRPr="00825BE5">
        <w:rPr>
          <w:rFonts w:ascii="Arial" w:hAnsi="Arial" w:cs="Arial"/>
          <w:b/>
        </w:rPr>
        <w:t>Implementation and</w:t>
      </w:r>
      <w:r w:rsidR="00825BE5">
        <w:rPr>
          <w:rFonts w:ascii="Arial" w:hAnsi="Arial" w:cs="Arial"/>
          <w:b/>
        </w:rPr>
        <w:t xml:space="preserve"> </w:t>
      </w:r>
      <w:r w:rsidR="00825BE5" w:rsidRPr="00825BE5">
        <w:rPr>
          <w:rFonts w:ascii="Arial" w:hAnsi="Arial" w:cs="Arial"/>
          <w:b/>
        </w:rPr>
        <w:t>Strategy Advisor</w:t>
      </w:r>
    </w:p>
    <w:p w14:paraId="6D185F62" w14:textId="77777777" w:rsidR="001B2190" w:rsidRPr="00681D2A" w:rsidRDefault="001B2190" w:rsidP="001B2190">
      <w:pPr>
        <w:ind w:firstLine="720"/>
        <w:rPr>
          <w:rFonts w:ascii="Arial" w:hAnsi="Arial" w:cs="Arial"/>
          <w:b/>
        </w:rPr>
      </w:pPr>
    </w:p>
    <w:p w14:paraId="599166E8" w14:textId="21DDBD38" w:rsidR="004F6C79" w:rsidRPr="00366216" w:rsidRDefault="004F6C79" w:rsidP="008F6E57">
      <w:pPr>
        <w:tabs>
          <w:tab w:val="left" w:pos="0"/>
        </w:tabs>
        <w:ind w:left="720"/>
        <w:outlineLvl w:val="0"/>
        <w:rPr>
          <w:rFonts w:ascii="Arial" w:hAnsi="Arial" w:cs="Arial"/>
          <w:b/>
        </w:rPr>
      </w:pPr>
      <w:r w:rsidRPr="00366216">
        <w:rPr>
          <w:rFonts w:ascii="Arial" w:hAnsi="Arial" w:cs="Arial"/>
          <w:b/>
        </w:rPr>
        <w:t xml:space="preserve">Previous Quote Submission Due Date: </w:t>
      </w:r>
      <w:r w:rsidR="00B039FC" w:rsidRPr="00366216">
        <w:rPr>
          <w:rFonts w:ascii="Arial" w:hAnsi="Arial" w:cs="Arial"/>
          <w:b/>
          <w:u w:val="single"/>
        </w:rPr>
        <w:t>June 2</w:t>
      </w:r>
      <w:r w:rsidR="00567CD8" w:rsidRPr="00366216">
        <w:rPr>
          <w:rFonts w:ascii="Arial" w:hAnsi="Arial" w:cs="Arial"/>
          <w:b/>
          <w:u w:val="single"/>
        </w:rPr>
        <w:t>5</w:t>
      </w:r>
      <w:r w:rsidRPr="00366216">
        <w:rPr>
          <w:rFonts w:ascii="Arial" w:hAnsi="Arial" w:cs="Arial"/>
          <w:b/>
          <w:u w:val="single"/>
        </w:rPr>
        <w:t>, 2024</w:t>
      </w:r>
      <w:r w:rsidRPr="00366216">
        <w:rPr>
          <w:rFonts w:ascii="Arial" w:hAnsi="Arial" w:cs="Arial"/>
          <w:b/>
        </w:rPr>
        <w:t xml:space="preserve"> (2:00 p.m. Eastern Time)</w:t>
      </w:r>
    </w:p>
    <w:p w14:paraId="3A25C466" w14:textId="55C8CB51" w:rsidR="004F6C79" w:rsidRPr="001E71FC" w:rsidRDefault="004F6C79" w:rsidP="004F6C79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</w:rPr>
      </w:pPr>
      <w:r w:rsidRPr="00366216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366216" w:rsidRPr="00366216">
        <w:rPr>
          <w:rFonts w:ascii="Arial" w:hAnsi="Arial" w:cs="Arial"/>
          <w:b/>
          <w:color w:val="FF0000"/>
          <w:sz w:val="24"/>
          <w:u w:val="single"/>
        </w:rPr>
        <w:t>July 11</w:t>
      </w:r>
      <w:r w:rsidRPr="00366216">
        <w:rPr>
          <w:rFonts w:ascii="Arial" w:hAnsi="Arial" w:cs="Arial"/>
          <w:b/>
          <w:color w:val="FF0000"/>
          <w:sz w:val="24"/>
          <w:u w:val="single"/>
        </w:rPr>
        <w:t>, 2024</w:t>
      </w:r>
      <w:r w:rsidRPr="00366216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55EC4908" w14:textId="77777777" w:rsidR="004F6C79" w:rsidRDefault="004F6C79" w:rsidP="004F6C79"/>
    <w:p w14:paraId="21963E46" w14:textId="77777777" w:rsidR="001B2190" w:rsidRDefault="001B2190" w:rsidP="001B2190"/>
    <w:p w14:paraId="1BDFBD5A" w14:textId="77777777" w:rsidR="001B2190" w:rsidRPr="008918DF" w:rsidRDefault="001B2190" w:rsidP="001B2190"/>
    <w:p w14:paraId="716FE8D4" w14:textId="0E727082" w:rsidR="001B2190" w:rsidRPr="008918DF" w:rsidRDefault="001B2190" w:rsidP="001B2190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B039FC">
        <w:rPr>
          <w:rFonts w:ascii="Arial" w:hAnsi="Arial" w:cs="Arial"/>
          <w:i w:val="0"/>
          <w:sz w:val="20"/>
        </w:rPr>
        <w:t>1</w:t>
      </w:r>
    </w:p>
    <w:p w14:paraId="6D4403A0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654BFFA4" w14:textId="77777777" w:rsidR="001B2190" w:rsidRPr="008918DF" w:rsidRDefault="001B2190" w:rsidP="001B2190">
      <w:pPr>
        <w:tabs>
          <w:tab w:val="left" w:pos="0"/>
        </w:tabs>
        <w:rPr>
          <w:rFonts w:ascii="Arial" w:hAnsi="Arial" w:cs="Arial"/>
        </w:rPr>
      </w:pPr>
    </w:p>
    <w:p w14:paraId="2F9B33C9" w14:textId="70D3CCAD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Bid </w:t>
      </w:r>
      <w:r w:rsidRPr="00B039FC">
        <w:rPr>
          <w:rFonts w:ascii="Arial" w:hAnsi="Arial" w:cs="Arial"/>
        </w:rPr>
        <w:t>Amendment #</w:t>
      </w:r>
      <w:r w:rsidR="00B039FC" w:rsidRPr="00B039FC">
        <w:rPr>
          <w:rFonts w:ascii="Arial" w:hAnsi="Arial" w:cs="Arial"/>
        </w:rPr>
        <w:t>1</w:t>
      </w:r>
      <w:r w:rsidRPr="00B039FC">
        <w:rPr>
          <w:rFonts w:ascii="Arial" w:hAnsi="Arial" w:cs="Arial"/>
        </w:rPr>
        <w:t xml:space="preserve"> to</w:t>
      </w:r>
      <w:r w:rsidRPr="008918DF">
        <w:rPr>
          <w:rFonts w:ascii="Arial" w:hAnsi="Arial" w:cs="Arial"/>
        </w:rPr>
        <w:t xml:space="preserve"> the above referenced Bid S</w:t>
      </w:r>
      <w:r>
        <w:rPr>
          <w:rFonts w:ascii="Arial" w:hAnsi="Arial" w:cs="Arial"/>
        </w:rPr>
        <w:t>olicitation</w:t>
      </w:r>
      <w:r w:rsidRPr="008918DF">
        <w:rPr>
          <w:rFonts w:ascii="Arial" w:hAnsi="Arial" w:cs="Arial"/>
        </w:rPr>
        <w:t>:</w:t>
      </w:r>
    </w:p>
    <w:p w14:paraId="701E6D80" w14:textId="77777777" w:rsidR="001B2190" w:rsidRPr="008918DF" w:rsidRDefault="001B2190" w:rsidP="001B2190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4AAC6E97" w14:textId="3071096C" w:rsidR="00763DD3" w:rsidRPr="00BA7901" w:rsidRDefault="00763DD3" w:rsidP="00D26A44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BA7901">
        <w:rPr>
          <w:rFonts w:ascii="Arial" w:hAnsi="Arial" w:cs="Arial"/>
        </w:rPr>
        <w:t xml:space="preserve">This Bid Amendment extends the Quote Submission due date from </w:t>
      </w:r>
      <w:r w:rsidR="00366216" w:rsidRPr="00BA7901">
        <w:rPr>
          <w:rFonts w:ascii="Arial" w:hAnsi="Arial" w:cs="Arial"/>
        </w:rPr>
        <w:t>June 25</w:t>
      </w:r>
      <w:r w:rsidRPr="00BA7901">
        <w:rPr>
          <w:rFonts w:ascii="Arial" w:hAnsi="Arial" w:cs="Arial"/>
        </w:rPr>
        <w:t xml:space="preserve">, 2024 to </w:t>
      </w:r>
      <w:r w:rsidR="00366216" w:rsidRPr="00BA7901">
        <w:rPr>
          <w:rFonts w:ascii="Arial" w:hAnsi="Arial" w:cs="Arial"/>
          <w:b/>
          <w:u w:val="single"/>
        </w:rPr>
        <w:t>July 11</w:t>
      </w:r>
      <w:r w:rsidRPr="00BA7901">
        <w:rPr>
          <w:rFonts w:ascii="Arial" w:hAnsi="Arial" w:cs="Arial"/>
          <w:b/>
          <w:u w:val="single"/>
        </w:rPr>
        <w:t>, 2024</w:t>
      </w:r>
      <w:r w:rsidR="00D26A44" w:rsidRPr="00BA7901">
        <w:rPr>
          <w:rFonts w:ascii="Arial" w:hAnsi="Arial" w:cs="Arial"/>
          <w:b/>
          <w:u w:val="single"/>
        </w:rPr>
        <w:t xml:space="preserve"> (2:00 p.m. Eastern Time)</w:t>
      </w:r>
      <w:r w:rsidRPr="00BA7901">
        <w:rPr>
          <w:rFonts w:ascii="Arial" w:hAnsi="Arial" w:cs="Arial"/>
        </w:rPr>
        <w:t>; and</w:t>
      </w:r>
    </w:p>
    <w:p w14:paraId="09ED0579" w14:textId="313119EE" w:rsidR="001B2190" w:rsidRDefault="001B2190" w:rsidP="001B219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72965">
        <w:rPr>
          <w:rFonts w:ascii="Arial" w:hAnsi="Arial" w:cs="Arial"/>
        </w:rPr>
        <w:t>An Optional Pre-Quote Conference</w:t>
      </w:r>
      <w:r w:rsidRPr="009610E1">
        <w:rPr>
          <w:rFonts w:ascii="Arial" w:hAnsi="Arial" w:cs="Arial"/>
        </w:rPr>
        <w:t xml:space="preserve"> was </w:t>
      </w:r>
      <w:r w:rsidRPr="00825BE5">
        <w:rPr>
          <w:rFonts w:ascii="Arial" w:hAnsi="Arial" w:cs="Arial"/>
        </w:rPr>
        <w:t xml:space="preserve">held on </w:t>
      </w:r>
      <w:r w:rsidR="00825BE5" w:rsidRPr="00825BE5">
        <w:rPr>
          <w:rFonts w:ascii="Arial" w:hAnsi="Arial" w:cs="Arial"/>
        </w:rPr>
        <w:t>May 17</w:t>
      </w:r>
      <w:r w:rsidRPr="00825BE5">
        <w:rPr>
          <w:rFonts w:ascii="Arial" w:hAnsi="Arial" w:cs="Arial"/>
        </w:rPr>
        <w:t>, 2024.</w:t>
      </w:r>
      <w:r w:rsidRPr="009610E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The below firms were confirmed to be in </w:t>
      </w:r>
      <w:r w:rsidRPr="009610E1">
        <w:rPr>
          <w:rFonts w:ascii="Arial" w:hAnsi="Arial" w:cs="Arial"/>
        </w:rPr>
        <w:t>attendance:</w:t>
      </w:r>
    </w:p>
    <w:p w14:paraId="04301F22" w14:textId="77777777" w:rsidR="00825BE5" w:rsidRPr="00B161E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161E7">
        <w:rPr>
          <w:rFonts w:ascii="Arial" w:hAnsi="Arial" w:cs="Arial"/>
        </w:rPr>
        <w:t>MCFA</w:t>
      </w:r>
    </w:p>
    <w:p w14:paraId="4527071C" w14:textId="5974F868" w:rsidR="00825BE5" w:rsidRPr="00B161E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161E7">
        <w:rPr>
          <w:rFonts w:ascii="Arial" w:hAnsi="Arial" w:cs="Arial"/>
        </w:rPr>
        <w:t>Franklin Associates</w:t>
      </w:r>
      <w:r w:rsidR="00B356C7" w:rsidRPr="00B161E7">
        <w:rPr>
          <w:rFonts w:ascii="Arial" w:hAnsi="Arial" w:cs="Arial"/>
        </w:rPr>
        <w:t xml:space="preserve"> LLC</w:t>
      </w:r>
    </w:p>
    <w:p w14:paraId="05489A03" w14:textId="4C3E36D2" w:rsidR="00825BE5" w:rsidRPr="00B356C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356C7">
        <w:rPr>
          <w:rFonts w:ascii="Arial" w:hAnsi="Arial" w:cs="Arial"/>
        </w:rPr>
        <w:t>CohnReznick</w:t>
      </w:r>
      <w:r w:rsidR="00BA7901" w:rsidRPr="00B356C7">
        <w:rPr>
          <w:rFonts w:ascii="Arial" w:hAnsi="Arial" w:cs="Arial"/>
        </w:rPr>
        <w:t xml:space="preserve"> LLP</w:t>
      </w:r>
    </w:p>
    <w:p w14:paraId="4D491A97" w14:textId="471F8FDF" w:rsidR="00825BE5" w:rsidRPr="00B356C7" w:rsidRDefault="00B356C7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356C7">
        <w:rPr>
          <w:rFonts w:ascii="Arial" w:hAnsi="Arial" w:cs="Arial"/>
        </w:rPr>
        <w:t>Solix Inc</w:t>
      </w:r>
    </w:p>
    <w:p w14:paraId="088DE0DC" w14:textId="7C0897DE" w:rsidR="00825BE5" w:rsidRPr="00B356C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356C7">
        <w:rPr>
          <w:rFonts w:ascii="Arial" w:hAnsi="Arial" w:cs="Arial"/>
        </w:rPr>
        <w:t xml:space="preserve"> ICF</w:t>
      </w:r>
      <w:r w:rsidR="00BA7901" w:rsidRPr="00B356C7">
        <w:rPr>
          <w:rFonts w:ascii="Arial" w:hAnsi="Arial" w:cs="Arial"/>
        </w:rPr>
        <w:t xml:space="preserve"> Incorporated LLC</w:t>
      </w:r>
    </w:p>
    <w:p w14:paraId="45F80EC5" w14:textId="77777777" w:rsidR="00825BE5" w:rsidRPr="00B356C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356C7">
        <w:rPr>
          <w:rFonts w:ascii="Arial" w:hAnsi="Arial" w:cs="Arial"/>
        </w:rPr>
        <w:t>CSA Consulting Group</w:t>
      </w:r>
    </w:p>
    <w:p w14:paraId="585B73E8" w14:textId="77777777" w:rsidR="00825BE5" w:rsidRPr="00B356C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356C7">
        <w:rPr>
          <w:rFonts w:ascii="Arial" w:hAnsi="Arial" w:cs="Arial"/>
        </w:rPr>
        <w:t>GrantWorks</w:t>
      </w:r>
    </w:p>
    <w:p w14:paraId="477A6B0A" w14:textId="3FAB4E58" w:rsidR="00825BE5" w:rsidRPr="00B356C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356C7">
        <w:rPr>
          <w:rFonts w:ascii="Arial" w:hAnsi="Arial" w:cs="Arial"/>
        </w:rPr>
        <w:t>Deloitte</w:t>
      </w:r>
      <w:r w:rsidR="00BA7901" w:rsidRPr="00B356C7">
        <w:rPr>
          <w:rFonts w:ascii="Arial" w:hAnsi="Arial" w:cs="Arial"/>
        </w:rPr>
        <w:t xml:space="preserve"> Consulting</w:t>
      </w:r>
    </w:p>
    <w:p w14:paraId="6EC3A178" w14:textId="25F277EC" w:rsidR="001B2190" w:rsidRPr="00B356C7" w:rsidRDefault="00825BE5" w:rsidP="00825BE5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B356C7">
        <w:rPr>
          <w:rFonts w:ascii="Arial" w:hAnsi="Arial" w:cs="Arial"/>
        </w:rPr>
        <w:t>HORNE</w:t>
      </w:r>
      <w:r w:rsidR="00684235" w:rsidRPr="00B356C7">
        <w:rPr>
          <w:rFonts w:ascii="Arial" w:hAnsi="Arial" w:cs="Arial"/>
        </w:rPr>
        <w:t xml:space="preserve"> LLP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00234114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64D0A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4A18B7CD" w14:textId="06501988" w:rsidR="00681D2A" w:rsidRDefault="00681D2A">
      <w:pPr>
        <w:rPr>
          <w:rFonts w:ascii="Arial" w:hAnsi="Arial" w:cs="Arial"/>
        </w:rPr>
      </w:pPr>
    </w:p>
    <w:sectPr w:rsidR="00681D2A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0E58A" w14:textId="77777777" w:rsidR="000D5126" w:rsidRDefault="000D5126">
      <w:r>
        <w:separator/>
      </w:r>
    </w:p>
  </w:endnote>
  <w:endnote w:type="continuationSeparator" w:id="0">
    <w:p w14:paraId="59A98F82" w14:textId="77777777" w:rsidR="000D5126" w:rsidRDefault="000D51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3559F268" w:rsidR="000D5126" w:rsidRDefault="000D512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A790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0D5126" w:rsidRDefault="000D512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0D5126" w:rsidRDefault="000D512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0D5126" w:rsidRPr="003048CF" w:rsidRDefault="000D5126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0D5126" w:rsidRPr="003048CF" w:rsidRDefault="000D5126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7DE766" w14:textId="77777777" w:rsidR="000D5126" w:rsidRDefault="000D5126">
      <w:r>
        <w:separator/>
      </w:r>
    </w:p>
  </w:footnote>
  <w:footnote w:type="continuationSeparator" w:id="0">
    <w:p w14:paraId="329F1E6F" w14:textId="77777777" w:rsidR="000D5126" w:rsidRDefault="000D51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0D5126" w14:paraId="0F26F833" w14:textId="77777777" w:rsidTr="00A05DC5">
      <w:trPr>
        <w:trHeight w:val="1080"/>
        <w:jc w:val="center"/>
      </w:trPr>
      <w:tc>
        <w:tcPr>
          <w:tcW w:w="2880" w:type="dxa"/>
        </w:tcPr>
        <w:p w14:paraId="3BD5B027" w14:textId="77777777" w:rsidR="000D5126" w:rsidRDefault="000D5126" w:rsidP="005E0FFB"/>
      </w:tc>
      <w:tc>
        <w:tcPr>
          <w:tcW w:w="5760" w:type="dxa"/>
          <w:vAlign w:val="center"/>
        </w:tcPr>
        <w:p w14:paraId="0FD38982" w14:textId="45A688C2" w:rsidR="000D5126" w:rsidRDefault="000D5126" w:rsidP="005E0FFB">
          <w:pPr>
            <w:jc w:val="center"/>
          </w:pPr>
          <w:r>
            <w:rPr>
              <w:noProof/>
            </w:rPr>
            <w:drawing>
              <wp:inline distT="0" distB="0" distL="0" distR="0" wp14:anchorId="2E54A0E6" wp14:editId="7FAD5C7C">
                <wp:extent cx="647700" cy="638175"/>
                <wp:effectExtent l="19050" t="0" r="0" b="0"/>
                <wp:docPr id="4" name="Picture 4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0D5126" w:rsidRDefault="000D5126" w:rsidP="005E0FFB"/>
      </w:tc>
    </w:tr>
    <w:tr w:rsidR="000D5126" w14:paraId="1D957A5A" w14:textId="77777777" w:rsidTr="00A05DC5">
      <w:trPr>
        <w:trHeight w:val="893"/>
        <w:jc w:val="center"/>
      </w:trPr>
      <w:tc>
        <w:tcPr>
          <w:tcW w:w="2880" w:type="dxa"/>
          <w:vAlign w:val="bottom"/>
        </w:tcPr>
        <w:p w14:paraId="6F3DD1DE" w14:textId="77777777" w:rsidR="000D5126" w:rsidRPr="00DE79FE" w:rsidRDefault="000D5126" w:rsidP="005E0FF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32041111" w:rsidR="000D5126" w:rsidRPr="006359DD" w:rsidRDefault="000D5126" w:rsidP="005E0FF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28056A48" w14:textId="77777777" w:rsidR="000D5126" w:rsidRPr="00952B78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2CB1402" w14:textId="77777777" w:rsidR="000D5126" w:rsidRPr="00CD2155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3CB9858" w14:textId="77777777" w:rsidR="000D5126" w:rsidRPr="00CD2155" w:rsidRDefault="000D5126" w:rsidP="005E0FF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A05F7A" w14:textId="77777777" w:rsidR="000D5126" w:rsidRPr="00CD2155" w:rsidRDefault="000D5126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77BC0BB" w14:textId="77777777" w:rsidR="000D5126" w:rsidRPr="00CD2155" w:rsidRDefault="000D5126" w:rsidP="005E0FF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619DB7F9" w14:textId="77777777" w:rsidR="000D5126" w:rsidRPr="00CD2155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38D7796A" w:rsidR="000D5126" w:rsidRPr="006359DD" w:rsidRDefault="000D5126" w:rsidP="005E0FF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F07349D" w14:textId="77777777" w:rsidR="000D5126" w:rsidRPr="006359DD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0D12698F" w:rsidR="000D5126" w:rsidRPr="006359DD" w:rsidRDefault="000D5126" w:rsidP="005E0FF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0D5126" w14:paraId="4315D963" w14:textId="77777777" w:rsidTr="00A05DC5">
      <w:trPr>
        <w:trHeight w:val="892"/>
        <w:jc w:val="center"/>
      </w:trPr>
      <w:tc>
        <w:tcPr>
          <w:tcW w:w="2880" w:type="dxa"/>
          <w:vAlign w:val="bottom"/>
        </w:tcPr>
        <w:p w14:paraId="7E25EAFA" w14:textId="77777777" w:rsidR="000D5126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51362682" w:rsidR="000D5126" w:rsidRPr="006359DD" w:rsidRDefault="000D5126" w:rsidP="005E0FFB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0D5126" w:rsidRPr="006359DD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74910877" w14:textId="77777777" w:rsidR="000D5126" w:rsidRDefault="000D5126" w:rsidP="005E0FF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7B1C6352" w:rsidR="000D5126" w:rsidRPr="006359DD" w:rsidRDefault="000D5126" w:rsidP="005E0FF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0D5126" w14:paraId="15BC600F" w14:textId="77777777" w:rsidTr="00A05DC5">
      <w:trPr>
        <w:jc w:val="center"/>
      </w:trPr>
      <w:tc>
        <w:tcPr>
          <w:tcW w:w="2880" w:type="dxa"/>
        </w:tcPr>
        <w:p w14:paraId="38418747" w14:textId="77777777" w:rsidR="000D5126" w:rsidRPr="006359DD" w:rsidRDefault="000D5126" w:rsidP="005E0FFB"/>
      </w:tc>
      <w:tc>
        <w:tcPr>
          <w:tcW w:w="5760" w:type="dxa"/>
        </w:tcPr>
        <w:p w14:paraId="7CABA28C" w14:textId="77777777" w:rsidR="000D5126" w:rsidRPr="00CD2155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18C4F279" w:rsidR="000D5126" w:rsidRPr="006359DD" w:rsidRDefault="000D5126" w:rsidP="005E0FF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0D5126" w:rsidRPr="006359DD" w:rsidRDefault="000D5126" w:rsidP="005E0FFB"/>
      </w:tc>
    </w:tr>
  </w:tbl>
  <w:p w14:paraId="03C6B4BB" w14:textId="017E7320" w:rsidR="000D5126" w:rsidRDefault="000D512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9419C"/>
    <w:multiLevelType w:val="hybridMultilevel"/>
    <w:tmpl w:val="DD825DAE"/>
    <w:lvl w:ilvl="0" w:tplc="C0142F32">
      <w:start w:val="1"/>
      <w:numFmt w:val="upperLetter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B6295"/>
    <w:multiLevelType w:val="hybridMultilevel"/>
    <w:tmpl w:val="85BAAC38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65CD5"/>
    <w:multiLevelType w:val="hybridMultilevel"/>
    <w:tmpl w:val="8BB899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880C4D"/>
    <w:multiLevelType w:val="hybridMultilevel"/>
    <w:tmpl w:val="D5BE5044"/>
    <w:lvl w:ilvl="0" w:tplc="3652731E">
      <w:start w:val="1"/>
      <w:numFmt w:val="upperLetter"/>
      <w:lvlText w:val="%1."/>
      <w:lvlJc w:val="left"/>
      <w:pPr>
        <w:ind w:left="722" w:hanging="7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5" w15:restartNumberingAfterBreak="0">
    <w:nsid w:val="35CB6972"/>
    <w:multiLevelType w:val="hybridMultilevel"/>
    <w:tmpl w:val="95C41F56"/>
    <w:lvl w:ilvl="0" w:tplc="FCFE5446">
      <w:start w:val="1"/>
      <w:numFmt w:val="upperLetter"/>
      <w:lvlText w:val="%1)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2" w:hanging="360"/>
      </w:pPr>
    </w:lvl>
    <w:lvl w:ilvl="2" w:tplc="0409001B" w:tentative="1">
      <w:start w:val="1"/>
      <w:numFmt w:val="lowerRoman"/>
      <w:lvlText w:val="%3."/>
      <w:lvlJc w:val="right"/>
      <w:pPr>
        <w:ind w:left="1772" w:hanging="180"/>
      </w:pPr>
    </w:lvl>
    <w:lvl w:ilvl="3" w:tplc="0409000F" w:tentative="1">
      <w:start w:val="1"/>
      <w:numFmt w:val="decimal"/>
      <w:lvlText w:val="%4."/>
      <w:lvlJc w:val="left"/>
      <w:pPr>
        <w:ind w:left="2492" w:hanging="360"/>
      </w:pPr>
    </w:lvl>
    <w:lvl w:ilvl="4" w:tplc="04090019" w:tentative="1">
      <w:start w:val="1"/>
      <w:numFmt w:val="lowerLetter"/>
      <w:lvlText w:val="%5."/>
      <w:lvlJc w:val="left"/>
      <w:pPr>
        <w:ind w:left="3212" w:hanging="360"/>
      </w:pPr>
    </w:lvl>
    <w:lvl w:ilvl="5" w:tplc="0409001B" w:tentative="1">
      <w:start w:val="1"/>
      <w:numFmt w:val="lowerRoman"/>
      <w:lvlText w:val="%6."/>
      <w:lvlJc w:val="right"/>
      <w:pPr>
        <w:ind w:left="3932" w:hanging="180"/>
      </w:pPr>
    </w:lvl>
    <w:lvl w:ilvl="6" w:tplc="0409000F" w:tentative="1">
      <w:start w:val="1"/>
      <w:numFmt w:val="decimal"/>
      <w:lvlText w:val="%7."/>
      <w:lvlJc w:val="left"/>
      <w:pPr>
        <w:ind w:left="4652" w:hanging="360"/>
      </w:pPr>
    </w:lvl>
    <w:lvl w:ilvl="7" w:tplc="04090019" w:tentative="1">
      <w:start w:val="1"/>
      <w:numFmt w:val="lowerLetter"/>
      <w:lvlText w:val="%8."/>
      <w:lvlJc w:val="left"/>
      <w:pPr>
        <w:ind w:left="5372" w:hanging="360"/>
      </w:pPr>
    </w:lvl>
    <w:lvl w:ilvl="8" w:tplc="0409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6" w15:restartNumberingAfterBreak="0">
    <w:nsid w:val="3FDF7EE3"/>
    <w:multiLevelType w:val="hybridMultilevel"/>
    <w:tmpl w:val="1E22439A"/>
    <w:lvl w:ilvl="0" w:tplc="04090015">
      <w:start w:val="1"/>
      <w:numFmt w:val="upperLetter"/>
      <w:lvlText w:val="%1."/>
      <w:lvlJc w:val="left"/>
      <w:pPr>
        <w:ind w:left="692" w:hanging="360"/>
      </w:pPr>
    </w:lvl>
    <w:lvl w:ilvl="1" w:tplc="04090019" w:tentative="1">
      <w:start w:val="1"/>
      <w:numFmt w:val="lowerLetter"/>
      <w:lvlText w:val="%2."/>
      <w:lvlJc w:val="left"/>
      <w:pPr>
        <w:ind w:left="1412" w:hanging="360"/>
      </w:pPr>
    </w:lvl>
    <w:lvl w:ilvl="2" w:tplc="0409001B" w:tentative="1">
      <w:start w:val="1"/>
      <w:numFmt w:val="lowerRoman"/>
      <w:lvlText w:val="%3."/>
      <w:lvlJc w:val="right"/>
      <w:pPr>
        <w:ind w:left="2132" w:hanging="180"/>
      </w:pPr>
    </w:lvl>
    <w:lvl w:ilvl="3" w:tplc="0409000F" w:tentative="1">
      <w:start w:val="1"/>
      <w:numFmt w:val="decimal"/>
      <w:lvlText w:val="%4."/>
      <w:lvlJc w:val="left"/>
      <w:pPr>
        <w:ind w:left="2852" w:hanging="360"/>
      </w:pPr>
    </w:lvl>
    <w:lvl w:ilvl="4" w:tplc="04090019" w:tentative="1">
      <w:start w:val="1"/>
      <w:numFmt w:val="lowerLetter"/>
      <w:lvlText w:val="%5."/>
      <w:lvlJc w:val="left"/>
      <w:pPr>
        <w:ind w:left="3572" w:hanging="360"/>
      </w:pPr>
    </w:lvl>
    <w:lvl w:ilvl="5" w:tplc="0409001B" w:tentative="1">
      <w:start w:val="1"/>
      <w:numFmt w:val="lowerRoman"/>
      <w:lvlText w:val="%6."/>
      <w:lvlJc w:val="right"/>
      <w:pPr>
        <w:ind w:left="4292" w:hanging="180"/>
      </w:pPr>
    </w:lvl>
    <w:lvl w:ilvl="6" w:tplc="0409000F" w:tentative="1">
      <w:start w:val="1"/>
      <w:numFmt w:val="decimal"/>
      <w:lvlText w:val="%7."/>
      <w:lvlJc w:val="left"/>
      <w:pPr>
        <w:ind w:left="5012" w:hanging="360"/>
      </w:pPr>
    </w:lvl>
    <w:lvl w:ilvl="7" w:tplc="04090019" w:tentative="1">
      <w:start w:val="1"/>
      <w:numFmt w:val="lowerLetter"/>
      <w:lvlText w:val="%8."/>
      <w:lvlJc w:val="left"/>
      <w:pPr>
        <w:ind w:left="5732" w:hanging="360"/>
      </w:pPr>
    </w:lvl>
    <w:lvl w:ilvl="8" w:tplc="0409001B" w:tentative="1">
      <w:start w:val="1"/>
      <w:numFmt w:val="lowerRoman"/>
      <w:lvlText w:val="%9."/>
      <w:lvlJc w:val="right"/>
      <w:pPr>
        <w:ind w:left="6452" w:hanging="180"/>
      </w:pPr>
    </w:lvl>
  </w:abstractNum>
  <w:abstractNum w:abstractNumId="7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6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36A6"/>
    <w:rsid w:val="00005F42"/>
    <w:rsid w:val="00007033"/>
    <w:rsid w:val="000178AC"/>
    <w:rsid w:val="00017E0E"/>
    <w:rsid w:val="00020F7E"/>
    <w:rsid w:val="00035543"/>
    <w:rsid w:val="0004455E"/>
    <w:rsid w:val="00047D91"/>
    <w:rsid w:val="00052193"/>
    <w:rsid w:val="00052433"/>
    <w:rsid w:val="000555F2"/>
    <w:rsid w:val="00055FFC"/>
    <w:rsid w:val="000564B4"/>
    <w:rsid w:val="0006149B"/>
    <w:rsid w:val="00080562"/>
    <w:rsid w:val="000830BC"/>
    <w:rsid w:val="00087AC7"/>
    <w:rsid w:val="00094579"/>
    <w:rsid w:val="000A6C38"/>
    <w:rsid w:val="000B2E63"/>
    <w:rsid w:val="000B6693"/>
    <w:rsid w:val="000C3964"/>
    <w:rsid w:val="000C4340"/>
    <w:rsid w:val="000C7991"/>
    <w:rsid w:val="000D0811"/>
    <w:rsid w:val="000D5126"/>
    <w:rsid w:val="000F21AF"/>
    <w:rsid w:val="001036B6"/>
    <w:rsid w:val="00106860"/>
    <w:rsid w:val="001130EC"/>
    <w:rsid w:val="00114AF5"/>
    <w:rsid w:val="00117D32"/>
    <w:rsid w:val="001236A1"/>
    <w:rsid w:val="001265C6"/>
    <w:rsid w:val="00126C78"/>
    <w:rsid w:val="00127431"/>
    <w:rsid w:val="001379FB"/>
    <w:rsid w:val="00141D48"/>
    <w:rsid w:val="00160E56"/>
    <w:rsid w:val="00170592"/>
    <w:rsid w:val="00194DCF"/>
    <w:rsid w:val="00194DDF"/>
    <w:rsid w:val="001B2190"/>
    <w:rsid w:val="001C09A8"/>
    <w:rsid w:val="001D1ABC"/>
    <w:rsid w:val="001D42AF"/>
    <w:rsid w:val="001E1282"/>
    <w:rsid w:val="001E71FC"/>
    <w:rsid w:val="001F34F3"/>
    <w:rsid w:val="0020175D"/>
    <w:rsid w:val="00202F19"/>
    <w:rsid w:val="00213A47"/>
    <w:rsid w:val="00217294"/>
    <w:rsid w:val="002361DA"/>
    <w:rsid w:val="002420F8"/>
    <w:rsid w:val="0025275F"/>
    <w:rsid w:val="002532F2"/>
    <w:rsid w:val="00257D6E"/>
    <w:rsid w:val="00260851"/>
    <w:rsid w:val="00271544"/>
    <w:rsid w:val="002745C5"/>
    <w:rsid w:val="00280753"/>
    <w:rsid w:val="00282F5C"/>
    <w:rsid w:val="00285BF3"/>
    <w:rsid w:val="00294A4B"/>
    <w:rsid w:val="002A6230"/>
    <w:rsid w:val="002A66C7"/>
    <w:rsid w:val="002B13D7"/>
    <w:rsid w:val="002C1484"/>
    <w:rsid w:val="002C18F9"/>
    <w:rsid w:val="002C54B7"/>
    <w:rsid w:val="002D2B58"/>
    <w:rsid w:val="002D7C6A"/>
    <w:rsid w:val="002F1449"/>
    <w:rsid w:val="002F2AA1"/>
    <w:rsid w:val="002F35E2"/>
    <w:rsid w:val="002F7F96"/>
    <w:rsid w:val="00302CB4"/>
    <w:rsid w:val="003048CF"/>
    <w:rsid w:val="00305B6D"/>
    <w:rsid w:val="00305EDC"/>
    <w:rsid w:val="003069D9"/>
    <w:rsid w:val="00312D7D"/>
    <w:rsid w:val="003158E9"/>
    <w:rsid w:val="003208AD"/>
    <w:rsid w:val="00322697"/>
    <w:rsid w:val="00326CA8"/>
    <w:rsid w:val="00326DC4"/>
    <w:rsid w:val="0032707C"/>
    <w:rsid w:val="0034222F"/>
    <w:rsid w:val="00342800"/>
    <w:rsid w:val="003479C2"/>
    <w:rsid w:val="00350995"/>
    <w:rsid w:val="00350A9D"/>
    <w:rsid w:val="00353813"/>
    <w:rsid w:val="00364A22"/>
    <w:rsid w:val="00366216"/>
    <w:rsid w:val="00366A27"/>
    <w:rsid w:val="00372C16"/>
    <w:rsid w:val="0037646A"/>
    <w:rsid w:val="00391DE8"/>
    <w:rsid w:val="00393082"/>
    <w:rsid w:val="0039648D"/>
    <w:rsid w:val="003A76EC"/>
    <w:rsid w:val="003B19A8"/>
    <w:rsid w:val="003B1D63"/>
    <w:rsid w:val="003D02FC"/>
    <w:rsid w:val="003D2590"/>
    <w:rsid w:val="003D4B39"/>
    <w:rsid w:val="003D747D"/>
    <w:rsid w:val="003E1107"/>
    <w:rsid w:val="003E42DC"/>
    <w:rsid w:val="003E7F59"/>
    <w:rsid w:val="003F2A90"/>
    <w:rsid w:val="003F7837"/>
    <w:rsid w:val="003F7E1A"/>
    <w:rsid w:val="0040658E"/>
    <w:rsid w:val="00417A2E"/>
    <w:rsid w:val="004315E8"/>
    <w:rsid w:val="004355EF"/>
    <w:rsid w:val="0043667E"/>
    <w:rsid w:val="00436D34"/>
    <w:rsid w:val="00437030"/>
    <w:rsid w:val="00446F52"/>
    <w:rsid w:val="00454FB0"/>
    <w:rsid w:val="00471849"/>
    <w:rsid w:val="00473AA2"/>
    <w:rsid w:val="00474055"/>
    <w:rsid w:val="00475364"/>
    <w:rsid w:val="00476106"/>
    <w:rsid w:val="004811CC"/>
    <w:rsid w:val="00486C28"/>
    <w:rsid w:val="00490B0F"/>
    <w:rsid w:val="004A0576"/>
    <w:rsid w:val="004A121D"/>
    <w:rsid w:val="004A7DA7"/>
    <w:rsid w:val="004C13A5"/>
    <w:rsid w:val="004C417C"/>
    <w:rsid w:val="004C56DF"/>
    <w:rsid w:val="004C7CC4"/>
    <w:rsid w:val="004D39D7"/>
    <w:rsid w:val="004D6F9F"/>
    <w:rsid w:val="004D7926"/>
    <w:rsid w:val="004E32C5"/>
    <w:rsid w:val="004E725B"/>
    <w:rsid w:val="004F0D7C"/>
    <w:rsid w:val="004F3C89"/>
    <w:rsid w:val="004F542C"/>
    <w:rsid w:val="004F6C79"/>
    <w:rsid w:val="004F6FE9"/>
    <w:rsid w:val="00501D5F"/>
    <w:rsid w:val="00502120"/>
    <w:rsid w:val="00506F75"/>
    <w:rsid w:val="005175DC"/>
    <w:rsid w:val="005271D3"/>
    <w:rsid w:val="005309F8"/>
    <w:rsid w:val="0053372D"/>
    <w:rsid w:val="0053722D"/>
    <w:rsid w:val="0054794A"/>
    <w:rsid w:val="00550328"/>
    <w:rsid w:val="005572AB"/>
    <w:rsid w:val="00560578"/>
    <w:rsid w:val="005629BD"/>
    <w:rsid w:val="00563F53"/>
    <w:rsid w:val="005654E0"/>
    <w:rsid w:val="005663AD"/>
    <w:rsid w:val="00566BD6"/>
    <w:rsid w:val="00567CD8"/>
    <w:rsid w:val="00567F16"/>
    <w:rsid w:val="00572965"/>
    <w:rsid w:val="00572F24"/>
    <w:rsid w:val="005748C4"/>
    <w:rsid w:val="00577279"/>
    <w:rsid w:val="0058187A"/>
    <w:rsid w:val="005840EA"/>
    <w:rsid w:val="005842F9"/>
    <w:rsid w:val="0058635F"/>
    <w:rsid w:val="00591465"/>
    <w:rsid w:val="005956E7"/>
    <w:rsid w:val="00596592"/>
    <w:rsid w:val="00597F16"/>
    <w:rsid w:val="005A350D"/>
    <w:rsid w:val="005B7752"/>
    <w:rsid w:val="005B7B28"/>
    <w:rsid w:val="005C5CAB"/>
    <w:rsid w:val="005D1FD3"/>
    <w:rsid w:val="005D5F8B"/>
    <w:rsid w:val="005E0FFB"/>
    <w:rsid w:val="005E3AEA"/>
    <w:rsid w:val="005E5108"/>
    <w:rsid w:val="005E7D9D"/>
    <w:rsid w:val="005F0227"/>
    <w:rsid w:val="005F3A74"/>
    <w:rsid w:val="00602212"/>
    <w:rsid w:val="00610AAA"/>
    <w:rsid w:val="00610ADE"/>
    <w:rsid w:val="00643EE7"/>
    <w:rsid w:val="00646784"/>
    <w:rsid w:val="0065160C"/>
    <w:rsid w:val="00660DE0"/>
    <w:rsid w:val="00670FCB"/>
    <w:rsid w:val="006729FB"/>
    <w:rsid w:val="00681D2A"/>
    <w:rsid w:val="00684235"/>
    <w:rsid w:val="006848B7"/>
    <w:rsid w:val="006A3DE5"/>
    <w:rsid w:val="006B3833"/>
    <w:rsid w:val="006C37AB"/>
    <w:rsid w:val="006C4E99"/>
    <w:rsid w:val="006C5427"/>
    <w:rsid w:val="006D1A0B"/>
    <w:rsid w:val="006D2967"/>
    <w:rsid w:val="006D6EE7"/>
    <w:rsid w:val="006E6FF8"/>
    <w:rsid w:val="006E72C1"/>
    <w:rsid w:val="006F661E"/>
    <w:rsid w:val="007015B0"/>
    <w:rsid w:val="0071384F"/>
    <w:rsid w:val="00713FB1"/>
    <w:rsid w:val="00714308"/>
    <w:rsid w:val="00717CA9"/>
    <w:rsid w:val="00721BC8"/>
    <w:rsid w:val="00723FB1"/>
    <w:rsid w:val="00724B8A"/>
    <w:rsid w:val="00725F7A"/>
    <w:rsid w:val="00736805"/>
    <w:rsid w:val="00762B1C"/>
    <w:rsid w:val="00763DD3"/>
    <w:rsid w:val="007644A5"/>
    <w:rsid w:val="00764993"/>
    <w:rsid w:val="007662C0"/>
    <w:rsid w:val="007677A8"/>
    <w:rsid w:val="00776521"/>
    <w:rsid w:val="00776D84"/>
    <w:rsid w:val="00780679"/>
    <w:rsid w:val="007826CD"/>
    <w:rsid w:val="00782982"/>
    <w:rsid w:val="00785AFC"/>
    <w:rsid w:val="007A03D3"/>
    <w:rsid w:val="007A0742"/>
    <w:rsid w:val="007A173B"/>
    <w:rsid w:val="007A5014"/>
    <w:rsid w:val="007A501B"/>
    <w:rsid w:val="007A5F35"/>
    <w:rsid w:val="007B6143"/>
    <w:rsid w:val="007C06FF"/>
    <w:rsid w:val="007C2585"/>
    <w:rsid w:val="007C31B3"/>
    <w:rsid w:val="007C3B8D"/>
    <w:rsid w:val="007C56C0"/>
    <w:rsid w:val="007C7989"/>
    <w:rsid w:val="007D1D98"/>
    <w:rsid w:val="007D29E3"/>
    <w:rsid w:val="007E2D30"/>
    <w:rsid w:val="007E56C8"/>
    <w:rsid w:val="00803F11"/>
    <w:rsid w:val="008049AC"/>
    <w:rsid w:val="00804A53"/>
    <w:rsid w:val="008062EE"/>
    <w:rsid w:val="008137DB"/>
    <w:rsid w:val="00813978"/>
    <w:rsid w:val="00815E39"/>
    <w:rsid w:val="00816EA4"/>
    <w:rsid w:val="0082019A"/>
    <w:rsid w:val="00825BE5"/>
    <w:rsid w:val="00825FDC"/>
    <w:rsid w:val="00831C3D"/>
    <w:rsid w:val="00831F73"/>
    <w:rsid w:val="00833FB1"/>
    <w:rsid w:val="00853057"/>
    <w:rsid w:val="00861668"/>
    <w:rsid w:val="00873199"/>
    <w:rsid w:val="00873C27"/>
    <w:rsid w:val="00876D5D"/>
    <w:rsid w:val="00883737"/>
    <w:rsid w:val="00884647"/>
    <w:rsid w:val="00884C9E"/>
    <w:rsid w:val="008918DF"/>
    <w:rsid w:val="008A20CB"/>
    <w:rsid w:val="008A234C"/>
    <w:rsid w:val="008D3A86"/>
    <w:rsid w:val="008E50C7"/>
    <w:rsid w:val="008F6E57"/>
    <w:rsid w:val="008F75E9"/>
    <w:rsid w:val="009011E4"/>
    <w:rsid w:val="0090427B"/>
    <w:rsid w:val="009047DB"/>
    <w:rsid w:val="0091092B"/>
    <w:rsid w:val="0091375D"/>
    <w:rsid w:val="0091464A"/>
    <w:rsid w:val="00917A01"/>
    <w:rsid w:val="009225CB"/>
    <w:rsid w:val="00922819"/>
    <w:rsid w:val="00923970"/>
    <w:rsid w:val="00926DA3"/>
    <w:rsid w:val="00934725"/>
    <w:rsid w:val="00940723"/>
    <w:rsid w:val="00947590"/>
    <w:rsid w:val="009504C4"/>
    <w:rsid w:val="00952F6D"/>
    <w:rsid w:val="00954320"/>
    <w:rsid w:val="00954529"/>
    <w:rsid w:val="00954563"/>
    <w:rsid w:val="00956DE6"/>
    <w:rsid w:val="009610E1"/>
    <w:rsid w:val="00961A7B"/>
    <w:rsid w:val="00963B9C"/>
    <w:rsid w:val="00964610"/>
    <w:rsid w:val="00975098"/>
    <w:rsid w:val="00980AC4"/>
    <w:rsid w:val="00990CED"/>
    <w:rsid w:val="00990F72"/>
    <w:rsid w:val="00993884"/>
    <w:rsid w:val="009A7BB4"/>
    <w:rsid w:val="009B1B11"/>
    <w:rsid w:val="009B3E96"/>
    <w:rsid w:val="009B4A59"/>
    <w:rsid w:val="009B63E6"/>
    <w:rsid w:val="009C0858"/>
    <w:rsid w:val="009C4E02"/>
    <w:rsid w:val="009C76AA"/>
    <w:rsid w:val="009C7927"/>
    <w:rsid w:val="009C7CB7"/>
    <w:rsid w:val="009D198D"/>
    <w:rsid w:val="009D2175"/>
    <w:rsid w:val="009D33A9"/>
    <w:rsid w:val="009D676C"/>
    <w:rsid w:val="009E3612"/>
    <w:rsid w:val="009F1316"/>
    <w:rsid w:val="009F527D"/>
    <w:rsid w:val="00A0222F"/>
    <w:rsid w:val="00A02297"/>
    <w:rsid w:val="00A05138"/>
    <w:rsid w:val="00A05DC5"/>
    <w:rsid w:val="00A233DA"/>
    <w:rsid w:val="00A30216"/>
    <w:rsid w:val="00A335D0"/>
    <w:rsid w:val="00A36AFE"/>
    <w:rsid w:val="00A40774"/>
    <w:rsid w:val="00A51E71"/>
    <w:rsid w:val="00A527F9"/>
    <w:rsid w:val="00A60D37"/>
    <w:rsid w:val="00A6113F"/>
    <w:rsid w:val="00A7119E"/>
    <w:rsid w:val="00A7763F"/>
    <w:rsid w:val="00A8091E"/>
    <w:rsid w:val="00A84B37"/>
    <w:rsid w:val="00A8549A"/>
    <w:rsid w:val="00AA2C37"/>
    <w:rsid w:val="00AA3920"/>
    <w:rsid w:val="00AA410C"/>
    <w:rsid w:val="00AB72B8"/>
    <w:rsid w:val="00AB77BE"/>
    <w:rsid w:val="00AC4632"/>
    <w:rsid w:val="00AC5F4C"/>
    <w:rsid w:val="00AD0D21"/>
    <w:rsid w:val="00AD3D3C"/>
    <w:rsid w:val="00AE14A0"/>
    <w:rsid w:val="00AF720C"/>
    <w:rsid w:val="00B004BB"/>
    <w:rsid w:val="00B039FC"/>
    <w:rsid w:val="00B06723"/>
    <w:rsid w:val="00B1392F"/>
    <w:rsid w:val="00B161E7"/>
    <w:rsid w:val="00B2669F"/>
    <w:rsid w:val="00B27F3A"/>
    <w:rsid w:val="00B34209"/>
    <w:rsid w:val="00B356C7"/>
    <w:rsid w:val="00B37185"/>
    <w:rsid w:val="00B3763D"/>
    <w:rsid w:val="00B432C3"/>
    <w:rsid w:val="00B479AD"/>
    <w:rsid w:val="00B47EE8"/>
    <w:rsid w:val="00B54579"/>
    <w:rsid w:val="00B555FD"/>
    <w:rsid w:val="00B55897"/>
    <w:rsid w:val="00B61DDE"/>
    <w:rsid w:val="00B6205B"/>
    <w:rsid w:val="00B64D0A"/>
    <w:rsid w:val="00B664C5"/>
    <w:rsid w:val="00B7192C"/>
    <w:rsid w:val="00B7390C"/>
    <w:rsid w:val="00B745BB"/>
    <w:rsid w:val="00B74979"/>
    <w:rsid w:val="00B842BD"/>
    <w:rsid w:val="00B92AC8"/>
    <w:rsid w:val="00B9391C"/>
    <w:rsid w:val="00B94666"/>
    <w:rsid w:val="00B947C7"/>
    <w:rsid w:val="00B97B1B"/>
    <w:rsid w:val="00BA2E20"/>
    <w:rsid w:val="00BA746D"/>
    <w:rsid w:val="00BA7901"/>
    <w:rsid w:val="00BB206E"/>
    <w:rsid w:val="00BC21C1"/>
    <w:rsid w:val="00BC4F10"/>
    <w:rsid w:val="00BC7C61"/>
    <w:rsid w:val="00BD378C"/>
    <w:rsid w:val="00BD693F"/>
    <w:rsid w:val="00BE2AFB"/>
    <w:rsid w:val="00BF3820"/>
    <w:rsid w:val="00BF5170"/>
    <w:rsid w:val="00C0159B"/>
    <w:rsid w:val="00C021F8"/>
    <w:rsid w:val="00C06423"/>
    <w:rsid w:val="00C1154F"/>
    <w:rsid w:val="00C12204"/>
    <w:rsid w:val="00C12A48"/>
    <w:rsid w:val="00C142B6"/>
    <w:rsid w:val="00C14F2B"/>
    <w:rsid w:val="00C16006"/>
    <w:rsid w:val="00C162F6"/>
    <w:rsid w:val="00C16E03"/>
    <w:rsid w:val="00C224A4"/>
    <w:rsid w:val="00C34732"/>
    <w:rsid w:val="00C409A5"/>
    <w:rsid w:val="00C41CB6"/>
    <w:rsid w:val="00C45AB4"/>
    <w:rsid w:val="00C56198"/>
    <w:rsid w:val="00C564E7"/>
    <w:rsid w:val="00C6003C"/>
    <w:rsid w:val="00C60DC5"/>
    <w:rsid w:val="00C67F46"/>
    <w:rsid w:val="00C83977"/>
    <w:rsid w:val="00C870B2"/>
    <w:rsid w:val="00CA1455"/>
    <w:rsid w:val="00CA5E30"/>
    <w:rsid w:val="00CB2D9F"/>
    <w:rsid w:val="00CB3413"/>
    <w:rsid w:val="00CB7744"/>
    <w:rsid w:val="00CC2926"/>
    <w:rsid w:val="00CC2CBB"/>
    <w:rsid w:val="00CE1914"/>
    <w:rsid w:val="00CE416D"/>
    <w:rsid w:val="00CF3D21"/>
    <w:rsid w:val="00CF5868"/>
    <w:rsid w:val="00D01C42"/>
    <w:rsid w:val="00D03108"/>
    <w:rsid w:val="00D057E9"/>
    <w:rsid w:val="00D1600A"/>
    <w:rsid w:val="00D20253"/>
    <w:rsid w:val="00D2037F"/>
    <w:rsid w:val="00D2283D"/>
    <w:rsid w:val="00D26A44"/>
    <w:rsid w:val="00D32CEA"/>
    <w:rsid w:val="00D33B5E"/>
    <w:rsid w:val="00D46175"/>
    <w:rsid w:val="00D55C57"/>
    <w:rsid w:val="00D55DDC"/>
    <w:rsid w:val="00D638EC"/>
    <w:rsid w:val="00D705AB"/>
    <w:rsid w:val="00D70933"/>
    <w:rsid w:val="00D75306"/>
    <w:rsid w:val="00D75A0E"/>
    <w:rsid w:val="00D83988"/>
    <w:rsid w:val="00D91263"/>
    <w:rsid w:val="00D91B32"/>
    <w:rsid w:val="00D920D2"/>
    <w:rsid w:val="00DA40F0"/>
    <w:rsid w:val="00DB2C17"/>
    <w:rsid w:val="00DB4962"/>
    <w:rsid w:val="00DC5A65"/>
    <w:rsid w:val="00DC72EC"/>
    <w:rsid w:val="00DD4331"/>
    <w:rsid w:val="00DD6116"/>
    <w:rsid w:val="00DE0F42"/>
    <w:rsid w:val="00DF4E98"/>
    <w:rsid w:val="00DF6812"/>
    <w:rsid w:val="00E001C4"/>
    <w:rsid w:val="00E02808"/>
    <w:rsid w:val="00E02D77"/>
    <w:rsid w:val="00E07850"/>
    <w:rsid w:val="00E1253F"/>
    <w:rsid w:val="00E14372"/>
    <w:rsid w:val="00E148FD"/>
    <w:rsid w:val="00E14B7B"/>
    <w:rsid w:val="00E242AB"/>
    <w:rsid w:val="00E2504E"/>
    <w:rsid w:val="00E25C4E"/>
    <w:rsid w:val="00E34511"/>
    <w:rsid w:val="00E34D7B"/>
    <w:rsid w:val="00E35100"/>
    <w:rsid w:val="00E35E58"/>
    <w:rsid w:val="00E400EE"/>
    <w:rsid w:val="00E440A0"/>
    <w:rsid w:val="00E4652C"/>
    <w:rsid w:val="00E61D3A"/>
    <w:rsid w:val="00E62898"/>
    <w:rsid w:val="00E64C53"/>
    <w:rsid w:val="00E67791"/>
    <w:rsid w:val="00E76F39"/>
    <w:rsid w:val="00E807AD"/>
    <w:rsid w:val="00E8423A"/>
    <w:rsid w:val="00E84AD4"/>
    <w:rsid w:val="00E90D91"/>
    <w:rsid w:val="00E92ADD"/>
    <w:rsid w:val="00E94290"/>
    <w:rsid w:val="00E945C1"/>
    <w:rsid w:val="00E951BB"/>
    <w:rsid w:val="00E97321"/>
    <w:rsid w:val="00EA330C"/>
    <w:rsid w:val="00EA701D"/>
    <w:rsid w:val="00EB1062"/>
    <w:rsid w:val="00EB1E00"/>
    <w:rsid w:val="00EB3E79"/>
    <w:rsid w:val="00EB557F"/>
    <w:rsid w:val="00EC14F5"/>
    <w:rsid w:val="00EC5F73"/>
    <w:rsid w:val="00ED3B68"/>
    <w:rsid w:val="00EE31B0"/>
    <w:rsid w:val="00EF3940"/>
    <w:rsid w:val="00EF7D4E"/>
    <w:rsid w:val="00F02AC3"/>
    <w:rsid w:val="00F043D3"/>
    <w:rsid w:val="00F05D01"/>
    <w:rsid w:val="00F06017"/>
    <w:rsid w:val="00F06CE4"/>
    <w:rsid w:val="00F15034"/>
    <w:rsid w:val="00F151CE"/>
    <w:rsid w:val="00F3434F"/>
    <w:rsid w:val="00F34973"/>
    <w:rsid w:val="00F401B4"/>
    <w:rsid w:val="00F40A08"/>
    <w:rsid w:val="00F45D77"/>
    <w:rsid w:val="00F47276"/>
    <w:rsid w:val="00F52E4E"/>
    <w:rsid w:val="00F5357E"/>
    <w:rsid w:val="00F75EFF"/>
    <w:rsid w:val="00F863FC"/>
    <w:rsid w:val="00F90914"/>
    <w:rsid w:val="00FA0A5A"/>
    <w:rsid w:val="00FA1383"/>
    <w:rsid w:val="00FA59AD"/>
    <w:rsid w:val="00FA7242"/>
    <w:rsid w:val="00FB2462"/>
    <w:rsid w:val="00FB6B05"/>
    <w:rsid w:val="00FC529C"/>
    <w:rsid w:val="00FE5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03C6B40C"/>
  <w15:docId w15:val="{D2F8859A-47D8-4657-B176-4F72BD904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5F0227"/>
  </w:style>
  <w:style w:type="paragraph" w:styleId="BodyText">
    <w:name w:val="Body Text"/>
    <w:basedOn w:val="Normal"/>
    <w:link w:val="BodyTextChar"/>
    <w:rsid w:val="00141D48"/>
    <w:pPr>
      <w:ind w:left="360"/>
      <w:jc w:val="both"/>
    </w:pPr>
    <w:rPr>
      <w:rFonts w:asciiTheme="minorHAnsi" w:hAnsiTheme="minorHAnsi" w:cstheme="minorHAnsi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141D48"/>
    <w:rPr>
      <w:rFonts w:asciiTheme="minorHAnsi" w:hAnsiTheme="minorHAnsi" w:cstheme="minorHAnsi"/>
      <w:lang w:val="x-none" w:eastAsia="x-none"/>
    </w:rPr>
  </w:style>
  <w:style w:type="character" w:customStyle="1" w:styleId="normaltextrun">
    <w:name w:val="normaltextrun"/>
    <w:basedOn w:val="DefaultParagraphFont"/>
    <w:rsid w:val="00853057"/>
  </w:style>
  <w:style w:type="paragraph" w:styleId="Revision">
    <w:name w:val="Revision"/>
    <w:hidden/>
    <w:uiPriority w:val="99"/>
    <w:semiHidden/>
    <w:rsid w:val="0090427B"/>
  </w:style>
  <w:style w:type="character" w:styleId="Hyperlink">
    <w:name w:val="Hyperlink"/>
    <w:uiPriority w:val="99"/>
    <w:rsid w:val="00B004BB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B27F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purl.org/dc/terms/"/>
    <ds:schemaRef ds:uri="http://purl.org/dc/dcmitype/"/>
    <ds:schemaRef ds:uri="http://schemas.microsoft.com/office/2006/documentManagement/types"/>
    <ds:schemaRef ds:uri="http://schemas.microsoft.com/office/infopath/2007/PartnerControls"/>
    <ds:schemaRef ds:uri="979f866b-2144-4cd9-80a4-ef53f10f9aaf"/>
    <ds:schemaRef ds:uri="http://schemas.microsoft.com/office/2006/metadata/properties"/>
    <ds:schemaRef ds:uri="http://schemas.openxmlformats.org/package/2006/metadata/core-properties"/>
    <ds:schemaRef ds:uri="18094a18-a7d8-454b-b082-261936820a3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C78A7D7-2129-47BC-9863-F636F82F2B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200FBB56-10BB-45DC-B9BC-BC5A1B7176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181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McFarland, Amira [TREAS]</cp:lastModifiedBy>
  <cp:revision>12</cp:revision>
  <cp:lastPrinted>2016-08-03T15:29:00Z</cp:lastPrinted>
  <dcterms:created xsi:type="dcterms:W3CDTF">2024-05-13T14:35:00Z</dcterms:created>
  <dcterms:modified xsi:type="dcterms:W3CDTF">2024-06-19T16:47:00Z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