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CCC7D94" w:rsidR="00364A22" w:rsidRPr="002420F8" w:rsidRDefault="00EF197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August</w:t>
      </w:r>
      <w:r w:rsidR="00C076FC">
        <w:rPr>
          <w:rFonts w:ascii="Arial" w:hAnsi="Arial" w:cs="Arial"/>
          <w:b/>
          <w:sz w:val="20"/>
        </w:rPr>
        <w:t xml:space="preserve"> </w:t>
      </w:r>
      <w:r w:rsidR="007A1443">
        <w:rPr>
          <w:rFonts w:ascii="Arial" w:hAnsi="Arial" w:cs="Arial"/>
          <w:b/>
          <w:sz w:val="20"/>
        </w:rPr>
        <w:t>29</w:t>
      </w:r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718EFB30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342947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72864D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42947" w:rsidRPr="00342947">
        <w:rPr>
          <w:rFonts w:ascii="Arial" w:hAnsi="Arial" w:cs="Arial"/>
          <w:sz w:val="20"/>
        </w:rPr>
        <w:t>22DPP00778</w:t>
      </w:r>
    </w:p>
    <w:p w14:paraId="03C6B415" w14:textId="0B3DA4A6" w:rsidR="007D1D98" w:rsidRDefault="00342947" w:rsidP="00342947">
      <w:pPr>
        <w:ind w:left="720"/>
        <w:rPr>
          <w:rFonts w:ascii="Arial" w:hAnsi="Arial" w:cs="Arial"/>
          <w:b/>
        </w:rPr>
      </w:pPr>
      <w:r w:rsidRPr="00342947">
        <w:rPr>
          <w:rFonts w:ascii="Arial" w:hAnsi="Arial" w:cs="Arial"/>
          <w:b/>
        </w:rPr>
        <w:t>T3137 - Rehabilitation Therapy Services: Occupational, Physical, and Speech Language Pathologies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348B1B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076FC">
        <w:rPr>
          <w:rFonts w:ascii="Arial" w:hAnsi="Arial" w:cs="Arial"/>
          <w:b/>
          <w:u w:val="single"/>
        </w:rPr>
        <w:t>September 6</w:t>
      </w:r>
      <w:r w:rsidR="003F061A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FE94BC5" w14:textId="399D0D3C" w:rsidR="003F061A" w:rsidRPr="003F061A" w:rsidRDefault="003F061A" w:rsidP="003F061A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="00C076FC">
        <w:rPr>
          <w:rFonts w:ascii="Arial" w:hAnsi="Arial" w:cs="Arial"/>
          <w:b/>
          <w:color w:val="FF0000"/>
          <w:sz w:val="28"/>
          <w:szCs w:val="28"/>
          <w:u w:val="single"/>
        </w:rPr>
        <w:t>September 27</w:t>
      </w:r>
      <w:r w:rsidR="0050358E">
        <w:rPr>
          <w:rFonts w:ascii="Arial" w:hAnsi="Arial" w:cs="Arial"/>
          <w:b/>
          <w:color w:val="FF0000"/>
          <w:sz w:val="28"/>
          <w:szCs w:val="28"/>
          <w:u w:val="single"/>
        </w:rPr>
        <w:t>, 2023</w:t>
      </w: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EEC23B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076FC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E4E2FC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076FC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8F34FFB" w14:textId="23670D32" w:rsidR="00F9082B" w:rsidRPr="003A5163" w:rsidRDefault="003F061A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3A5163">
        <w:rPr>
          <w:rFonts w:ascii="Arial" w:hAnsi="Arial" w:cs="Arial"/>
          <w:b/>
        </w:rPr>
        <w:t xml:space="preserve">This Bid Amendment extends the </w:t>
      </w:r>
      <w:r w:rsidR="00C57137" w:rsidRPr="003A5163">
        <w:rPr>
          <w:rFonts w:ascii="Arial" w:hAnsi="Arial" w:cs="Arial"/>
          <w:b/>
        </w:rPr>
        <w:t>Quote</w:t>
      </w:r>
      <w:r w:rsidR="00342947" w:rsidRPr="003A5163">
        <w:rPr>
          <w:rFonts w:ascii="Arial" w:hAnsi="Arial" w:cs="Arial"/>
          <w:b/>
        </w:rPr>
        <w:t xml:space="preserve"> Submission due d</w:t>
      </w:r>
      <w:r w:rsidR="00C57137" w:rsidRPr="003A5163">
        <w:rPr>
          <w:rFonts w:ascii="Arial" w:hAnsi="Arial" w:cs="Arial"/>
          <w:b/>
        </w:rPr>
        <w:t xml:space="preserve">ate </w:t>
      </w:r>
      <w:r w:rsidR="0050358E" w:rsidRPr="003A5163">
        <w:rPr>
          <w:rFonts w:ascii="Arial" w:hAnsi="Arial" w:cs="Arial"/>
          <w:b/>
        </w:rPr>
        <w:t xml:space="preserve">from </w:t>
      </w:r>
      <w:r w:rsidR="00EF1975">
        <w:rPr>
          <w:rFonts w:ascii="Arial" w:hAnsi="Arial" w:cs="Arial"/>
          <w:b/>
        </w:rPr>
        <w:t>September 6, 2023</w:t>
      </w:r>
      <w:r w:rsidR="00C076FC">
        <w:rPr>
          <w:rFonts w:ascii="Arial" w:hAnsi="Arial" w:cs="Arial"/>
          <w:b/>
        </w:rPr>
        <w:t xml:space="preserve"> to September 27, 2023</w:t>
      </w:r>
      <w:r w:rsidR="00C57137" w:rsidRPr="003A5163">
        <w:rPr>
          <w:rFonts w:ascii="Arial" w:hAnsi="Arial" w:cs="Arial"/>
          <w:b/>
        </w:rPr>
        <w:t>.</w:t>
      </w:r>
    </w:p>
    <w:p w14:paraId="0AAFA620" w14:textId="77777777" w:rsidR="00F9082B" w:rsidRPr="003A5163" w:rsidRDefault="00F9082B" w:rsidP="00F9082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8912BCA" w14:textId="105EF199" w:rsidR="00426FA8" w:rsidRPr="003A5163" w:rsidRDefault="00F9082B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</w:t>
      </w:r>
      <w:r w:rsidR="00342947" w:rsidRPr="003A5163">
        <w:rPr>
          <w:rFonts w:ascii="Arial" w:hAnsi="Arial" w:cs="Arial"/>
        </w:rPr>
        <w:t xml:space="preserve"> to electronic Bidder Questions </w:t>
      </w:r>
      <w:r w:rsidRPr="003A5163">
        <w:rPr>
          <w:rFonts w:ascii="Arial" w:hAnsi="Arial" w:cs="Arial"/>
        </w:rPr>
        <w:t xml:space="preserve">submitted </w:t>
      </w:r>
      <w:r w:rsidR="00342947" w:rsidRPr="003A5163">
        <w:rPr>
          <w:rFonts w:ascii="Arial" w:hAnsi="Arial" w:cs="Arial"/>
        </w:rPr>
        <w:t>will be</w:t>
      </w:r>
      <w:r w:rsidRPr="003A5163">
        <w:rPr>
          <w:rFonts w:ascii="Arial" w:hAnsi="Arial" w:cs="Arial"/>
        </w:rPr>
        <w:t xml:space="preserve"> posted at a later date</w:t>
      </w:r>
      <w:r w:rsidR="00342947" w:rsidRPr="003A5163">
        <w:rPr>
          <w:rFonts w:ascii="Arial" w:hAnsi="Arial" w:cs="Arial"/>
        </w:rPr>
        <w:t>.</w:t>
      </w:r>
    </w:p>
    <w:p w14:paraId="206A4D98" w14:textId="77777777" w:rsidR="00342947" w:rsidRDefault="00342947" w:rsidP="0034294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A7241A" w14:textId="77777777" w:rsidR="00342947" w:rsidRPr="0050358E" w:rsidRDefault="00342947" w:rsidP="0050358E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F7F93E" w:rsidR="00721BC8" w:rsidRPr="00AF049F" w:rsidRDefault="00721BC8" w:rsidP="00AF049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F049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51BD1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5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54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fab6642-623e-4321-87e1-aec760a09998"/>
  </ds:schemaRefs>
</ds:datastoreItem>
</file>

<file path=customXml/itemProps5.xml><?xml version="1.0" encoding="utf-8"?>
<ds:datastoreItem xmlns:ds="http://schemas.openxmlformats.org/officeDocument/2006/customXml" ds:itemID="{01B393DD-B854-4244-B0D7-6135C70F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2023-08-25T14:47:00Z</dcterms:created>
  <dcterms:modified xsi:type="dcterms:W3CDTF">2023-08-25T14:47:00Z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