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5F6DB07" w:rsidR="00364A22" w:rsidRPr="002420F8" w:rsidRDefault="0050358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</w:t>
      </w:r>
      <w:r w:rsidR="005735B4">
        <w:rPr>
          <w:rFonts w:ascii="Arial" w:hAnsi="Arial" w:cs="Arial"/>
          <w:b/>
          <w:sz w:val="20"/>
        </w:rPr>
        <w:t>ly</w:t>
      </w:r>
      <w:bookmarkStart w:id="0" w:name="_GoBack"/>
      <w:bookmarkEnd w:id="0"/>
      <w:r w:rsidR="00C57137">
        <w:rPr>
          <w:rFonts w:ascii="Arial" w:hAnsi="Arial" w:cs="Arial"/>
          <w:b/>
          <w:sz w:val="20"/>
        </w:rPr>
        <w:t xml:space="preserve"> </w:t>
      </w:r>
      <w:r w:rsidR="005735B4">
        <w:rPr>
          <w:rFonts w:ascii="Arial" w:hAnsi="Arial" w:cs="Arial"/>
          <w:b/>
          <w:sz w:val="20"/>
        </w:rPr>
        <w:t>5</w:t>
      </w:r>
      <w:r w:rsidR="00C57137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718EFB30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342947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72864D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42947" w:rsidRPr="00342947">
        <w:rPr>
          <w:rFonts w:ascii="Arial" w:hAnsi="Arial" w:cs="Arial"/>
          <w:sz w:val="20"/>
        </w:rPr>
        <w:t>22DPP00778</w:t>
      </w:r>
    </w:p>
    <w:p w14:paraId="03C6B415" w14:textId="0B3DA4A6" w:rsidR="007D1D98" w:rsidRDefault="00342947" w:rsidP="00342947">
      <w:pPr>
        <w:ind w:left="720"/>
        <w:rPr>
          <w:rFonts w:ascii="Arial" w:hAnsi="Arial" w:cs="Arial"/>
          <w:b/>
        </w:rPr>
      </w:pPr>
      <w:r w:rsidRPr="00342947">
        <w:rPr>
          <w:rFonts w:ascii="Arial" w:hAnsi="Arial" w:cs="Arial"/>
          <w:b/>
        </w:rPr>
        <w:t>T3137 - Rehabilitation Therapy Services: Occupational, Physical, and Speech Language Pathologies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8C800CA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0358E">
        <w:rPr>
          <w:rFonts w:ascii="Arial" w:hAnsi="Arial" w:cs="Arial"/>
          <w:b/>
          <w:u w:val="single"/>
        </w:rPr>
        <w:t>July</w:t>
      </w:r>
      <w:r w:rsidR="003F061A">
        <w:rPr>
          <w:rFonts w:ascii="Arial" w:hAnsi="Arial" w:cs="Arial"/>
          <w:b/>
          <w:u w:val="single"/>
        </w:rPr>
        <w:t xml:space="preserve"> 1</w:t>
      </w:r>
      <w:r w:rsidR="0050358E">
        <w:rPr>
          <w:rFonts w:ascii="Arial" w:hAnsi="Arial" w:cs="Arial"/>
          <w:b/>
          <w:u w:val="single"/>
        </w:rPr>
        <w:t>2</w:t>
      </w:r>
      <w:r w:rsidR="003F061A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2FE94BC5" w14:textId="7E3D4C28" w:rsidR="003F061A" w:rsidRPr="003F061A" w:rsidRDefault="003F061A" w:rsidP="003F061A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8"/>
          <w:szCs w:val="28"/>
        </w:rPr>
      </w:pP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Revised Quote Submission Due Date: </w:t>
      </w:r>
      <w:r w:rsidR="0050358E">
        <w:rPr>
          <w:rFonts w:ascii="Arial" w:hAnsi="Arial" w:cs="Arial"/>
          <w:b/>
          <w:color w:val="FF0000"/>
          <w:sz w:val="28"/>
          <w:szCs w:val="28"/>
          <w:u w:val="single"/>
        </w:rPr>
        <w:t>August 9, 2023</w:t>
      </w: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8CF239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0358E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9D5D3E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0358E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8F34FFB" w14:textId="29505A94" w:rsidR="00F9082B" w:rsidRPr="003A5163" w:rsidRDefault="003F061A" w:rsidP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3A5163">
        <w:rPr>
          <w:rFonts w:ascii="Arial" w:hAnsi="Arial" w:cs="Arial"/>
          <w:b/>
        </w:rPr>
        <w:t xml:space="preserve">This Bid Amendment extends the </w:t>
      </w:r>
      <w:r w:rsidR="00C57137" w:rsidRPr="003A5163">
        <w:rPr>
          <w:rFonts w:ascii="Arial" w:hAnsi="Arial" w:cs="Arial"/>
          <w:b/>
        </w:rPr>
        <w:t>Quote</w:t>
      </w:r>
      <w:r w:rsidR="00342947" w:rsidRPr="003A5163">
        <w:rPr>
          <w:rFonts w:ascii="Arial" w:hAnsi="Arial" w:cs="Arial"/>
          <w:b/>
        </w:rPr>
        <w:t xml:space="preserve"> Submission due d</w:t>
      </w:r>
      <w:r w:rsidR="00C57137" w:rsidRPr="003A5163">
        <w:rPr>
          <w:rFonts w:ascii="Arial" w:hAnsi="Arial" w:cs="Arial"/>
          <w:b/>
        </w:rPr>
        <w:t xml:space="preserve">ate </w:t>
      </w:r>
      <w:r w:rsidR="0050358E" w:rsidRPr="003A5163">
        <w:rPr>
          <w:rFonts w:ascii="Arial" w:hAnsi="Arial" w:cs="Arial"/>
          <w:b/>
        </w:rPr>
        <w:t>from July</w:t>
      </w:r>
      <w:r w:rsidR="00342947" w:rsidRPr="003A5163">
        <w:rPr>
          <w:rFonts w:ascii="Arial" w:hAnsi="Arial" w:cs="Arial"/>
          <w:b/>
        </w:rPr>
        <w:t xml:space="preserve"> 1</w:t>
      </w:r>
      <w:r w:rsidR="0050358E" w:rsidRPr="003A5163">
        <w:rPr>
          <w:rFonts w:ascii="Arial" w:hAnsi="Arial" w:cs="Arial"/>
          <w:b/>
        </w:rPr>
        <w:t>2</w:t>
      </w:r>
      <w:r w:rsidR="00342947" w:rsidRPr="003A5163">
        <w:rPr>
          <w:rFonts w:ascii="Arial" w:hAnsi="Arial" w:cs="Arial"/>
          <w:b/>
        </w:rPr>
        <w:t xml:space="preserve">, 2023 to </w:t>
      </w:r>
      <w:r w:rsidR="0050358E" w:rsidRPr="003A5163">
        <w:rPr>
          <w:rFonts w:ascii="Arial" w:hAnsi="Arial" w:cs="Arial"/>
          <w:b/>
        </w:rPr>
        <w:t>August 9</w:t>
      </w:r>
      <w:r w:rsidR="00C57137" w:rsidRPr="003A5163">
        <w:rPr>
          <w:rFonts w:ascii="Arial" w:hAnsi="Arial" w:cs="Arial"/>
          <w:b/>
        </w:rPr>
        <w:t>, 2023.</w:t>
      </w:r>
    </w:p>
    <w:p w14:paraId="0AAFA620" w14:textId="77777777" w:rsidR="00F9082B" w:rsidRPr="003A5163" w:rsidRDefault="00F9082B" w:rsidP="00F9082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8912BCA" w14:textId="105EF199" w:rsidR="00426FA8" w:rsidRPr="003A5163" w:rsidRDefault="00F9082B" w:rsidP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</w:t>
      </w:r>
      <w:r w:rsidR="00342947" w:rsidRPr="003A5163">
        <w:rPr>
          <w:rFonts w:ascii="Arial" w:hAnsi="Arial" w:cs="Arial"/>
        </w:rPr>
        <w:t xml:space="preserve"> to electronic Bidder Questions </w:t>
      </w:r>
      <w:r w:rsidRPr="003A5163">
        <w:rPr>
          <w:rFonts w:ascii="Arial" w:hAnsi="Arial" w:cs="Arial"/>
        </w:rPr>
        <w:t xml:space="preserve">submitted </w:t>
      </w:r>
      <w:r w:rsidR="00342947" w:rsidRPr="003A5163">
        <w:rPr>
          <w:rFonts w:ascii="Arial" w:hAnsi="Arial" w:cs="Arial"/>
        </w:rPr>
        <w:t>will be</w:t>
      </w:r>
      <w:r w:rsidRPr="003A5163">
        <w:rPr>
          <w:rFonts w:ascii="Arial" w:hAnsi="Arial" w:cs="Arial"/>
        </w:rPr>
        <w:t xml:space="preserve"> posted at a later date</w:t>
      </w:r>
      <w:r w:rsidR="00342947" w:rsidRPr="003A5163">
        <w:rPr>
          <w:rFonts w:ascii="Arial" w:hAnsi="Arial" w:cs="Arial"/>
        </w:rPr>
        <w:t>.</w:t>
      </w:r>
    </w:p>
    <w:p w14:paraId="206A4D98" w14:textId="77777777" w:rsidR="00342947" w:rsidRDefault="00342947" w:rsidP="0034294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BA7241A" w14:textId="77777777" w:rsidR="00342947" w:rsidRPr="0050358E" w:rsidRDefault="00342947" w:rsidP="0050358E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57F7F93E" w:rsidR="00721BC8" w:rsidRPr="00AF049F" w:rsidRDefault="00721BC8" w:rsidP="00AF049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AF049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351BD1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35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721E0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7BA8"/>
    <w:rsid w:val="002420F8"/>
    <w:rsid w:val="002575D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3C5"/>
    <w:rsid w:val="00305B6D"/>
    <w:rsid w:val="003069D9"/>
    <w:rsid w:val="00312D7D"/>
    <w:rsid w:val="00322697"/>
    <w:rsid w:val="00326DC4"/>
    <w:rsid w:val="0032707C"/>
    <w:rsid w:val="0034222F"/>
    <w:rsid w:val="00342947"/>
    <w:rsid w:val="00364A22"/>
    <w:rsid w:val="00372C16"/>
    <w:rsid w:val="0037646A"/>
    <w:rsid w:val="00391DE8"/>
    <w:rsid w:val="0039648D"/>
    <w:rsid w:val="003A5163"/>
    <w:rsid w:val="003A76EC"/>
    <w:rsid w:val="003B1D63"/>
    <w:rsid w:val="003B7790"/>
    <w:rsid w:val="003D02FC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58E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35B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54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7D6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088E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2B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2" ma:contentTypeDescription="Create a new document." ma:contentTypeScope="" ma:versionID="6593794604e47a0e99d7079654aa3cb0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ae8a042ef8956ff4ab4aba9ac285c9a0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F8303-555D-4253-92ED-62E230519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ba6cddf5-162e-461c-a5c3-87d497ccd041"/>
    <ds:schemaRef ds:uri="cfab6642-623e-4321-87e1-aec760a09998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786484-C186-4ABD-9AF5-B6C7C2320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153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Hill, Savannah [TREAS]</cp:lastModifiedBy>
  <cp:revision>4</cp:revision>
  <cp:lastPrinted>2016-08-03T15:29:00Z</cp:lastPrinted>
  <dcterms:created xsi:type="dcterms:W3CDTF">2023-06-29T13:08:00Z</dcterms:created>
  <dcterms:modified xsi:type="dcterms:W3CDTF">2023-07-03T15:41:00Z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