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4CC9A5" w14:textId="1C745625" w:rsidR="00C77DF9" w:rsidRDefault="00BB3175" w:rsidP="00090CE0">
      <w:pPr>
        <w:tabs>
          <w:tab w:val="left" w:pos="0"/>
        </w:tabs>
        <w:jc w:val="center"/>
        <w:outlineLvl w:val="0"/>
        <w:rPr>
          <w:rFonts w:ascii="Arial" w:hAnsi="Arial" w:cs="Arial"/>
        </w:rPr>
      </w:pPr>
      <w:bookmarkStart w:id="0" w:name="_GoBack"/>
      <w:bookmarkEnd w:id="0"/>
      <w:r>
        <w:rPr>
          <w:rFonts w:ascii="Arial" w:hAnsi="Arial" w:cs="Arial"/>
        </w:rPr>
        <w:t>March 7</w:t>
      </w:r>
      <w:r w:rsidR="00281A4F">
        <w:rPr>
          <w:rFonts w:ascii="Arial" w:hAnsi="Arial" w:cs="Arial"/>
        </w:rPr>
        <w:t>, 2023</w:t>
      </w:r>
    </w:p>
    <w:p w14:paraId="336D3F63" w14:textId="77777777" w:rsidR="00090CE0" w:rsidRDefault="00090CE0" w:rsidP="00090CE0">
      <w:pPr>
        <w:tabs>
          <w:tab w:val="left" w:pos="0"/>
        </w:tabs>
        <w:jc w:val="center"/>
        <w:outlineLvl w:val="0"/>
        <w:rPr>
          <w:rFonts w:ascii="Arial" w:hAnsi="Arial" w:cs="Arial"/>
        </w:rPr>
      </w:pPr>
    </w:p>
    <w:p w14:paraId="03C6B410" w14:textId="6F5DCB4A" w:rsidR="007D1D98" w:rsidRPr="00661C6E" w:rsidRDefault="007D1D98" w:rsidP="5A80B231">
      <w:pPr>
        <w:tabs>
          <w:tab w:val="left" w:pos="0"/>
        </w:tabs>
        <w:outlineLvl w:val="0"/>
        <w:rPr>
          <w:rFonts w:ascii="Arial" w:hAnsi="Arial" w:cs="Arial"/>
          <w:b/>
          <w:bCs/>
        </w:rPr>
      </w:pPr>
      <w:r w:rsidRPr="00661C6E">
        <w:rPr>
          <w:rFonts w:ascii="Arial" w:hAnsi="Arial" w:cs="Arial"/>
          <w:b/>
          <w:bCs/>
        </w:rPr>
        <w:t>To:</w:t>
      </w:r>
      <w:r w:rsidR="39DB7672" w:rsidRPr="00661C6E">
        <w:rPr>
          <w:rFonts w:ascii="Arial" w:hAnsi="Arial" w:cs="Arial"/>
          <w:b/>
          <w:bCs/>
        </w:rPr>
        <w:t xml:space="preserve"> </w:t>
      </w:r>
      <w:r w:rsidR="008918DF" w:rsidRPr="00661C6E">
        <w:rPr>
          <w:rFonts w:ascii="Arial" w:hAnsi="Arial" w:cs="Arial"/>
          <w:b/>
        </w:rPr>
        <w:tab/>
      </w:r>
      <w:r w:rsidRPr="00661C6E">
        <w:rPr>
          <w:rFonts w:ascii="Arial" w:hAnsi="Arial" w:cs="Arial"/>
          <w:b/>
          <w:bCs/>
        </w:rPr>
        <w:t xml:space="preserve">All Interested Vendors {Bidders} </w:t>
      </w:r>
    </w:p>
    <w:p w14:paraId="03C6B411" w14:textId="77777777" w:rsidR="007D1D98" w:rsidRPr="00661C6E" w:rsidRDefault="007D1D98" w:rsidP="007D1D98">
      <w:pPr>
        <w:rPr>
          <w:rFonts w:ascii="Arial" w:hAnsi="Arial" w:cs="Arial"/>
        </w:rPr>
      </w:pPr>
    </w:p>
    <w:p w14:paraId="03C6B412" w14:textId="77777777" w:rsidR="007D1D98" w:rsidRPr="00661C6E" w:rsidRDefault="007D1D98" w:rsidP="007D1D98">
      <w:pPr>
        <w:tabs>
          <w:tab w:val="left" w:pos="0"/>
        </w:tabs>
        <w:rPr>
          <w:rFonts w:ascii="Arial" w:hAnsi="Arial" w:cs="Arial"/>
        </w:rPr>
      </w:pPr>
    </w:p>
    <w:p w14:paraId="03C6B413" w14:textId="2B9C61E1" w:rsidR="007D1D98" w:rsidRPr="00FC7D0D" w:rsidRDefault="00721BC8" w:rsidP="00FC7D0D">
      <w:pPr>
        <w:pStyle w:val="Heading2"/>
        <w:keepNext w:val="0"/>
        <w:widowControl w:val="0"/>
        <w:tabs>
          <w:tab w:val="left" w:pos="0"/>
        </w:tabs>
        <w:rPr>
          <w:rFonts w:ascii="Arial" w:hAnsi="Arial" w:cs="Arial"/>
        </w:rPr>
      </w:pPr>
      <w:r w:rsidRPr="09D69098">
        <w:rPr>
          <w:rFonts w:ascii="Arial" w:hAnsi="Arial" w:cs="Arial"/>
          <w:sz w:val="20"/>
        </w:rPr>
        <w:t>Re:</w:t>
      </w:r>
      <w:r w:rsidR="39DB7672" w:rsidRPr="09D69098">
        <w:rPr>
          <w:rFonts w:ascii="Arial" w:hAnsi="Arial" w:cs="Arial"/>
          <w:sz w:val="20"/>
        </w:rPr>
        <w:t xml:space="preserve"> </w:t>
      </w:r>
      <w:r w:rsidR="008918DF" w:rsidRPr="00661C6E">
        <w:rPr>
          <w:rFonts w:ascii="Arial" w:hAnsi="Arial" w:cs="Arial"/>
          <w:sz w:val="20"/>
        </w:rPr>
        <w:tab/>
      </w:r>
      <w:r w:rsidRPr="09D69098">
        <w:rPr>
          <w:rFonts w:ascii="Arial" w:hAnsi="Arial" w:cs="Arial"/>
          <w:sz w:val="20"/>
        </w:rPr>
        <w:t xml:space="preserve">Bid Solicitation # </w:t>
      </w:r>
      <w:r w:rsidR="001C0FBD" w:rsidRPr="001C0FBD">
        <w:rPr>
          <w:rFonts w:ascii="Arial" w:hAnsi="Arial" w:cs="Arial"/>
          <w:sz w:val="20"/>
        </w:rPr>
        <w:t>22DPP00767</w:t>
      </w:r>
    </w:p>
    <w:p w14:paraId="5A37C5D5" w14:textId="1F4316B1" w:rsidR="00090CE0" w:rsidRPr="00AD7FB6" w:rsidRDefault="004C2706" w:rsidP="00AD7FB6">
      <w:pPr>
        <w:ind w:left="720"/>
        <w:rPr>
          <w:rFonts w:ascii="Arial" w:hAnsi="Arial" w:cs="Arial"/>
          <w:b/>
          <w:bCs/>
        </w:rPr>
      </w:pPr>
      <w:r w:rsidRPr="09D69098">
        <w:rPr>
          <w:rFonts w:ascii="Arial" w:hAnsi="Arial" w:cs="Arial"/>
          <w:b/>
          <w:bCs/>
        </w:rPr>
        <w:t xml:space="preserve">Bid Solicitation: </w:t>
      </w:r>
      <w:r w:rsidR="001C0FBD" w:rsidRPr="001C0FBD">
        <w:rPr>
          <w:rFonts w:ascii="Arial" w:hAnsi="Arial" w:cs="Arial"/>
          <w:b/>
          <w:bCs/>
        </w:rPr>
        <w:t>T1715 Canteen Commissary for the Department of Corrections through D</w:t>
      </w:r>
      <w:r w:rsidR="00AD7FB6">
        <w:rPr>
          <w:rFonts w:ascii="Arial" w:hAnsi="Arial" w:cs="Arial"/>
          <w:b/>
          <w:bCs/>
        </w:rPr>
        <w:t>istribution and Support Services</w:t>
      </w:r>
      <w:r w:rsidR="00A248F3" w:rsidRPr="00661C6E">
        <w:rPr>
          <w:rFonts w:ascii="Arial" w:hAnsi="Arial" w:cs="Arial"/>
          <w:b/>
          <w:bCs/>
        </w:rPr>
        <w:t xml:space="preserve"> </w:t>
      </w:r>
    </w:p>
    <w:p w14:paraId="28DF17EC" w14:textId="27A5FF84" w:rsidR="00CD6925" w:rsidRDefault="00CD6925" w:rsidP="5A80B231">
      <w:pPr>
        <w:tabs>
          <w:tab w:val="left" w:pos="0"/>
        </w:tabs>
        <w:outlineLvl w:val="0"/>
        <w:rPr>
          <w:rFonts w:ascii="Arial" w:hAnsi="Arial" w:cs="Arial"/>
          <w:b/>
          <w:bCs/>
          <w:strike/>
        </w:rPr>
      </w:pPr>
      <w:r w:rsidRPr="00AD7FB6">
        <w:rPr>
          <w:rFonts w:ascii="Arial" w:hAnsi="Arial" w:cs="Arial"/>
          <w:b/>
          <w:bCs/>
        </w:rPr>
        <w:tab/>
      </w:r>
      <w:r w:rsidRPr="002F61DF">
        <w:rPr>
          <w:rFonts w:ascii="Arial" w:hAnsi="Arial" w:cs="Arial"/>
          <w:b/>
          <w:bCs/>
          <w:strike/>
        </w:rPr>
        <w:t>Quote Submission Due Date:</w:t>
      </w:r>
      <w:r w:rsidR="003633CC" w:rsidRPr="002F61DF">
        <w:rPr>
          <w:rFonts w:ascii="Arial" w:hAnsi="Arial" w:cs="Arial"/>
          <w:b/>
          <w:bCs/>
          <w:strike/>
        </w:rPr>
        <w:t xml:space="preserve"> </w:t>
      </w:r>
      <w:r w:rsidR="00875FE8" w:rsidRPr="002F61DF">
        <w:rPr>
          <w:rFonts w:ascii="Arial" w:hAnsi="Arial" w:cs="Arial"/>
          <w:b/>
          <w:bCs/>
          <w:strike/>
        </w:rPr>
        <w:t>December 8, 2022 (2:00 p.m. Eastern Time)</w:t>
      </w:r>
    </w:p>
    <w:p w14:paraId="264842B2" w14:textId="5E283917" w:rsidR="002F61DF" w:rsidRDefault="002F61DF" w:rsidP="5A80B231">
      <w:pPr>
        <w:tabs>
          <w:tab w:val="left" w:pos="0"/>
        </w:tabs>
        <w:outlineLvl w:val="0"/>
        <w:rPr>
          <w:rFonts w:ascii="Arial" w:hAnsi="Arial" w:cs="Arial"/>
          <w:b/>
          <w:bCs/>
          <w:strike/>
        </w:rPr>
      </w:pPr>
      <w:r>
        <w:rPr>
          <w:rFonts w:ascii="Arial" w:hAnsi="Arial" w:cs="Arial"/>
          <w:b/>
          <w:bCs/>
        </w:rPr>
        <w:tab/>
      </w:r>
      <w:r w:rsidRPr="0099423B">
        <w:rPr>
          <w:rFonts w:ascii="Arial" w:hAnsi="Arial" w:cs="Arial"/>
          <w:b/>
          <w:bCs/>
          <w:strike/>
        </w:rPr>
        <w:t>REVISED Quote Submission Due Date: December 21, 2022 (2:00 p.m. Eastern Time)</w:t>
      </w:r>
    </w:p>
    <w:p w14:paraId="27A32A39" w14:textId="77777777" w:rsidR="00281A4F" w:rsidRDefault="0099423B" w:rsidP="00281A4F">
      <w:pPr>
        <w:tabs>
          <w:tab w:val="left" w:pos="0"/>
        </w:tabs>
        <w:outlineLvl w:val="0"/>
        <w:rPr>
          <w:rFonts w:ascii="Arial" w:hAnsi="Arial" w:cs="Arial"/>
          <w:b/>
          <w:bCs/>
          <w:strike/>
        </w:rPr>
      </w:pPr>
      <w:r>
        <w:rPr>
          <w:rFonts w:ascii="Arial" w:hAnsi="Arial" w:cs="Arial"/>
          <w:b/>
          <w:bCs/>
          <w:color w:val="FF0000"/>
        </w:rPr>
        <w:tab/>
      </w:r>
      <w:r w:rsidR="00281A4F" w:rsidRPr="003F5029">
        <w:rPr>
          <w:rFonts w:ascii="Arial" w:hAnsi="Arial" w:cs="Arial"/>
          <w:b/>
          <w:bCs/>
          <w:strike/>
        </w:rPr>
        <w:t>Revised Quote Submission Due Date: January 20, 2023 (2:00 p.m. Eastern Time)</w:t>
      </w:r>
    </w:p>
    <w:p w14:paraId="39979A1C" w14:textId="6DE7332C" w:rsidR="00281A4F" w:rsidRPr="00B0335B" w:rsidRDefault="00281A4F" w:rsidP="00281A4F">
      <w:pPr>
        <w:tabs>
          <w:tab w:val="left" w:pos="0"/>
        </w:tabs>
        <w:outlineLvl w:val="0"/>
        <w:rPr>
          <w:rFonts w:ascii="Arial" w:hAnsi="Arial" w:cs="Arial"/>
          <w:b/>
          <w:bCs/>
          <w:strike/>
        </w:rPr>
      </w:pPr>
      <w:r>
        <w:rPr>
          <w:rFonts w:ascii="Arial" w:hAnsi="Arial" w:cs="Arial"/>
          <w:b/>
          <w:bCs/>
        </w:rPr>
        <w:tab/>
      </w:r>
      <w:r w:rsidRPr="00B0335B">
        <w:rPr>
          <w:rFonts w:ascii="Arial" w:hAnsi="Arial" w:cs="Arial"/>
          <w:b/>
          <w:bCs/>
          <w:strike/>
        </w:rPr>
        <w:t>Revised Quote Submission Due Date: February 8, 2023 (2:00 p.m. Eastern Time)</w:t>
      </w:r>
    </w:p>
    <w:p w14:paraId="56056C3F" w14:textId="6FB2F755" w:rsidR="0099423B" w:rsidRPr="00572A53" w:rsidRDefault="000C1876" w:rsidP="0099423B">
      <w:pPr>
        <w:tabs>
          <w:tab w:val="left" w:pos="0"/>
        </w:tabs>
        <w:outlineLvl w:val="0"/>
        <w:rPr>
          <w:rFonts w:ascii="Arial" w:hAnsi="Arial" w:cs="Arial"/>
          <w:b/>
          <w:bCs/>
          <w:strike/>
        </w:rPr>
      </w:pPr>
      <w:r>
        <w:rPr>
          <w:rFonts w:ascii="Arial" w:hAnsi="Arial" w:cs="Arial"/>
          <w:b/>
          <w:bCs/>
        </w:rPr>
        <w:tab/>
      </w:r>
      <w:r w:rsidR="00162FF6" w:rsidRPr="00572A53">
        <w:rPr>
          <w:rFonts w:ascii="Arial" w:hAnsi="Arial" w:cs="Arial"/>
          <w:b/>
          <w:bCs/>
          <w:strike/>
        </w:rPr>
        <w:t xml:space="preserve">Revised Quote </w:t>
      </w:r>
      <w:r w:rsidR="0069191B" w:rsidRPr="00572A53">
        <w:rPr>
          <w:rFonts w:ascii="Arial" w:hAnsi="Arial" w:cs="Arial"/>
          <w:b/>
          <w:bCs/>
          <w:strike/>
        </w:rPr>
        <w:t>Submission Due Date: February 28</w:t>
      </w:r>
      <w:r w:rsidR="00162FF6" w:rsidRPr="00572A53">
        <w:rPr>
          <w:rFonts w:ascii="Arial" w:hAnsi="Arial" w:cs="Arial"/>
          <w:b/>
          <w:bCs/>
          <w:strike/>
        </w:rPr>
        <w:t>, 2023 (2:00 p.m. Eastern Time)</w:t>
      </w:r>
    </w:p>
    <w:p w14:paraId="3FC75923" w14:textId="6FFF68E7" w:rsidR="00572A53" w:rsidRPr="00162FF6" w:rsidRDefault="00572A53" w:rsidP="0099423B">
      <w:pPr>
        <w:tabs>
          <w:tab w:val="left" w:pos="0"/>
        </w:tabs>
        <w:outlineLvl w:val="0"/>
        <w:rPr>
          <w:rFonts w:ascii="Arial" w:hAnsi="Arial" w:cs="Arial"/>
          <w:bCs/>
          <w:color w:val="FF0000"/>
        </w:rPr>
      </w:pPr>
      <w:r>
        <w:rPr>
          <w:rFonts w:ascii="Arial" w:hAnsi="Arial" w:cs="Arial"/>
          <w:b/>
          <w:bCs/>
          <w:color w:val="FF0000"/>
        </w:rPr>
        <w:tab/>
      </w:r>
      <w:r w:rsidRPr="00572A53">
        <w:rPr>
          <w:rFonts w:ascii="Arial" w:hAnsi="Arial" w:cs="Arial"/>
          <w:b/>
          <w:bCs/>
          <w:color w:val="FF0000"/>
        </w:rPr>
        <w:t xml:space="preserve">Revised Quote Submission Due Date: </w:t>
      </w:r>
      <w:r>
        <w:rPr>
          <w:rFonts w:ascii="Arial" w:hAnsi="Arial" w:cs="Arial"/>
          <w:b/>
          <w:bCs/>
          <w:color w:val="FF0000"/>
        </w:rPr>
        <w:t>March 21</w:t>
      </w:r>
      <w:r w:rsidRPr="00572A53">
        <w:rPr>
          <w:rFonts w:ascii="Arial" w:hAnsi="Arial" w:cs="Arial"/>
          <w:b/>
          <w:bCs/>
          <w:color w:val="FF0000"/>
        </w:rPr>
        <w:t>, 2023 (2:00 p.m. Eastern Time)</w:t>
      </w:r>
    </w:p>
    <w:p w14:paraId="78F14938" w14:textId="59E89DA5" w:rsidR="000B70D1" w:rsidRPr="00661C6E" w:rsidRDefault="000B70D1" w:rsidP="5A80B231">
      <w:pPr>
        <w:tabs>
          <w:tab w:val="left" w:pos="0"/>
        </w:tabs>
        <w:outlineLvl w:val="0"/>
        <w:rPr>
          <w:rFonts w:ascii="Arial" w:hAnsi="Arial" w:cs="Arial"/>
          <w:b/>
          <w:bCs/>
          <w:u w:val="single"/>
        </w:rPr>
      </w:pPr>
    </w:p>
    <w:p w14:paraId="2C17E92B" w14:textId="77777777" w:rsidR="00060D0D" w:rsidRPr="00661C6E" w:rsidRDefault="00060D0D" w:rsidP="00A248F3">
      <w:pPr>
        <w:tabs>
          <w:tab w:val="left" w:pos="0"/>
        </w:tabs>
        <w:outlineLvl w:val="0"/>
        <w:rPr>
          <w:rFonts w:ascii="Arial" w:hAnsi="Arial" w:cs="Arial"/>
          <w:b/>
          <w:u w:val="single"/>
        </w:rPr>
      </w:pPr>
    </w:p>
    <w:p w14:paraId="03C6B419" w14:textId="7A104E7F" w:rsidR="007D1D98" w:rsidRPr="00661C6E" w:rsidRDefault="007D1D98" w:rsidP="007D1D98">
      <w:pPr>
        <w:pStyle w:val="Heading1"/>
        <w:keepNext w:val="0"/>
        <w:tabs>
          <w:tab w:val="left" w:pos="0"/>
        </w:tabs>
        <w:rPr>
          <w:rFonts w:ascii="Arial" w:hAnsi="Arial" w:cs="Arial"/>
          <w:i w:val="0"/>
          <w:sz w:val="20"/>
        </w:rPr>
      </w:pPr>
      <w:r w:rsidRPr="00661C6E">
        <w:rPr>
          <w:rFonts w:ascii="Arial" w:hAnsi="Arial" w:cs="Arial"/>
          <w:i w:val="0"/>
          <w:sz w:val="20"/>
        </w:rPr>
        <w:t>Bid Amendment #</w:t>
      </w:r>
      <w:r w:rsidR="00BB3175">
        <w:rPr>
          <w:rFonts w:ascii="Arial" w:hAnsi="Arial" w:cs="Arial"/>
          <w:i w:val="0"/>
          <w:sz w:val="20"/>
        </w:rPr>
        <w:t>12</w:t>
      </w:r>
    </w:p>
    <w:p w14:paraId="03C6B41B" w14:textId="77777777" w:rsidR="00364A22" w:rsidRPr="00661C6E" w:rsidRDefault="00364A22" w:rsidP="00364A22">
      <w:pPr>
        <w:tabs>
          <w:tab w:val="left" w:pos="0"/>
        </w:tabs>
        <w:rPr>
          <w:rFonts w:ascii="Arial" w:hAnsi="Arial" w:cs="Arial"/>
        </w:rPr>
      </w:pPr>
    </w:p>
    <w:p w14:paraId="03C6B41C" w14:textId="595F3D11" w:rsidR="00A233DA" w:rsidRDefault="007D1D98" w:rsidP="008918DF">
      <w:pPr>
        <w:tabs>
          <w:tab w:val="left" w:pos="0"/>
        </w:tabs>
        <w:jc w:val="both"/>
        <w:rPr>
          <w:rFonts w:ascii="Arial" w:hAnsi="Arial" w:cs="Arial"/>
        </w:rPr>
      </w:pPr>
      <w:r w:rsidRPr="00661C6E">
        <w:rPr>
          <w:rFonts w:ascii="Arial" w:hAnsi="Arial" w:cs="Arial"/>
        </w:rPr>
        <w:t>The following constitutes Bid Amendment #</w:t>
      </w:r>
      <w:r w:rsidR="00BB3175">
        <w:rPr>
          <w:rFonts w:ascii="Arial" w:hAnsi="Arial" w:cs="Arial"/>
        </w:rPr>
        <w:t>12</w:t>
      </w:r>
      <w:r w:rsidRPr="00661C6E">
        <w:rPr>
          <w:rFonts w:ascii="Arial" w:hAnsi="Arial" w:cs="Arial"/>
        </w:rPr>
        <w:t xml:space="preserve"> to the above referenced </w:t>
      </w:r>
      <w:r w:rsidR="00502120" w:rsidRPr="00661C6E">
        <w:rPr>
          <w:rFonts w:ascii="Arial" w:hAnsi="Arial" w:cs="Arial"/>
        </w:rPr>
        <w:t>Bid S</w:t>
      </w:r>
      <w:r w:rsidR="002420F8" w:rsidRPr="00661C6E">
        <w:rPr>
          <w:rFonts w:ascii="Arial" w:hAnsi="Arial" w:cs="Arial"/>
        </w:rPr>
        <w:t>olicitation</w:t>
      </w:r>
      <w:r w:rsidR="00260851" w:rsidRPr="00661C6E">
        <w:rPr>
          <w:rFonts w:ascii="Arial" w:hAnsi="Arial" w:cs="Arial"/>
        </w:rPr>
        <w:t>:</w:t>
      </w:r>
    </w:p>
    <w:p w14:paraId="24422EEA" w14:textId="77777777" w:rsidR="0094482F" w:rsidRPr="00661C6E" w:rsidRDefault="0094482F" w:rsidP="0094482F">
      <w:pPr>
        <w:tabs>
          <w:tab w:val="left" w:pos="0"/>
        </w:tabs>
        <w:jc w:val="both"/>
        <w:rPr>
          <w:rFonts w:ascii="Arial" w:hAnsi="Arial" w:cs="Arial"/>
        </w:rPr>
      </w:pPr>
      <w:r w:rsidRPr="00661C6E">
        <w:rPr>
          <w:rFonts w:ascii="Arial" w:hAnsi="Arial" w:cs="Arial"/>
        </w:rPr>
        <w:t xml:space="preserve">  </w:t>
      </w:r>
    </w:p>
    <w:p w14:paraId="42958774" w14:textId="77777777" w:rsidR="00572A53" w:rsidRDefault="00572A53" w:rsidP="00572A53">
      <w:pPr>
        <w:pStyle w:val="ListParagraph"/>
        <w:numPr>
          <w:ilvl w:val="0"/>
          <w:numId w:val="1"/>
        </w:numPr>
        <w:tabs>
          <w:tab w:val="left" w:pos="0"/>
        </w:tabs>
        <w:jc w:val="both"/>
        <w:rPr>
          <w:rFonts w:ascii="Arial" w:hAnsi="Arial" w:cs="Arial"/>
        </w:rPr>
      </w:pPr>
      <w:r>
        <w:rPr>
          <w:rFonts w:ascii="Arial" w:hAnsi="Arial" w:cs="Arial"/>
        </w:rPr>
        <w:t>Revisions to the Bid Solicitation and;</w:t>
      </w:r>
    </w:p>
    <w:p w14:paraId="7D7A3392" w14:textId="5204C74E" w:rsidR="00572A53" w:rsidRPr="009A7130" w:rsidRDefault="00572A53" w:rsidP="00572A53">
      <w:pPr>
        <w:pStyle w:val="ListParagraph"/>
        <w:numPr>
          <w:ilvl w:val="1"/>
          <w:numId w:val="1"/>
        </w:numPr>
        <w:tabs>
          <w:tab w:val="left" w:pos="0"/>
        </w:tabs>
        <w:jc w:val="both"/>
        <w:rPr>
          <w:rFonts w:ascii="Arial" w:hAnsi="Arial" w:cs="Arial"/>
        </w:rPr>
      </w:pPr>
      <w:r w:rsidRPr="005E2A5E">
        <w:rPr>
          <w:rFonts w:ascii="Arial" w:hAnsi="Arial" w:cs="Arial"/>
        </w:rPr>
        <w:t>Please note that for all additions, deletions, clarifications and modifications to the Bid Solicitation, please refer to the Revised Bid Solicitation entitled “</w:t>
      </w:r>
      <w:r w:rsidRPr="005E2A5E">
        <w:rPr>
          <w:rFonts w:ascii="Arial" w:hAnsi="Arial" w:cs="Arial"/>
          <w:b/>
        </w:rPr>
        <w:t>T1715 R</w:t>
      </w:r>
      <w:r>
        <w:rPr>
          <w:rFonts w:ascii="Arial" w:hAnsi="Arial" w:cs="Arial"/>
          <w:b/>
        </w:rPr>
        <w:t xml:space="preserve">evised Bid Solicitation </w:t>
      </w:r>
      <w:r w:rsidR="00BB3175">
        <w:rPr>
          <w:rFonts w:ascii="Arial" w:hAnsi="Arial" w:cs="Arial"/>
          <w:b/>
        </w:rPr>
        <w:t>3.7.2023</w:t>
      </w:r>
      <w:r>
        <w:rPr>
          <w:rFonts w:ascii="Arial" w:hAnsi="Arial" w:cs="Arial"/>
          <w:b/>
        </w:rPr>
        <w:t>.”</w:t>
      </w:r>
    </w:p>
    <w:p w14:paraId="3D27B3CD" w14:textId="6B2DD27E" w:rsidR="00050E8D" w:rsidRPr="00661C6E" w:rsidRDefault="00050E8D" w:rsidP="008918DF">
      <w:pPr>
        <w:tabs>
          <w:tab w:val="left" w:pos="0"/>
        </w:tabs>
        <w:jc w:val="both"/>
        <w:rPr>
          <w:rFonts w:ascii="Arial" w:hAnsi="Arial" w:cs="Arial"/>
        </w:rPr>
      </w:pPr>
    </w:p>
    <w:p w14:paraId="03C6B422" w14:textId="38B35252" w:rsidR="007D1D98" w:rsidRPr="00661C6E" w:rsidRDefault="007D1D98" w:rsidP="008918DF">
      <w:pPr>
        <w:tabs>
          <w:tab w:val="left" w:pos="0"/>
        </w:tabs>
        <w:jc w:val="both"/>
        <w:rPr>
          <w:rFonts w:ascii="Arial" w:hAnsi="Arial" w:cs="Arial"/>
        </w:rPr>
      </w:pPr>
      <w:r w:rsidRPr="00661C6E">
        <w:rPr>
          <w:rFonts w:ascii="Arial" w:hAnsi="Arial" w:cs="Arial"/>
        </w:rPr>
        <w:t xml:space="preserve">It is the sole responsibility of the </w:t>
      </w:r>
      <w:r w:rsidR="009C76AA" w:rsidRPr="00661C6E">
        <w:rPr>
          <w:rFonts w:ascii="Arial" w:hAnsi="Arial" w:cs="Arial"/>
        </w:rPr>
        <w:t>V</w:t>
      </w:r>
      <w:r w:rsidRPr="00661C6E">
        <w:rPr>
          <w:rFonts w:ascii="Arial" w:hAnsi="Arial" w:cs="Arial"/>
        </w:rPr>
        <w:t>endor {</w:t>
      </w:r>
      <w:r w:rsidR="009C76AA" w:rsidRPr="00661C6E">
        <w:rPr>
          <w:rFonts w:ascii="Arial" w:hAnsi="Arial" w:cs="Arial"/>
        </w:rPr>
        <w:t>B</w:t>
      </w:r>
      <w:r w:rsidRPr="00661C6E">
        <w:rPr>
          <w:rFonts w:ascii="Arial" w:hAnsi="Arial" w:cs="Arial"/>
        </w:rPr>
        <w:t>idder} to be knowledgeable of all of the additions, deletions, clarificat</w:t>
      </w:r>
      <w:r w:rsidR="00502120" w:rsidRPr="00661C6E">
        <w:rPr>
          <w:rFonts w:ascii="Arial" w:hAnsi="Arial" w:cs="Arial"/>
        </w:rPr>
        <w:t>ions, and modifications to the Bid S</w:t>
      </w:r>
      <w:r w:rsidRPr="00661C6E">
        <w:rPr>
          <w:rFonts w:ascii="Arial" w:hAnsi="Arial" w:cs="Arial"/>
        </w:rPr>
        <w:t>olicitation and/or the New Jersey Standard Terms a</w:t>
      </w:r>
      <w:r w:rsidR="00502120" w:rsidRPr="00661C6E">
        <w:rPr>
          <w:rFonts w:ascii="Arial" w:hAnsi="Arial" w:cs="Arial"/>
        </w:rPr>
        <w:t>nd Conditions relative to this Bid S</w:t>
      </w:r>
      <w:r w:rsidR="002420F8" w:rsidRPr="00661C6E">
        <w:rPr>
          <w:rFonts w:ascii="Arial" w:hAnsi="Arial" w:cs="Arial"/>
        </w:rPr>
        <w:t xml:space="preserve">olicitation </w:t>
      </w:r>
      <w:r w:rsidRPr="00661C6E">
        <w:rPr>
          <w:rFonts w:ascii="Arial" w:hAnsi="Arial" w:cs="Arial"/>
        </w:rPr>
        <w:t xml:space="preserve">as set forth in all </w:t>
      </w:r>
      <w:r w:rsidR="00490B0F" w:rsidRPr="00661C6E">
        <w:rPr>
          <w:rFonts w:ascii="Arial" w:hAnsi="Arial" w:cs="Arial"/>
        </w:rPr>
        <w:t>B</w:t>
      </w:r>
      <w:r w:rsidRPr="00661C6E">
        <w:rPr>
          <w:rFonts w:ascii="Arial" w:hAnsi="Arial" w:cs="Arial"/>
        </w:rPr>
        <w:t xml:space="preserve">id </w:t>
      </w:r>
      <w:r w:rsidR="00490B0F" w:rsidRPr="00661C6E">
        <w:rPr>
          <w:rFonts w:ascii="Arial" w:hAnsi="Arial" w:cs="Arial"/>
        </w:rPr>
        <w:t>A</w:t>
      </w:r>
      <w:r w:rsidRPr="00661C6E">
        <w:rPr>
          <w:rFonts w:ascii="Arial" w:hAnsi="Arial" w:cs="Arial"/>
        </w:rPr>
        <w:t xml:space="preserve">mendments. </w:t>
      </w:r>
    </w:p>
    <w:p w14:paraId="03C6B423" w14:textId="77777777" w:rsidR="007D1D98" w:rsidRPr="00661C6E" w:rsidRDefault="007D1D98" w:rsidP="008918DF">
      <w:pPr>
        <w:tabs>
          <w:tab w:val="left" w:pos="0"/>
        </w:tabs>
        <w:jc w:val="both"/>
        <w:rPr>
          <w:rFonts w:ascii="Arial" w:hAnsi="Arial" w:cs="Arial"/>
        </w:rPr>
      </w:pPr>
    </w:p>
    <w:p w14:paraId="03C6B424" w14:textId="27AC15B6" w:rsidR="007D1D98" w:rsidRDefault="007D1D98" w:rsidP="008918DF">
      <w:pPr>
        <w:tabs>
          <w:tab w:val="left" w:pos="0"/>
        </w:tabs>
        <w:jc w:val="both"/>
        <w:rPr>
          <w:rFonts w:ascii="Arial" w:hAnsi="Arial" w:cs="Arial"/>
        </w:rPr>
      </w:pPr>
      <w:r w:rsidRPr="00661C6E">
        <w:rPr>
          <w:rFonts w:ascii="Arial" w:hAnsi="Arial" w:cs="Arial"/>
        </w:rPr>
        <w:t>All other instructions</w:t>
      </w:r>
      <w:r w:rsidR="00502120" w:rsidRPr="00661C6E">
        <w:rPr>
          <w:rFonts w:ascii="Arial" w:hAnsi="Arial" w:cs="Arial"/>
        </w:rPr>
        <w:t>, terms, and conditions of the Bid S</w:t>
      </w:r>
      <w:r w:rsidR="002420F8" w:rsidRPr="00661C6E">
        <w:rPr>
          <w:rFonts w:ascii="Arial" w:hAnsi="Arial" w:cs="Arial"/>
        </w:rPr>
        <w:t xml:space="preserve">olicitation </w:t>
      </w:r>
      <w:r w:rsidRPr="00661C6E">
        <w:rPr>
          <w:rFonts w:ascii="Arial" w:hAnsi="Arial" w:cs="Arial"/>
        </w:rPr>
        <w:t>shall remain the same.</w:t>
      </w:r>
    </w:p>
    <w:p w14:paraId="2D29E61F" w14:textId="4B342100" w:rsidR="00135214" w:rsidRDefault="00135214" w:rsidP="005234D5">
      <w:pPr>
        <w:tabs>
          <w:tab w:val="left" w:pos="0"/>
        </w:tabs>
        <w:outlineLvl w:val="0"/>
        <w:rPr>
          <w:rFonts w:ascii="Arial" w:hAnsi="Arial" w:cs="Arial"/>
          <w:b/>
          <w:u w:val="single"/>
        </w:rPr>
      </w:pPr>
    </w:p>
    <w:p w14:paraId="29E2D2F2" w14:textId="7DC34E80" w:rsidR="000B4B8E" w:rsidRDefault="000B4B8E" w:rsidP="005234D5">
      <w:pPr>
        <w:tabs>
          <w:tab w:val="left" w:pos="0"/>
        </w:tabs>
        <w:outlineLvl w:val="0"/>
        <w:rPr>
          <w:rFonts w:ascii="Arial" w:hAnsi="Arial" w:cs="Arial"/>
          <w:b/>
          <w:u w:val="single"/>
        </w:rPr>
      </w:pPr>
    </w:p>
    <w:p w14:paraId="48A7745E" w14:textId="77777777" w:rsidR="000B4B8E" w:rsidRDefault="000B4B8E" w:rsidP="005234D5">
      <w:pPr>
        <w:tabs>
          <w:tab w:val="left" w:pos="0"/>
        </w:tabs>
        <w:outlineLvl w:val="0"/>
        <w:rPr>
          <w:rFonts w:ascii="Arial" w:hAnsi="Arial" w:cs="Arial"/>
          <w:b/>
          <w:u w:val="single"/>
        </w:rPr>
      </w:pPr>
    </w:p>
    <w:p w14:paraId="69390A1A" w14:textId="4C4580C1" w:rsidR="0094482F" w:rsidRDefault="0094482F" w:rsidP="005234D5">
      <w:pPr>
        <w:tabs>
          <w:tab w:val="left" w:pos="0"/>
        </w:tabs>
        <w:outlineLvl w:val="0"/>
        <w:rPr>
          <w:rFonts w:ascii="Arial" w:hAnsi="Arial" w:cs="Arial"/>
          <w:b/>
          <w:u w:val="single"/>
        </w:rPr>
      </w:pPr>
    </w:p>
    <w:p w14:paraId="216948E0" w14:textId="06FB7E5A" w:rsidR="0094482F" w:rsidRDefault="0094482F" w:rsidP="005234D5">
      <w:pPr>
        <w:tabs>
          <w:tab w:val="left" w:pos="0"/>
        </w:tabs>
        <w:outlineLvl w:val="0"/>
        <w:rPr>
          <w:rFonts w:ascii="Arial" w:hAnsi="Arial" w:cs="Arial"/>
          <w:b/>
          <w:u w:val="single"/>
        </w:rPr>
      </w:pPr>
    </w:p>
    <w:p w14:paraId="792AFF62" w14:textId="62F9DD9E" w:rsidR="000B4B8E" w:rsidRDefault="000B4B8E" w:rsidP="005234D5">
      <w:pPr>
        <w:tabs>
          <w:tab w:val="left" w:pos="0"/>
        </w:tabs>
        <w:outlineLvl w:val="0"/>
        <w:rPr>
          <w:rFonts w:ascii="Arial" w:hAnsi="Arial" w:cs="Arial"/>
          <w:b/>
          <w:u w:val="single"/>
        </w:rPr>
      </w:pPr>
    </w:p>
    <w:p w14:paraId="26B7EB37" w14:textId="1D2F0B97" w:rsidR="00BB3175" w:rsidRDefault="00BB3175">
      <w:pPr>
        <w:rPr>
          <w:rFonts w:ascii="Arial" w:hAnsi="Arial" w:cs="Arial"/>
          <w:b/>
          <w:u w:val="single"/>
        </w:rPr>
      </w:pPr>
      <w:r>
        <w:rPr>
          <w:rFonts w:ascii="Arial" w:hAnsi="Arial" w:cs="Arial"/>
          <w:b/>
          <w:u w:val="single"/>
        </w:rPr>
        <w:br w:type="page"/>
      </w:r>
    </w:p>
    <w:p w14:paraId="30DC4F70" w14:textId="77777777" w:rsidR="000B4B8E" w:rsidRDefault="000B4B8E" w:rsidP="005234D5">
      <w:pPr>
        <w:tabs>
          <w:tab w:val="left" w:pos="0"/>
        </w:tabs>
        <w:outlineLvl w:val="0"/>
        <w:rPr>
          <w:rFonts w:ascii="Arial" w:hAnsi="Arial" w:cs="Arial"/>
          <w:b/>
          <w:u w:val="single"/>
        </w:rPr>
      </w:pPr>
    </w:p>
    <w:p w14:paraId="0144087D" w14:textId="5359E960" w:rsidR="000B4B8E" w:rsidRDefault="000B4B8E" w:rsidP="000B4B8E">
      <w:pPr>
        <w:tabs>
          <w:tab w:val="left" w:pos="0"/>
        </w:tabs>
        <w:outlineLvl w:val="0"/>
        <w:rPr>
          <w:rFonts w:ascii="Arial" w:hAnsi="Arial" w:cs="Arial"/>
          <w:b/>
          <w:u w:val="single"/>
        </w:rPr>
      </w:pPr>
    </w:p>
    <w:p w14:paraId="3B5AF9EB" w14:textId="77777777" w:rsidR="001758DE" w:rsidRDefault="001758DE" w:rsidP="000B4B8E">
      <w:pPr>
        <w:tabs>
          <w:tab w:val="left" w:pos="0"/>
        </w:tabs>
        <w:outlineLvl w:val="0"/>
        <w:rPr>
          <w:rFonts w:ascii="Arial" w:hAnsi="Arial" w:cs="Arial"/>
          <w:b/>
          <w:u w:val="single"/>
        </w:rPr>
      </w:pPr>
    </w:p>
    <w:p w14:paraId="2A0646A1" w14:textId="77777777" w:rsidR="000B4B8E" w:rsidRPr="004639C7" w:rsidRDefault="000B4B8E" w:rsidP="000B4B8E">
      <w:pPr>
        <w:pStyle w:val="Heading2"/>
        <w:jc w:val="center"/>
        <w:rPr>
          <w:rFonts w:ascii="Arial" w:hAnsi="Arial" w:cs="Arial"/>
        </w:rPr>
      </w:pPr>
      <w:r>
        <w:rPr>
          <w:rFonts w:ascii="Arial" w:hAnsi="Arial" w:cs="Arial"/>
        </w:rPr>
        <w:t xml:space="preserve">Bid Solicitation: </w:t>
      </w:r>
      <w:r w:rsidRPr="00835828">
        <w:rPr>
          <w:rFonts w:ascii="Arial" w:hAnsi="Arial" w:cs="Arial"/>
        </w:rPr>
        <w:t xml:space="preserve"># </w:t>
      </w:r>
      <w:r w:rsidRPr="004639C7">
        <w:rPr>
          <w:rFonts w:ascii="Arial" w:hAnsi="Arial" w:cs="Arial"/>
        </w:rPr>
        <w:t>22DPP00767</w:t>
      </w:r>
    </w:p>
    <w:p w14:paraId="4DD05033" w14:textId="77777777" w:rsidR="000B4B8E" w:rsidRPr="004639C7" w:rsidRDefault="000B4B8E" w:rsidP="000B4B8E">
      <w:pPr>
        <w:pStyle w:val="Heading2"/>
        <w:jc w:val="center"/>
        <w:rPr>
          <w:rFonts w:ascii="Arial" w:hAnsi="Arial" w:cs="Arial"/>
          <w:sz w:val="20"/>
        </w:rPr>
      </w:pPr>
      <w:r w:rsidRPr="004639C7">
        <w:rPr>
          <w:rFonts w:ascii="Arial" w:hAnsi="Arial" w:cs="Arial"/>
          <w:sz w:val="20"/>
        </w:rPr>
        <w:t xml:space="preserve">T1715 Canteen Commissary for the Department of Corrections through Distribution and Support Services </w:t>
      </w:r>
    </w:p>
    <w:p w14:paraId="13508626" w14:textId="77777777" w:rsidR="000B4B8E" w:rsidRDefault="000B4B8E" w:rsidP="000B4B8E">
      <w:pPr>
        <w:tabs>
          <w:tab w:val="left" w:pos="0"/>
        </w:tabs>
        <w:outlineLvl w:val="0"/>
        <w:rPr>
          <w:rFonts w:ascii="Arial" w:hAnsi="Arial" w:cs="Arial"/>
          <w:b/>
          <w:u w:val="single"/>
        </w:rPr>
      </w:pPr>
    </w:p>
    <w:p w14:paraId="1337123C" w14:textId="77777777" w:rsidR="000B4B8E" w:rsidRDefault="000B4B8E" w:rsidP="000B4B8E">
      <w:pPr>
        <w:tabs>
          <w:tab w:val="left" w:pos="0"/>
        </w:tabs>
        <w:outlineLvl w:val="0"/>
        <w:rPr>
          <w:rFonts w:ascii="Arial" w:hAnsi="Arial" w:cs="Arial"/>
          <w:b/>
          <w:u w:val="single"/>
        </w:rPr>
      </w:pPr>
    </w:p>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1998"/>
        <w:gridCol w:w="7362"/>
      </w:tblGrid>
      <w:tr w:rsidR="000B4B8E" w:rsidRPr="0094482F" w14:paraId="06DA05F9" w14:textId="77777777" w:rsidTr="00102AB7">
        <w:trPr>
          <w:tblHeader/>
          <w:jc w:val="cent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2C344A4" w14:textId="77777777" w:rsidR="000B4B8E" w:rsidRPr="0094482F" w:rsidRDefault="000B4B8E" w:rsidP="00102AB7">
            <w:pPr>
              <w:tabs>
                <w:tab w:val="left" w:pos="0"/>
              </w:tabs>
              <w:overflowPunct w:val="0"/>
              <w:autoSpaceDE w:val="0"/>
              <w:autoSpaceDN w:val="0"/>
              <w:adjustRightInd w:val="0"/>
              <w:jc w:val="center"/>
              <w:rPr>
                <w:rFonts w:ascii="Arial" w:hAnsi="Arial" w:cs="Arial"/>
                <w:b/>
                <w:bCs/>
              </w:rPr>
            </w:pPr>
            <w:r w:rsidRPr="0094482F">
              <w:rPr>
                <w:rFonts w:ascii="Arial" w:hAnsi="Arial" w:cs="Arial"/>
                <w:b/>
                <w:bCs/>
              </w:rPr>
              <w:t>#</w:t>
            </w:r>
          </w:p>
        </w:tc>
        <w:tc>
          <w:tcPr>
            <w:tcW w:w="1998" w:type="dxa"/>
            <w:tcBorders>
              <w:top w:val="single" w:sz="4" w:space="0" w:color="auto"/>
              <w:left w:val="single" w:sz="4" w:space="0" w:color="auto"/>
              <w:bottom w:val="single" w:sz="4" w:space="0" w:color="auto"/>
              <w:right w:val="single" w:sz="4" w:space="0" w:color="auto"/>
            </w:tcBorders>
            <w:shd w:val="clear" w:color="auto" w:fill="CCFFCC"/>
            <w:hideMark/>
          </w:tcPr>
          <w:p w14:paraId="582D0DEF" w14:textId="77777777" w:rsidR="000B4B8E" w:rsidRPr="0094482F" w:rsidRDefault="000B4B8E" w:rsidP="00102AB7">
            <w:pPr>
              <w:tabs>
                <w:tab w:val="left" w:pos="0"/>
              </w:tabs>
              <w:overflowPunct w:val="0"/>
              <w:autoSpaceDE w:val="0"/>
              <w:autoSpaceDN w:val="0"/>
              <w:adjustRightInd w:val="0"/>
              <w:jc w:val="center"/>
              <w:rPr>
                <w:rFonts w:ascii="Arial" w:hAnsi="Arial" w:cs="Arial"/>
                <w:b/>
                <w:bCs/>
              </w:rPr>
            </w:pPr>
            <w:r w:rsidRPr="0094482F">
              <w:rPr>
                <w:rFonts w:ascii="Arial" w:hAnsi="Arial" w:cs="Arial"/>
                <w:b/>
                <w:bCs/>
              </w:rPr>
              <w:t>Bid Solicitation</w:t>
            </w:r>
          </w:p>
          <w:p w14:paraId="537C792B" w14:textId="77777777" w:rsidR="000B4B8E" w:rsidRPr="0094482F" w:rsidRDefault="000B4B8E" w:rsidP="00102AB7">
            <w:pPr>
              <w:tabs>
                <w:tab w:val="left" w:pos="0"/>
              </w:tabs>
              <w:overflowPunct w:val="0"/>
              <w:autoSpaceDE w:val="0"/>
              <w:autoSpaceDN w:val="0"/>
              <w:adjustRightInd w:val="0"/>
              <w:jc w:val="center"/>
              <w:rPr>
                <w:rFonts w:ascii="Arial" w:hAnsi="Arial" w:cs="Arial"/>
                <w:b/>
                <w:bCs/>
              </w:rPr>
            </w:pPr>
            <w:r w:rsidRPr="0094482F">
              <w:rPr>
                <w:rFonts w:ascii="Arial" w:hAnsi="Arial" w:cs="Arial"/>
                <w:b/>
                <w:bCs/>
              </w:rPr>
              <w:t>Section Reference</w:t>
            </w:r>
          </w:p>
        </w:tc>
        <w:tc>
          <w:tcPr>
            <w:tcW w:w="7362"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9413D50" w14:textId="25955ED8" w:rsidR="000B4B8E" w:rsidRPr="0094482F" w:rsidRDefault="00FE54D3" w:rsidP="00102AB7">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r w:rsidR="001758DE">
              <w:rPr>
                <w:rFonts w:ascii="Arial" w:hAnsi="Arial" w:cs="Arial"/>
                <w:b/>
                <w:bCs/>
              </w:rPr>
              <w:t xml:space="preserve"> Revision</w:t>
            </w:r>
          </w:p>
        </w:tc>
      </w:tr>
      <w:tr w:rsidR="000B4B8E" w:rsidRPr="00D3606B" w14:paraId="2493A8F4" w14:textId="77777777" w:rsidTr="00102AB7">
        <w:trPr>
          <w:trHeight w:val="1457"/>
          <w:jc w:val="center"/>
        </w:trPr>
        <w:tc>
          <w:tcPr>
            <w:tcW w:w="877" w:type="dxa"/>
            <w:tcBorders>
              <w:top w:val="single" w:sz="4" w:space="0" w:color="auto"/>
              <w:left w:val="single" w:sz="4" w:space="0" w:color="auto"/>
              <w:bottom w:val="single" w:sz="4" w:space="0" w:color="auto"/>
              <w:right w:val="single" w:sz="4" w:space="0" w:color="auto"/>
            </w:tcBorders>
          </w:tcPr>
          <w:p w14:paraId="1F8E0FFF" w14:textId="77777777" w:rsidR="000B4B8E" w:rsidRPr="001758DE" w:rsidRDefault="000B4B8E" w:rsidP="00102AB7">
            <w:pPr>
              <w:tabs>
                <w:tab w:val="left" w:pos="0"/>
              </w:tabs>
              <w:autoSpaceDN w:val="0"/>
              <w:jc w:val="center"/>
              <w:rPr>
                <w:rFonts w:ascii="Arial" w:hAnsi="Arial" w:cs="Arial"/>
              </w:rPr>
            </w:pPr>
            <w:r w:rsidRPr="001758DE">
              <w:rPr>
                <w:rFonts w:ascii="Arial" w:hAnsi="Arial" w:cs="Arial"/>
              </w:rPr>
              <w:t>1</w:t>
            </w:r>
          </w:p>
        </w:tc>
        <w:tc>
          <w:tcPr>
            <w:tcW w:w="1998" w:type="dxa"/>
            <w:tcBorders>
              <w:top w:val="single" w:sz="4" w:space="0" w:color="auto"/>
              <w:left w:val="single" w:sz="4" w:space="0" w:color="auto"/>
              <w:bottom w:val="single" w:sz="4" w:space="0" w:color="auto"/>
              <w:right w:val="single" w:sz="4" w:space="0" w:color="auto"/>
            </w:tcBorders>
          </w:tcPr>
          <w:p w14:paraId="6E27898F" w14:textId="77777777" w:rsidR="000B4B8E" w:rsidRDefault="00BB3175" w:rsidP="00102AB7">
            <w:pPr>
              <w:tabs>
                <w:tab w:val="left" w:pos="0"/>
              </w:tabs>
              <w:overflowPunct w:val="0"/>
              <w:autoSpaceDE w:val="0"/>
              <w:autoSpaceDN w:val="0"/>
              <w:adjustRightInd w:val="0"/>
              <w:jc w:val="center"/>
              <w:rPr>
                <w:rFonts w:ascii="Arial" w:hAnsi="Arial" w:cs="Arial"/>
                <w:b/>
              </w:rPr>
            </w:pPr>
            <w:r>
              <w:rPr>
                <w:rFonts w:ascii="Arial" w:hAnsi="Arial" w:cs="Arial"/>
                <w:b/>
              </w:rPr>
              <w:t>3.13.14</w:t>
            </w:r>
          </w:p>
          <w:p w14:paraId="280860F0" w14:textId="447CFD6A" w:rsidR="00BB3175" w:rsidRPr="001758DE" w:rsidRDefault="00BB3175" w:rsidP="00102AB7">
            <w:pPr>
              <w:tabs>
                <w:tab w:val="left" w:pos="0"/>
              </w:tabs>
              <w:overflowPunct w:val="0"/>
              <w:autoSpaceDE w:val="0"/>
              <w:autoSpaceDN w:val="0"/>
              <w:adjustRightInd w:val="0"/>
              <w:jc w:val="center"/>
              <w:rPr>
                <w:rFonts w:ascii="Arial" w:hAnsi="Arial" w:cs="Arial"/>
                <w:b/>
              </w:rPr>
            </w:pPr>
            <w:r>
              <w:rPr>
                <w:rFonts w:ascii="Arial" w:hAnsi="Arial" w:cs="Arial"/>
                <w:b/>
              </w:rPr>
              <w:t>Certification Regarding Prohibited Activities with Russia or Belarus</w:t>
            </w:r>
          </w:p>
        </w:tc>
        <w:tc>
          <w:tcPr>
            <w:tcW w:w="7362" w:type="dxa"/>
            <w:tcBorders>
              <w:top w:val="single" w:sz="4" w:space="0" w:color="auto"/>
              <w:left w:val="single" w:sz="4" w:space="0" w:color="auto"/>
              <w:bottom w:val="single" w:sz="4" w:space="0" w:color="auto"/>
              <w:right w:val="single" w:sz="4" w:space="0" w:color="auto"/>
            </w:tcBorders>
          </w:tcPr>
          <w:p w14:paraId="647B8C9C" w14:textId="746E2379" w:rsidR="000B4B8E" w:rsidRDefault="000B4B8E" w:rsidP="00102AB7">
            <w:pPr>
              <w:tabs>
                <w:tab w:val="left" w:pos="0"/>
              </w:tabs>
              <w:overflowPunct w:val="0"/>
              <w:autoSpaceDE w:val="0"/>
              <w:autoSpaceDN w:val="0"/>
              <w:adjustRightInd w:val="0"/>
              <w:rPr>
                <w:rFonts w:ascii="Arial" w:hAnsi="Arial" w:cs="Arial"/>
                <w:b/>
              </w:rPr>
            </w:pPr>
            <w:r w:rsidRPr="001758DE">
              <w:rPr>
                <w:rFonts w:ascii="Arial" w:hAnsi="Arial" w:cs="Arial"/>
                <w:b/>
              </w:rPr>
              <w:t>P</w:t>
            </w:r>
            <w:r w:rsidR="00404063" w:rsidRPr="001758DE">
              <w:rPr>
                <w:rFonts w:ascii="Arial" w:hAnsi="Arial" w:cs="Arial"/>
                <w:b/>
              </w:rPr>
              <w:t xml:space="preserve">lease be advised </w:t>
            </w:r>
            <w:r w:rsidRPr="001758DE">
              <w:rPr>
                <w:rFonts w:ascii="Arial" w:hAnsi="Arial" w:cs="Arial"/>
                <w:b/>
              </w:rPr>
              <w:t xml:space="preserve">that the following </w:t>
            </w:r>
            <w:r w:rsidR="00BB3175">
              <w:rPr>
                <w:rFonts w:ascii="Arial" w:hAnsi="Arial" w:cs="Arial"/>
                <w:b/>
              </w:rPr>
              <w:t xml:space="preserve">language has been </w:t>
            </w:r>
            <w:r w:rsidR="00FE54D3">
              <w:rPr>
                <w:rFonts w:ascii="Arial" w:hAnsi="Arial" w:cs="Arial"/>
                <w:b/>
              </w:rPr>
              <w:t>changed to:</w:t>
            </w:r>
          </w:p>
          <w:p w14:paraId="497E612E" w14:textId="14744BA5" w:rsidR="00FE54D3" w:rsidRDefault="00FE54D3" w:rsidP="00102AB7">
            <w:pPr>
              <w:tabs>
                <w:tab w:val="left" w:pos="0"/>
              </w:tabs>
              <w:overflowPunct w:val="0"/>
              <w:autoSpaceDE w:val="0"/>
              <w:autoSpaceDN w:val="0"/>
              <w:adjustRightInd w:val="0"/>
              <w:rPr>
                <w:rFonts w:ascii="Arial" w:hAnsi="Arial" w:cs="Arial"/>
                <w:b/>
              </w:rPr>
            </w:pPr>
          </w:p>
          <w:p w14:paraId="52A7EB36" w14:textId="77777777" w:rsidR="00FE54D3" w:rsidRPr="00FE54D3" w:rsidRDefault="00FE54D3" w:rsidP="00FE54D3">
            <w:pPr>
              <w:tabs>
                <w:tab w:val="left" w:pos="0"/>
              </w:tabs>
              <w:overflowPunct w:val="0"/>
              <w:autoSpaceDE w:val="0"/>
              <w:autoSpaceDN w:val="0"/>
              <w:adjustRightInd w:val="0"/>
              <w:rPr>
                <w:rFonts w:ascii="Arial" w:hAnsi="Arial" w:cs="Arial"/>
              </w:rPr>
            </w:pPr>
            <w:r w:rsidRPr="00FE54D3">
              <w:rPr>
                <w:rFonts w:ascii="Arial" w:hAnsi="Arial" w:cs="Arial"/>
              </w:rPr>
              <w:t>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a Bidder does not submit the form with the Quote, the Bidder must comply within seven (7) business days of the State’s request or the State may deem the Quote non-responsive.</w:t>
            </w:r>
          </w:p>
          <w:p w14:paraId="4C86ADFD" w14:textId="77777777" w:rsidR="00FE54D3" w:rsidRPr="001758DE" w:rsidRDefault="00FE54D3" w:rsidP="00102AB7">
            <w:pPr>
              <w:tabs>
                <w:tab w:val="left" w:pos="0"/>
              </w:tabs>
              <w:overflowPunct w:val="0"/>
              <w:autoSpaceDE w:val="0"/>
              <w:autoSpaceDN w:val="0"/>
              <w:adjustRightInd w:val="0"/>
              <w:rPr>
                <w:rFonts w:ascii="Arial" w:hAnsi="Arial" w:cs="Arial"/>
                <w:b/>
              </w:rPr>
            </w:pPr>
          </w:p>
          <w:p w14:paraId="68C9E644" w14:textId="13427E35" w:rsidR="0049600D" w:rsidRPr="001758DE" w:rsidRDefault="0034339B" w:rsidP="0034339B">
            <w:pPr>
              <w:tabs>
                <w:tab w:val="left" w:pos="0"/>
              </w:tabs>
              <w:overflowPunct w:val="0"/>
              <w:autoSpaceDE w:val="0"/>
              <w:autoSpaceDN w:val="0"/>
              <w:adjustRightInd w:val="0"/>
              <w:rPr>
                <w:rFonts w:ascii="Arial" w:hAnsi="Arial" w:cs="Arial"/>
                <w:b/>
              </w:rPr>
            </w:pPr>
            <w:r w:rsidRPr="00D3606B">
              <w:rPr>
                <w:rFonts w:ascii="Arial" w:hAnsi="Arial" w:cs="Arial"/>
                <w:color w:val="242424"/>
                <w:shd w:val="clear" w:color="auto" w:fill="FFFFFF"/>
              </w:rPr>
              <w:t>Please see revised Bid Solicitation entitled “</w:t>
            </w:r>
            <w:r w:rsidRPr="00D3606B">
              <w:rPr>
                <w:rFonts w:ascii="Arial" w:hAnsi="Arial" w:cs="Arial"/>
              </w:rPr>
              <w:t>T1715 R</w:t>
            </w:r>
            <w:r>
              <w:rPr>
                <w:rFonts w:ascii="Arial" w:hAnsi="Arial" w:cs="Arial"/>
              </w:rPr>
              <w:t>evised Bid Solicitation 3.7</w:t>
            </w:r>
            <w:r w:rsidRPr="00D3606B">
              <w:rPr>
                <w:rFonts w:ascii="Arial" w:hAnsi="Arial" w:cs="Arial"/>
              </w:rPr>
              <w:t>.2023</w:t>
            </w:r>
          </w:p>
        </w:tc>
      </w:tr>
    </w:tbl>
    <w:p w14:paraId="0BE7BF31" w14:textId="549E7146" w:rsidR="0094482F" w:rsidRDefault="0094482F" w:rsidP="005234D5">
      <w:pPr>
        <w:tabs>
          <w:tab w:val="left" w:pos="0"/>
        </w:tabs>
        <w:outlineLvl w:val="0"/>
        <w:rPr>
          <w:rFonts w:ascii="Arial" w:hAnsi="Arial" w:cs="Arial"/>
          <w:b/>
          <w:u w:val="single"/>
        </w:rPr>
      </w:pPr>
    </w:p>
    <w:p w14:paraId="5D6C664A" w14:textId="229D1940" w:rsidR="0094482F" w:rsidRDefault="0094482F" w:rsidP="005234D5">
      <w:pPr>
        <w:tabs>
          <w:tab w:val="left" w:pos="0"/>
        </w:tabs>
        <w:outlineLvl w:val="0"/>
        <w:rPr>
          <w:rFonts w:ascii="Arial" w:hAnsi="Arial" w:cs="Arial"/>
          <w:b/>
          <w:u w:val="single"/>
        </w:rPr>
      </w:pPr>
    </w:p>
    <w:p w14:paraId="7FDE6318" w14:textId="118C8E6D" w:rsidR="0094482F" w:rsidRDefault="0094482F" w:rsidP="005234D5">
      <w:pPr>
        <w:tabs>
          <w:tab w:val="left" w:pos="0"/>
        </w:tabs>
        <w:outlineLvl w:val="0"/>
        <w:rPr>
          <w:rFonts w:ascii="Arial" w:hAnsi="Arial" w:cs="Arial"/>
          <w:b/>
          <w:u w:val="single"/>
        </w:rPr>
      </w:pPr>
    </w:p>
    <w:p w14:paraId="5840A511" w14:textId="4309633A" w:rsidR="0094482F" w:rsidRDefault="0094482F" w:rsidP="005234D5">
      <w:pPr>
        <w:tabs>
          <w:tab w:val="left" w:pos="0"/>
        </w:tabs>
        <w:outlineLvl w:val="0"/>
        <w:rPr>
          <w:rFonts w:ascii="Arial" w:hAnsi="Arial" w:cs="Arial"/>
          <w:b/>
          <w:u w:val="single"/>
        </w:rPr>
      </w:pPr>
    </w:p>
    <w:p w14:paraId="5A30910B" w14:textId="14393F32" w:rsidR="0094482F" w:rsidRDefault="0094482F" w:rsidP="005234D5">
      <w:pPr>
        <w:tabs>
          <w:tab w:val="left" w:pos="0"/>
        </w:tabs>
        <w:outlineLvl w:val="0"/>
        <w:rPr>
          <w:rFonts w:ascii="Arial" w:hAnsi="Arial" w:cs="Arial"/>
          <w:b/>
          <w:u w:val="single"/>
        </w:rPr>
      </w:pPr>
    </w:p>
    <w:p w14:paraId="733A1FBA" w14:textId="17E0161D" w:rsidR="0094482F" w:rsidRDefault="0094482F" w:rsidP="005234D5">
      <w:pPr>
        <w:tabs>
          <w:tab w:val="left" w:pos="0"/>
        </w:tabs>
        <w:outlineLvl w:val="0"/>
        <w:rPr>
          <w:rFonts w:ascii="Arial" w:hAnsi="Arial" w:cs="Arial"/>
          <w:b/>
          <w:u w:val="single"/>
        </w:rPr>
      </w:pPr>
    </w:p>
    <w:p w14:paraId="7BDE79F3" w14:textId="20F958F7" w:rsidR="0094482F" w:rsidRPr="00D3606B" w:rsidRDefault="0094482F" w:rsidP="005234D5">
      <w:pPr>
        <w:tabs>
          <w:tab w:val="left" w:pos="0"/>
        </w:tabs>
        <w:outlineLvl w:val="0"/>
        <w:rPr>
          <w:rFonts w:ascii="Arial" w:hAnsi="Arial" w:cs="Arial"/>
          <w:b/>
          <w:u w:val="single"/>
        </w:rPr>
      </w:pPr>
    </w:p>
    <w:sectPr w:rsidR="0094482F" w:rsidRPr="00D3606B" w:rsidSect="00E84D04">
      <w:footerReference w:type="default" r:id="rId13"/>
      <w:headerReference w:type="first" r:id="rId14"/>
      <w:footerReference w:type="first" r:id="rId15"/>
      <w:pgSz w:w="12240" w:h="15840" w:code="1"/>
      <w:pgMar w:top="720" w:right="720" w:bottom="720" w:left="72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BBF3F8" w14:textId="77777777" w:rsidR="00940611" w:rsidRDefault="00940611">
      <w:r>
        <w:separator/>
      </w:r>
    </w:p>
  </w:endnote>
  <w:endnote w:type="continuationSeparator" w:id="0">
    <w:p w14:paraId="36540C33" w14:textId="77777777" w:rsidR="00940611" w:rsidRDefault="00940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0B4F2E38" w:rsidR="009C0858" w:rsidRDefault="009C0858">
        <w:pPr>
          <w:pStyle w:val="Footer"/>
          <w:jc w:val="center"/>
        </w:pPr>
        <w:r>
          <w:fldChar w:fldCharType="begin"/>
        </w:r>
        <w:r>
          <w:instrText xml:space="preserve"> PAGE   \* MERGEFORMAT </w:instrText>
        </w:r>
        <w:r>
          <w:fldChar w:fldCharType="separate"/>
        </w:r>
        <w:r w:rsidR="00332283">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88BBEC" w14:textId="77777777" w:rsidR="00940611" w:rsidRDefault="00940611">
      <w:r>
        <w:separator/>
      </w:r>
    </w:p>
  </w:footnote>
  <w:footnote w:type="continuationSeparator" w:id="0">
    <w:p w14:paraId="0DBDDC25" w14:textId="77777777" w:rsidR="00940611" w:rsidRDefault="009406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9"/>
      <w:gridCol w:w="5778"/>
      <w:gridCol w:w="2889"/>
    </w:tblGrid>
    <w:tr w:rsidR="004D59D0" w14:paraId="227044D8" w14:textId="77777777" w:rsidTr="00DB00BF">
      <w:trPr>
        <w:trHeight w:val="982"/>
        <w:jc w:val="center"/>
      </w:trPr>
      <w:tc>
        <w:tcPr>
          <w:tcW w:w="2889" w:type="dxa"/>
        </w:tcPr>
        <w:p w14:paraId="5E2C4F73" w14:textId="77777777" w:rsidR="004D59D0" w:rsidRDefault="004D59D0" w:rsidP="004D59D0"/>
      </w:tc>
      <w:tc>
        <w:tcPr>
          <w:tcW w:w="5778" w:type="dxa"/>
          <w:vAlign w:val="center"/>
        </w:tcPr>
        <w:p w14:paraId="64F0D7C0" w14:textId="77777777" w:rsidR="004D59D0" w:rsidRDefault="004D59D0" w:rsidP="004D59D0">
          <w:pPr>
            <w:jc w:val="center"/>
          </w:pPr>
          <w:r>
            <w:rPr>
              <w:noProof/>
            </w:rPr>
            <w:drawing>
              <wp:inline distT="0" distB="0" distL="0" distR="0" wp14:anchorId="468B48B8" wp14:editId="68718D6A">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9" w:type="dxa"/>
        </w:tcPr>
        <w:p w14:paraId="0691CCF3" w14:textId="77777777" w:rsidR="004D59D0" w:rsidRDefault="004D59D0" w:rsidP="004D59D0"/>
      </w:tc>
    </w:tr>
    <w:tr w:rsidR="004D59D0" w14:paraId="0761C9BE" w14:textId="77777777" w:rsidTr="00DB00BF">
      <w:trPr>
        <w:trHeight w:val="812"/>
        <w:jc w:val="center"/>
      </w:trPr>
      <w:tc>
        <w:tcPr>
          <w:tcW w:w="2889" w:type="dxa"/>
          <w:vAlign w:val="bottom"/>
        </w:tcPr>
        <w:p w14:paraId="480DDFA5" w14:textId="77777777" w:rsidR="004D59D0" w:rsidRPr="00DE79FE" w:rsidRDefault="004D59D0" w:rsidP="004D59D0">
          <w:pPr>
            <w:jc w:val="center"/>
            <w:rPr>
              <w:smallCaps/>
              <w:color w:val="000080"/>
            </w:rPr>
          </w:pPr>
          <w:r w:rsidRPr="00DE79FE">
            <w:rPr>
              <w:smallCaps/>
              <w:color w:val="000080"/>
            </w:rPr>
            <w:t>Philip D. Murphy</w:t>
          </w:r>
        </w:p>
        <w:p w14:paraId="57499A3A" w14:textId="77777777" w:rsidR="004D59D0" w:rsidRPr="006359DD" w:rsidRDefault="004D59D0" w:rsidP="004D59D0">
          <w:pPr>
            <w:jc w:val="center"/>
          </w:pPr>
          <w:r w:rsidRPr="00DE79FE">
            <w:rPr>
              <w:i/>
              <w:color w:val="000080"/>
            </w:rPr>
            <w:t>Governor</w:t>
          </w:r>
        </w:p>
      </w:tc>
      <w:tc>
        <w:tcPr>
          <w:tcW w:w="5778" w:type="dxa"/>
          <w:vMerge w:val="restart"/>
          <w:vAlign w:val="center"/>
        </w:tcPr>
        <w:p w14:paraId="3DAE8261" w14:textId="77777777" w:rsidR="004D59D0" w:rsidRPr="00952B78" w:rsidRDefault="004D59D0" w:rsidP="004D59D0">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ACC9EE0" w14:textId="77777777" w:rsidR="004D59D0" w:rsidRPr="00CD2155" w:rsidRDefault="004D59D0" w:rsidP="004D59D0">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46F7D6D5" w14:textId="77777777" w:rsidR="004D59D0" w:rsidRPr="00CD2155" w:rsidRDefault="004D59D0" w:rsidP="004D59D0">
          <w:pPr>
            <w:jc w:val="center"/>
            <w:rPr>
              <w:smallCaps/>
              <w:color w:val="000080"/>
            </w:rPr>
          </w:pPr>
          <w:r w:rsidRPr="00CD2155">
            <w:rPr>
              <w:smallCaps/>
              <w:color w:val="000080"/>
            </w:rPr>
            <w:t>Division of Purchase and Property</w:t>
          </w:r>
        </w:p>
        <w:p w14:paraId="2CF9931B" w14:textId="77777777" w:rsidR="004D59D0" w:rsidRPr="00CD2155" w:rsidRDefault="004D59D0" w:rsidP="004D59D0">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7D8D3198" w14:textId="77777777" w:rsidR="004D59D0" w:rsidRPr="00CD2155" w:rsidRDefault="004D59D0" w:rsidP="004D59D0">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CB49CAA" w14:textId="77777777" w:rsidR="004D59D0" w:rsidRPr="00CD2155" w:rsidRDefault="004D59D0" w:rsidP="004D59D0">
          <w:pPr>
            <w:jc w:val="center"/>
            <w:rPr>
              <w:smallCaps/>
              <w:color w:val="000080"/>
            </w:rPr>
          </w:pPr>
          <w:r>
            <w:rPr>
              <w:smallCaps/>
              <w:color w:val="000080"/>
            </w:rPr>
            <w:t>P. O. Box 230</w:t>
          </w:r>
        </w:p>
        <w:p w14:paraId="27EAF6C2" w14:textId="77777777" w:rsidR="004D59D0" w:rsidRPr="006359DD" w:rsidRDefault="004D59D0" w:rsidP="004D59D0">
          <w:pPr>
            <w:jc w:val="center"/>
            <w:rPr>
              <w:noProof/>
            </w:rPr>
          </w:pPr>
          <w:r>
            <w:rPr>
              <w:smallCaps/>
              <w:color w:val="000080"/>
            </w:rPr>
            <w:t>Trenton, New Jersey 08625-0230</w:t>
          </w:r>
        </w:p>
      </w:tc>
      <w:tc>
        <w:tcPr>
          <w:tcW w:w="2889" w:type="dxa"/>
          <w:vAlign w:val="bottom"/>
        </w:tcPr>
        <w:p w14:paraId="7C093183" w14:textId="77777777" w:rsidR="004D59D0" w:rsidRPr="006359DD" w:rsidRDefault="004D59D0" w:rsidP="004D59D0">
          <w:pPr>
            <w:jc w:val="center"/>
            <w:rPr>
              <w:smallCaps/>
              <w:color w:val="000080"/>
            </w:rPr>
          </w:pPr>
          <w:r>
            <w:rPr>
              <w:smallCaps/>
              <w:color w:val="000080"/>
            </w:rPr>
            <w:t>Elizabeth Maher Muoio</w:t>
          </w:r>
        </w:p>
        <w:p w14:paraId="07BD61E9" w14:textId="77777777" w:rsidR="004D59D0" w:rsidRPr="006359DD" w:rsidRDefault="004D59D0" w:rsidP="004D59D0">
          <w:pPr>
            <w:jc w:val="center"/>
          </w:pPr>
          <w:r w:rsidRPr="006359DD">
            <w:rPr>
              <w:i/>
              <w:color w:val="000080"/>
            </w:rPr>
            <w:t>State Treasurer</w:t>
          </w:r>
        </w:p>
      </w:tc>
    </w:tr>
    <w:tr w:rsidR="004D59D0" w14:paraId="66BA5A4F" w14:textId="77777777" w:rsidTr="00DB00BF">
      <w:trPr>
        <w:trHeight w:val="811"/>
        <w:jc w:val="center"/>
      </w:trPr>
      <w:tc>
        <w:tcPr>
          <w:tcW w:w="2889" w:type="dxa"/>
          <w:vAlign w:val="bottom"/>
        </w:tcPr>
        <w:p w14:paraId="4D8523F0" w14:textId="77777777" w:rsidR="004D59D0" w:rsidRPr="006359DD" w:rsidRDefault="004D59D0" w:rsidP="004D59D0">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07C08495" w14:textId="77777777" w:rsidR="004D59D0" w:rsidRPr="006359DD" w:rsidRDefault="004D59D0" w:rsidP="004D59D0">
          <w:pPr>
            <w:jc w:val="center"/>
          </w:pPr>
          <w:r w:rsidRPr="006359DD">
            <w:rPr>
              <w:i/>
              <w:color w:val="000080"/>
            </w:rPr>
            <w:t>Lt. Governor</w:t>
          </w:r>
        </w:p>
      </w:tc>
      <w:tc>
        <w:tcPr>
          <w:tcW w:w="5778" w:type="dxa"/>
          <w:vMerge/>
        </w:tcPr>
        <w:p w14:paraId="7FAB0C29" w14:textId="77777777" w:rsidR="004D59D0" w:rsidRPr="006359DD" w:rsidRDefault="004D59D0" w:rsidP="004D59D0">
          <w:pPr>
            <w:tabs>
              <w:tab w:val="center" w:pos="360"/>
              <w:tab w:val="center" w:pos="4680"/>
              <w:tab w:val="center" w:pos="10800"/>
            </w:tabs>
            <w:ind w:left="-1080" w:right="-1080"/>
            <w:jc w:val="center"/>
            <w:rPr>
              <w:smallCaps/>
              <w:color w:val="000080"/>
            </w:rPr>
          </w:pPr>
        </w:p>
      </w:tc>
      <w:tc>
        <w:tcPr>
          <w:tcW w:w="2889" w:type="dxa"/>
          <w:vAlign w:val="bottom"/>
        </w:tcPr>
        <w:p w14:paraId="5FFE7E66" w14:textId="3E113121" w:rsidR="004D59D0" w:rsidRPr="006359DD" w:rsidRDefault="004D59D0" w:rsidP="004D59D0">
          <w:pPr>
            <w:jc w:val="center"/>
            <w:rPr>
              <w:smallCaps/>
              <w:color w:val="000080"/>
            </w:rPr>
          </w:pPr>
          <w:r>
            <w:rPr>
              <w:smallCaps/>
              <w:color w:val="000080"/>
            </w:rPr>
            <w:t>Amy F. Davis</w:t>
          </w:r>
          <w:r w:rsidR="00AF0083">
            <w:rPr>
              <w:smallCaps/>
              <w:color w:val="000080"/>
            </w:rPr>
            <w:t>, ESQ.</w:t>
          </w:r>
        </w:p>
        <w:p w14:paraId="4143F27C" w14:textId="77777777" w:rsidR="004D59D0" w:rsidRPr="006359DD" w:rsidRDefault="004D59D0" w:rsidP="004D59D0">
          <w:pPr>
            <w:jc w:val="center"/>
          </w:pPr>
          <w:r w:rsidRPr="006359DD">
            <w:rPr>
              <w:i/>
              <w:color w:val="000080"/>
            </w:rPr>
            <w:t>Acting Director</w:t>
          </w:r>
        </w:p>
      </w:tc>
    </w:tr>
    <w:tr w:rsidR="004D59D0" w14:paraId="3E07F5E2" w14:textId="77777777" w:rsidTr="00DB00BF">
      <w:trPr>
        <w:trHeight w:val="421"/>
        <w:jc w:val="center"/>
      </w:trPr>
      <w:tc>
        <w:tcPr>
          <w:tcW w:w="2889" w:type="dxa"/>
        </w:tcPr>
        <w:p w14:paraId="16276BAF" w14:textId="77777777" w:rsidR="004D59D0" w:rsidRPr="006359DD" w:rsidRDefault="004D59D0" w:rsidP="004D59D0"/>
      </w:tc>
      <w:tc>
        <w:tcPr>
          <w:tcW w:w="5778" w:type="dxa"/>
        </w:tcPr>
        <w:p w14:paraId="015ACA08" w14:textId="77777777" w:rsidR="004D59D0" w:rsidRPr="00CD2155" w:rsidRDefault="004D59D0" w:rsidP="004D59D0">
          <w:pPr>
            <w:tabs>
              <w:tab w:val="center" w:pos="360"/>
              <w:tab w:val="center" w:pos="4680"/>
              <w:tab w:val="center" w:pos="10800"/>
            </w:tabs>
            <w:ind w:left="-1080" w:right="-1080"/>
            <w:jc w:val="center"/>
            <w:rPr>
              <w:i/>
              <w:color w:val="000080"/>
            </w:rPr>
          </w:pPr>
          <w:r w:rsidRPr="00CD2155">
            <w:rPr>
              <w:i/>
              <w:color w:val="000080"/>
            </w:rPr>
            <w:t>https://www.njstart.gov</w:t>
          </w:r>
        </w:p>
        <w:p w14:paraId="130543E4" w14:textId="77777777" w:rsidR="004D59D0" w:rsidRPr="006359DD" w:rsidRDefault="004D59D0" w:rsidP="004D59D0">
          <w:pPr>
            <w:tabs>
              <w:tab w:val="center" w:pos="360"/>
              <w:tab w:val="center" w:pos="4680"/>
              <w:tab w:val="center" w:pos="10800"/>
            </w:tabs>
            <w:ind w:left="-1080" w:right="-1080"/>
            <w:jc w:val="center"/>
            <w:rPr>
              <w:smallCaps/>
              <w:color w:val="000080"/>
            </w:rPr>
          </w:pPr>
          <w:r w:rsidRPr="00CD2155">
            <w:rPr>
              <w:color w:val="000080"/>
            </w:rPr>
            <w:t xml:space="preserve">   </w:t>
          </w:r>
        </w:p>
      </w:tc>
      <w:tc>
        <w:tcPr>
          <w:tcW w:w="2889" w:type="dxa"/>
        </w:tcPr>
        <w:p w14:paraId="4C0A3109" w14:textId="77777777" w:rsidR="004D59D0" w:rsidRPr="006359DD" w:rsidRDefault="004D59D0" w:rsidP="004D59D0"/>
      </w:tc>
    </w:tr>
  </w:tbl>
  <w:p w14:paraId="5270A589" w14:textId="77777777" w:rsidR="004D59D0" w:rsidRPr="00662617" w:rsidRDefault="004D59D0" w:rsidP="004D59D0">
    <w:pPr>
      <w:pStyle w:val="Header"/>
    </w:pPr>
  </w:p>
  <w:p w14:paraId="03C6B4BB" w14:textId="017E7320" w:rsidR="00C162F6" w:rsidRPr="004D59D0" w:rsidRDefault="00C162F6" w:rsidP="004D59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9A2AB7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CF0BB0"/>
    <w:multiLevelType w:val="hybridMultilevel"/>
    <w:tmpl w:val="12B064B6"/>
    <w:lvl w:ilvl="0" w:tplc="A4DAEC9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YRO2bnpb4Pt+5wQDB/MgqFKaj7gu9z9LJ0mA4bnfJ++txry3LkOk1qi0lcLGcPrHRNjzDcrKqKfl3hIfl5VsWg==" w:salt="kH/pYb3BkcpnHn3Bma/Kew=="/>
  <w:defaultTabStop w:val="720"/>
  <w:drawingGridHorizontalSpacing w:val="100"/>
  <w:displayHorizontalDrawingGridEvery w:val="0"/>
  <w:displayVerticalDrawingGridEvery w:val="0"/>
  <w:doNotShadeFormData/>
  <w:noPunctuationKerning/>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56A1"/>
    <w:rsid w:val="00006646"/>
    <w:rsid w:val="00011B48"/>
    <w:rsid w:val="000120BB"/>
    <w:rsid w:val="000178AC"/>
    <w:rsid w:val="00017E0E"/>
    <w:rsid w:val="00017E85"/>
    <w:rsid w:val="000226A1"/>
    <w:rsid w:val="00023ACE"/>
    <w:rsid w:val="00032638"/>
    <w:rsid w:val="00037B66"/>
    <w:rsid w:val="00040A32"/>
    <w:rsid w:val="0004455E"/>
    <w:rsid w:val="000461B5"/>
    <w:rsid w:val="00047D91"/>
    <w:rsid w:val="00050E8D"/>
    <w:rsid w:val="00051009"/>
    <w:rsid w:val="00051C5E"/>
    <w:rsid w:val="00052193"/>
    <w:rsid w:val="00052433"/>
    <w:rsid w:val="000555F2"/>
    <w:rsid w:val="00056D5E"/>
    <w:rsid w:val="00060D0D"/>
    <w:rsid w:val="0006149B"/>
    <w:rsid w:val="00061DC5"/>
    <w:rsid w:val="0006714E"/>
    <w:rsid w:val="00067E4E"/>
    <w:rsid w:val="0007133C"/>
    <w:rsid w:val="0007365F"/>
    <w:rsid w:val="00073EDC"/>
    <w:rsid w:val="00074DA1"/>
    <w:rsid w:val="00080562"/>
    <w:rsid w:val="00081913"/>
    <w:rsid w:val="000862A6"/>
    <w:rsid w:val="00086872"/>
    <w:rsid w:val="00087AC7"/>
    <w:rsid w:val="00090CE0"/>
    <w:rsid w:val="000A0A4C"/>
    <w:rsid w:val="000A42B9"/>
    <w:rsid w:val="000A75F0"/>
    <w:rsid w:val="000B44C1"/>
    <w:rsid w:val="000B4B8E"/>
    <w:rsid w:val="000B70D1"/>
    <w:rsid w:val="000C04B0"/>
    <w:rsid w:val="000C1876"/>
    <w:rsid w:val="000C22B9"/>
    <w:rsid w:val="000C2717"/>
    <w:rsid w:val="000C2DBD"/>
    <w:rsid w:val="000C3964"/>
    <w:rsid w:val="000C7991"/>
    <w:rsid w:val="000D0811"/>
    <w:rsid w:val="000D2B27"/>
    <w:rsid w:val="000D34F6"/>
    <w:rsid w:val="000E042A"/>
    <w:rsid w:val="000E3285"/>
    <w:rsid w:val="000F21AF"/>
    <w:rsid w:val="000F58F8"/>
    <w:rsid w:val="001004F0"/>
    <w:rsid w:val="001036B6"/>
    <w:rsid w:val="00103C87"/>
    <w:rsid w:val="00104B7A"/>
    <w:rsid w:val="0011074C"/>
    <w:rsid w:val="001130EC"/>
    <w:rsid w:val="00116679"/>
    <w:rsid w:val="001227EE"/>
    <w:rsid w:val="00122BDA"/>
    <w:rsid w:val="001236A1"/>
    <w:rsid w:val="00125060"/>
    <w:rsid w:val="001265C6"/>
    <w:rsid w:val="00132095"/>
    <w:rsid w:val="00132629"/>
    <w:rsid w:val="00135214"/>
    <w:rsid w:val="001405C9"/>
    <w:rsid w:val="0016047E"/>
    <w:rsid w:val="00160E56"/>
    <w:rsid w:val="00160EBA"/>
    <w:rsid w:val="00161C19"/>
    <w:rsid w:val="00162FF6"/>
    <w:rsid w:val="001758DE"/>
    <w:rsid w:val="0018202F"/>
    <w:rsid w:val="00183799"/>
    <w:rsid w:val="00194DDF"/>
    <w:rsid w:val="001972AC"/>
    <w:rsid w:val="001A0F17"/>
    <w:rsid w:val="001B36A0"/>
    <w:rsid w:val="001B37E0"/>
    <w:rsid w:val="001B4C8D"/>
    <w:rsid w:val="001B6B70"/>
    <w:rsid w:val="001C0FBD"/>
    <w:rsid w:val="001C723E"/>
    <w:rsid w:val="001D1ABC"/>
    <w:rsid w:val="001D2AA6"/>
    <w:rsid w:val="001D4A0C"/>
    <w:rsid w:val="001E5EF8"/>
    <w:rsid w:val="001F3462"/>
    <w:rsid w:val="001F34F3"/>
    <w:rsid w:val="0020175D"/>
    <w:rsid w:val="002023E8"/>
    <w:rsid w:val="00202F19"/>
    <w:rsid w:val="0020623A"/>
    <w:rsid w:val="0022021D"/>
    <w:rsid w:val="00220CF9"/>
    <w:rsid w:val="00221E6B"/>
    <w:rsid w:val="00227EAE"/>
    <w:rsid w:val="00230383"/>
    <w:rsid w:val="0023315D"/>
    <w:rsid w:val="00233B2B"/>
    <w:rsid w:val="00237247"/>
    <w:rsid w:val="002420F8"/>
    <w:rsid w:val="00257D6E"/>
    <w:rsid w:val="0026037D"/>
    <w:rsid w:val="00260851"/>
    <w:rsid w:val="00261386"/>
    <w:rsid w:val="0026242D"/>
    <w:rsid w:val="00266F5D"/>
    <w:rsid w:val="00271544"/>
    <w:rsid w:val="002745C5"/>
    <w:rsid w:val="0027685D"/>
    <w:rsid w:val="002807B0"/>
    <w:rsid w:val="00281A4F"/>
    <w:rsid w:val="00285BF3"/>
    <w:rsid w:val="00290DC1"/>
    <w:rsid w:val="002919DB"/>
    <w:rsid w:val="00292AE3"/>
    <w:rsid w:val="002A6F0D"/>
    <w:rsid w:val="002B79C5"/>
    <w:rsid w:val="002C1484"/>
    <w:rsid w:val="002C54B7"/>
    <w:rsid w:val="002C6B7F"/>
    <w:rsid w:val="002D18B7"/>
    <w:rsid w:val="002D2819"/>
    <w:rsid w:val="002E2F14"/>
    <w:rsid w:val="002E39C5"/>
    <w:rsid w:val="002E6009"/>
    <w:rsid w:val="002E753B"/>
    <w:rsid w:val="002F05BB"/>
    <w:rsid w:val="002F1449"/>
    <w:rsid w:val="002F411D"/>
    <w:rsid w:val="002F61DF"/>
    <w:rsid w:val="00303036"/>
    <w:rsid w:val="003048CF"/>
    <w:rsid w:val="00305A8E"/>
    <w:rsid w:val="00305B6D"/>
    <w:rsid w:val="003069D9"/>
    <w:rsid w:val="00310172"/>
    <w:rsid w:val="0031069D"/>
    <w:rsid w:val="00311014"/>
    <w:rsid w:val="00311675"/>
    <w:rsid w:val="00312BBB"/>
    <w:rsid w:val="00312D7D"/>
    <w:rsid w:val="00313F4A"/>
    <w:rsid w:val="00313FA2"/>
    <w:rsid w:val="00320883"/>
    <w:rsid w:val="00322697"/>
    <w:rsid w:val="00323D65"/>
    <w:rsid w:val="00326DC4"/>
    <w:rsid w:val="0032707C"/>
    <w:rsid w:val="00332283"/>
    <w:rsid w:val="00337069"/>
    <w:rsid w:val="0034046A"/>
    <w:rsid w:val="00341766"/>
    <w:rsid w:val="0034222F"/>
    <w:rsid w:val="0034339B"/>
    <w:rsid w:val="00357918"/>
    <w:rsid w:val="003633CC"/>
    <w:rsid w:val="00364A22"/>
    <w:rsid w:val="00370055"/>
    <w:rsid w:val="00372C16"/>
    <w:rsid w:val="003736A1"/>
    <w:rsid w:val="0037646A"/>
    <w:rsid w:val="00377CD7"/>
    <w:rsid w:val="003839B1"/>
    <w:rsid w:val="00391DD1"/>
    <w:rsid w:val="00391DE8"/>
    <w:rsid w:val="0039494C"/>
    <w:rsid w:val="0039648D"/>
    <w:rsid w:val="003A76EC"/>
    <w:rsid w:val="003B1D63"/>
    <w:rsid w:val="003C15D8"/>
    <w:rsid w:val="003D02FC"/>
    <w:rsid w:val="003D35A2"/>
    <w:rsid w:val="003D747D"/>
    <w:rsid w:val="003E295B"/>
    <w:rsid w:val="003E7D1E"/>
    <w:rsid w:val="003F2A90"/>
    <w:rsid w:val="003F7837"/>
    <w:rsid w:val="00400C49"/>
    <w:rsid w:val="00402793"/>
    <w:rsid w:val="00403A26"/>
    <w:rsid w:val="00404063"/>
    <w:rsid w:val="004063F6"/>
    <w:rsid w:val="004068B7"/>
    <w:rsid w:val="00415F30"/>
    <w:rsid w:val="004162E5"/>
    <w:rsid w:val="00416412"/>
    <w:rsid w:val="00417A2E"/>
    <w:rsid w:val="00424825"/>
    <w:rsid w:val="00427966"/>
    <w:rsid w:val="004315E8"/>
    <w:rsid w:val="00433925"/>
    <w:rsid w:val="004355EF"/>
    <w:rsid w:val="0043667E"/>
    <w:rsid w:val="00436D34"/>
    <w:rsid w:val="00437030"/>
    <w:rsid w:val="00446F52"/>
    <w:rsid w:val="0044719C"/>
    <w:rsid w:val="004612E3"/>
    <w:rsid w:val="004639C7"/>
    <w:rsid w:val="004649AA"/>
    <w:rsid w:val="00465B89"/>
    <w:rsid w:val="00466766"/>
    <w:rsid w:val="00471704"/>
    <w:rsid w:val="00476106"/>
    <w:rsid w:val="004774B7"/>
    <w:rsid w:val="00481342"/>
    <w:rsid w:val="00485DBE"/>
    <w:rsid w:val="00490B0F"/>
    <w:rsid w:val="004923D1"/>
    <w:rsid w:val="00495486"/>
    <w:rsid w:val="0049600D"/>
    <w:rsid w:val="00496E94"/>
    <w:rsid w:val="00497D5E"/>
    <w:rsid w:val="004A0576"/>
    <w:rsid w:val="004A121D"/>
    <w:rsid w:val="004A2729"/>
    <w:rsid w:val="004A2A13"/>
    <w:rsid w:val="004A7DA7"/>
    <w:rsid w:val="004B174A"/>
    <w:rsid w:val="004B45DD"/>
    <w:rsid w:val="004C0FC7"/>
    <w:rsid w:val="004C13A5"/>
    <w:rsid w:val="004C2706"/>
    <w:rsid w:val="004C417C"/>
    <w:rsid w:val="004D39D7"/>
    <w:rsid w:val="004D507E"/>
    <w:rsid w:val="004D516C"/>
    <w:rsid w:val="004D59D0"/>
    <w:rsid w:val="004D5ECF"/>
    <w:rsid w:val="004E32C5"/>
    <w:rsid w:val="004E725B"/>
    <w:rsid w:val="004F3C89"/>
    <w:rsid w:val="004F542C"/>
    <w:rsid w:val="00502120"/>
    <w:rsid w:val="00506AA0"/>
    <w:rsid w:val="005175DC"/>
    <w:rsid w:val="00520274"/>
    <w:rsid w:val="005234D5"/>
    <w:rsid w:val="00525D90"/>
    <w:rsid w:val="005271D3"/>
    <w:rsid w:val="0053372D"/>
    <w:rsid w:val="0054794A"/>
    <w:rsid w:val="005516C1"/>
    <w:rsid w:val="00553FD8"/>
    <w:rsid w:val="00557914"/>
    <w:rsid w:val="00560578"/>
    <w:rsid w:val="005654E0"/>
    <w:rsid w:val="00565EE5"/>
    <w:rsid w:val="005663AD"/>
    <w:rsid w:val="00567F16"/>
    <w:rsid w:val="0057187F"/>
    <w:rsid w:val="00572A53"/>
    <w:rsid w:val="00572F24"/>
    <w:rsid w:val="005748C4"/>
    <w:rsid w:val="00574D10"/>
    <w:rsid w:val="00580F56"/>
    <w:rsid w:val="0058187A"/>
    <w:rsid w:val="005840EA"/>
    <w:rsid w:val="0058635F"/>
    <w:rsid w:val="00587730"/>
    <w:rsid w:val="00594868"/>
    <w:rsid w:val="005964EA"/>
    <w:rsid w:val="005A1A7D"/>
    <w:rsid w:val="005A1FAE"/>
    <w:rsid w:val="005A2167"/>
    <w:rsid w:val="005A379D"/>
    <w:rsid w:val="005A4CEE"/>
    <w:rsid w:val="005B7B28"/>
    <w:rsid w:val="005C6A43"/>
    <w:rsid w:val="005D1EE6"/>
    <w:rsid w:val="005D1FD3"/>
    <w:rsid w:val="005D3FE4"/>
    <w:rsid w:val="005D446C"/>
    <w:rsid w:val="005D5F8B"/>
    <w:rsid w:val="005E2A5E"/>
    <w:rsid w:val="005E2AC5"/>
    <w:rsid w:val="005E3AEA"/>
    <w:rsid w:val="005E7D9D"/>
    <w:rsid w:val="005F2B3F"/>
    <w:rsid w:val="005F3346"/>
    <w:rsid w:val="005F3A74"/>
    <w:rsid w:val="005F6297"/>
    <w:rsid w:val="005F687D"/>
    <w:rsid w:val="005F6A74"/>
    <w:rsid w:val="0060473C"/>
    <w:rsid w:val="006105DB"/>
    <w:rsid w:val="00610AAA"/>
    <w:rsid w:val="00610ADE"/>
    <w:rsid w:val="00614DEC"/>
    <w:rsid w:val="00616053"/>
    <w:rsid w:val="00631A9A"/>
    <w:rsid w:val="00631B88"/>
    <w:rsid w:val="00632446"/>
    <w:rsid w:val="0064542C"/>
    <w:rsid w:val="00646784"/>
    <w:rsid w:val="00651E62"/>
    <w:rsid w:val="0065355B"/>
    <w:rsid w:val="00657047"/>
    <w:rsid w:val="00661C6E"/>
    <w:rsid w:val="00670FCB"/>
    <w:rsid w:val="00675C34"/>
    <w:rsid w:val="00684343"/>
    <w:rsid w:val="006848B7"/>
    <w:rsid w:val="00686BD2"/>
    <w:rsid w:val="0069191B"/>
    <w:rsid w:val="00692196"/>
    <w:rsid w:val="006A3DE5"/>
    <w:rsid w:val="006B1590"/>
    <w:rsid w:val="006B3833"/>
    <w:rsid w:val="006B54FA"/>
    <w:rsid w:val="006C37AB"/>
    <w:rsid w:val="006C5427"/>
    <w:rsid w:val="006D2967"/>
    <w:rsid w:val="006D6856"/>
    <w:rsid w:val="006D6EE7"/>
    <w:rsid w:val="006E5322"/>
    <w:rsid w:val="006E6912"/>
    <w:rsid w:val="006E6FF8"/>
    <w:rsid w:val="006F1B2F"/>
    <w:rsid w:val="006F5740"/>
    <w:rsid w:val="00704BAC"/>
    <w:rsid w:val="007060DA"/>
    <w:rsid w:val="0071384F"/>
    <w:rsid w:val="00721BC8"/>
    <w:rsid w:val="0072296F"/>
    <w:rsid w:val="00730FFF"/>
    <w:rsid w:val="00737BA1"/>
    <w:rsid w:val="00744E1C"/>
    <w:rsid w:val="00746B1C"/>
    <w:rsid w:val="007500A8"/>
    <w:rsid w:val="00751577"/>
    <w:rsid w:val="00751B8B"/>
    <w:rsid w:val="007609C6"/>
    <w:rsid w:val="00764A80"/>
    <w:rsid w:val="007663DC"/>
    <w:rsid w:val="007677A8"/>
    <w:rsid w:val="0077055D"/>
    <w:rsid w:val="007751F7"/>
    <w:rsid w:val="00775D27"/>
    <w:rsid w:val="00776521"/>
    <w:rsid w:val="00776D84"/>
    <w:rsid w:val="00780679"/>
    <w:rsid w:val="007826CD"/>
    <w:rsid w:val="00785AFC"/>
    <w:rsid w:val="007867E7"/>
    <w:rsid w:val="00792784"/>
    <w:rsid w:val="007928B9"/>
    <w:rsid w:val="00792E4A"/>
    <w:rsid w:val="00793330"/>
    <w:rsid w:val="007935B5"/>
    <w:rsid w:val="007A173B"/>
    <w:rsid w:val="007A1AE8"/>
    <w:rsid w:val="007A5014"/>
    <w:rsid w:val="007A5F35"/>
    <w:rsid w:val="007B115C"/>
    <w:rsid w:val="007B3815"/>
    <w:rsid w:val="007B42A7"/>
    <w:rsid w:val="007B42C6"/>
    <w:rsid w:val="007C06FF"/>
    <w:rsid w:val="007C2585"/>
    <w:rsid w:val="007C31B3"/>
    <w:rsid w:val="007C37EB"/>
    <w:rsid w:val="007C3B8D"/>
    <w:rsid w:val="007C56C0"/>
    <w:rsid w:val="007D1D98"/>
    <w:rsid w:val="007D29E3"/>
    <w:rsid w:val="007E2D30"/>
    <w:rsid w:val="007E3C0A"/>
    <w:rsid w:val="007E56C8"/>
    <w:rsid w:val="007E5E9D"/>
    <w:rsid w:val="007E729D"/>
    <w:rsid w:val="007F1CCA"/>
    <w:rsid w:val="008006B4"/>
    <w:rsid w:val="00800D7D"/>
    <w:rsid w:val="00801993"/>
    <w:rsid w:val="00801F09"/>
    <w:rsid w:val="008049AC"/>
    <w:rsid w:val="00804A53"/>
    <w:rsid w:val="008062EE"/>
    <w:rsid w:val="008115A9"/>
    <w:rsid w:val="008137DB"/>
    <w:rsid w:val="00815E39"/>
    <w:rsid w:val="00816EA4"/>
    <w:rsid w:val="00817F19"/>
    <w:rsid w:val="0082019A"/>
    <w:rsid w:val="00822CD8"/>
    <w:rsid w:val="008236C0"/>
    <w:rsid w:val="0083180C"/>
    <w:rsid w:val="00831D53"/>
    <w:rsid w:val="0083497B"/>
    <w:rsid w:val="00835828"/>
    <w:rsid w:val="00836A34"/>
    <w:rsid w:val="008416DF"/>
    <w:rsid w:val="00844C13"/>
    <w:rsid w:val="00847CA1"/>
    <w:rsid w:val="00850236"/>
    <w:rsid w:val="0085098F"/>
    <w:rsid w:val="00856D00"/>
    <w:rsid w:val="00857DAF"/>
    <w:rsid w:val="00860634"/>
    <w:rsid w:val="00866084"/>
    <w:rsid w:val="00872CF9"/>
    <w:rsid w:val="00875FE8"/>
    <w:rsid w:val="00883737"/>
    <w:rsid w:val="00884C9E"/>
    <w:rsid w:val="00885E5E"/>
    <w:rsid w:val="008867F4"/>
    <w:rsid w:val="0089067D"/>
    <w:rsid w:val="008918DF"/>
    <w:rsid w:val="00894EF0"/>
    <w:rsid w:val="008A5D71"/>
    <w:rsid w:val="008B2D62"/>
    <w:rsid w:val="008B3815"/>
    <w:rsid w:val="008B4DDD"/>
    <w:rsid w:val="008B5ADB"/>
    <w:rsid w:val="008C7921"/>
    <w:rsid w:val="008D3A86"/>
    <w:rsid w:val="008D6E09"/>
    <w:rsid w:val="008E50C7"/>
    <w:rsid w:val="008F31C9"/>
    <w:rsid w:val="008F5DAA"/>
    <w:rsid w:val="008F727A"/>
    <w:rsid w:val="008F75E9"/>
    <w:rsid w:val="00907523"/>
    <w:rsid w:val="0091092B"/>
    <w:rsid w:val="009143D2"/>
    <w:rsid w:val="00917A01"/>
    <w:rsid w:val="009217D8"/>
    <w:rsid w:val="009225CB"/>
    <w:rsid w:val="00922819"/>
    <w:rsid w:val="00923970"/>
    <w:rsid w:val="00924D7F"/>
    <w:rsid w:val="00925C63"/>
    <w:rsid w:val="009267B2"/>
    <w:rsid w:val="00927A13"/>
    <w:rsid w:val="00931943"/>
    <w:rsid w:val="00934725"/>
    <w:rsid w:val="00940611"/>
    <w:rsid w:val="0094482F"/>
    <w:rsid w:val="00945017"/>
    <w:rsid w:val="00952A4D"/>
    <w:rsid w:val="00954320"/>
    <w:rsid w:val="00954529"/>
    <w:rsid w:val="00963B9C"/>
    <w:rsid w:val="009772F1"/>
    <w:rsid w:val="00980AC4"/>
    <w:rsid w:val="00984CE8"/>
    <w:rsid w:val="00985152"/>
    <w:rsid w:val="00990CED"/>
    <w:rsid w:val="009910BE"/>
    <w:rsid w:val="00991B3F"/>
    <w:rsid w:val="00992BB0"/>
    <w:rsid w:val="00993884"/>
    <w:rsid w:val="0099423B"/>
    <w:rsid w:val="00995F30"/>
    <w:rsid w:val="00997C82"/>
    <w:rsid w:val="009A4D1D"/>
    <w:rsid w:val="009A50EC"/>
    <w:rsid w:val="009A7130"/>
    <w:rsid w:val="009B462A"/>
    <w:rsid w:val="009B5240"/>
    <w:rsid w:val="009B63E6"/>
    <w:rsid w:val="009B6A86"/>
    <w:rsid w:val="009C0858"/>
    <w:rsid w:val="009C4A8E"/>
    <w:rsid w:val="009C4E02"/>
    <w:rsid w:val="009C76AA"/>
    <w:rsid w:val="009D198D"/>
    <w:rsid w:val="009D2175"/>
    <w:rsid w:val="009D3B04"/>
    <w:rsid w:val="009D3E1C"/>
    <w:rsid w:val="009D676C"/>
    <w:rsid w:val="009E17FC"/>
    <w:rsid w:val="009E5FCD"/>
    <w:rsid w:val="009E60A8"/>
    <w:rsid w:val="009F1316"/>
    <w:rsid w:val="009F311E"/>
    <w:rsid w:val="009F527D"/>
    <w:rsid w:val="009F58CC"/>
    <w:rsid w:val="00A0222F"/>
    <w:rsid w:val="00A02297"/>
    <w:rsid w:val="00A054B7"/>
    <w:rsid w:val="00A14190"/>
    <w:rsid w:val="00A157DF"/>
    <w:rsid w:val="00A233DA"/>
    <w:rsid w:val="00A248F3"/>
    <w:rsid w:val="00A2649F"/>
    <w:rsid w:val="00A27F34"/>
    <w:rsid w:val="00A30216"/>
    <w:rsid w:val="00A3575D"/>
    <w:rsid w:val="00A40774"/>
    <w:rsid w:val="00A40E58"/>
    <w:rsid w:val="00A43F72"/>
    <w:rsid w:val="00A51E71"/>
    <w:rsid w:val="00A527F9"/>
    <w:rsid w:val="00A61133"/>
    <w:rsid w:val="00A6113F"/>
    <w:rsid w:val="00A61E9F"/>
    <w:rsid w:val="00A67592"/>
    <w:rsid w:val="00A8091E"/>
    <w:rsid w:val="00A83A13"/>
    <w:rsid w:val="00A849C3"/>
    <w:rsid w:val="00A84B37"/>
    <w:rsid w:val="00A84C1C"/>
    <w:rsid w:val="00A8549A"/>
    <w:rsid w:val="00A93269"/>
    <w:rsid w:val="00AA2989"/>
    <w:rsid w:val="00AA2C37"/>
    <w:rsid w:val="00AA3920"/>
    <w:rsid w:val="00AA5E72"/>
    <w:rsid w:val="00AA6091"/>
    <w:rsid w:val="00AB00EB"/>
    <w:rsid w:val="00AB4E3D"/>
    <w:rsid w:val="00AB72B8"/>
    <w:rsid w:val="00AD3D3C"/>
    <w:rsid w:val="00AD5145"/>
    <w:rsid w:val="00AD55C4"/>
    <w:rsid w:val="00AD7FB6"/>
    <w:rsid w:val="00AE09C5"/>
    <w:rsid w:val="00AE4F90"/>
    <w:rsid w:val="00AF0083"/>
    <w:rsid w:val="00B0335B"/>
    <w:rsid w:val="00B04FF5"/>
    <w:rsid w:val="00B056BB"/>
    <w:rsid w:val="00B1392F"/>
    <w:rsid w:val="00B139CA"/>
    <w:rsid w:val="00B218C3"/>
    <w:rsid w:val="00B22DB6"/>
    <w:rsid w:val="00B23AF6"/>
    <w:rsid w:val="00B243B8"/>
    <w:rsid w:val="00B2669F"/>
    <w:rsid w:val="00B32E50"/>
    <w:rsid w:val="00B3763D"/>
    <w:rsid w:val="00B432C3"/>
    <w:rsid w:val="00B455BB"/>
    <w:rsid w:val="00B45BD9"/>
    <w:rsid w:val="00B46E11"/>
    <w:rsid w:val="00B47EA5"/>
    <w:rsid w:val="00B53E38"/>
    <w:rsid w:val="00B54579"/>
    <w:rsid w:val="00B555FD"/>
    <w:rsid w:val="00B55897"/>
    <w:rsid w:val="00B61C72"/>
    <w:rsid w:val="00B62055"/>
    <w:rsid w:val="00B6507C"/>
    <w:rsid w:val="00B664C5"/>
    <w:rsid w:val="00B716A3"/>
    <w:rsid w:val="00B7192C"/>
    <w:rsid w:val="00B73FDA"/>
    <w:rsid w:val="00B813DC"/>
    <w:rsid w:val="00B8255D"/>
    <w:rsid w:val="00B842BD"/>
    <w:rsid w:val="00B910DE"/>
    <w:rsid w:val="00B92AC8"/>
    <w:rsid w:val="00B9391C"/>
    <w:rsid w:val="00B94666"/>
    <w:rsid w:val="00BA0226"/>
    <w:rsid w:val="00BA2157"/>
    <w:rsid w:val="00BB3175"/>
    <w:rsid w:val="00BC1556"/>
    <w:rsid w:val="00BC19A1"/>
    <w:rsid w:val="00BC21C1"/>
    <w:rsid w:val="00BC4F10"/>
    <w:rsid w:val="00BC7936"/>
    <w:rsid w:val="00BC7C61"/>
    <w:rsid w:val="00BD378C"/>
    <w:rsid w:val="00BD693F"/>
    <w:rsid w:val="00BF5170"/>
    <w:rsid w:val="00BF5641"/>
    <w:rsid w:val="00BF6B44"/>
    <w:rsid w:val="00BF7E36"/>
    <w:rsid w:val="00C021F8"/>
    <w:rsid w:val="00C04602"/>
    <w:rsid w:val="00C04707"/>
    <w:rsid w:val="00C04A70"/>
    <w:rsid w:val="00C04A9C"/>
    <w:rsid w:val="00C06423"/>
    <w:rsid w:val="00C07AC7"/>
    <w:rsid w:val="00C1075D"/>
    <w:rsid w:val="00C12204"/>
    <w:rsid w:val="00C12A48"/>
    <w:rsid w:val="00C16006"/>
    <w:rsid w:val="00C162F6"/>
    <w:rsid w:val="00C34732"/>
    <w:rsid w:val="00C41CB6"/>
    <w:rsid w:val="00C45AB4"/>
    <w:rsid w:val="00C550F0"/>
    <w:rsid w:val="00C56198"/>
    <w:rsid w:val="00C564E7"/>
    <w:rsid w:val="00C602F2"/>
    <w:rsid w:val="00C60382"/>
    <w:rsid w:val="00C60DC5"/>
    <w:rsid w:val="00C669C1"/>
    <w:rsid w:val="00C669D0"/>
    <w:rsid w:val="00C7411B"/>
    <w:rsid w:val="00C74A5D"/>
    <w:rsid w:val="00C74A63"/>
    <w:rsid w:val="00C777D7"/>
    <w:rsid w:val="00C77DF9"/>
    <w:rsid w:val="00C824C9"/>
    <w:rsid w:val="00C83977"/>
    <w:rsid w:val="00C85DCF"/>
    <w:rsid w:val="00C873C2"/>
    <w:rsid w:val="00C944E0"/>
    <w:rsid w:val="00CA204D"/>
    <w:rsid w:val="00CA2E39"/>
    <w:rsid w:val="00CB0FF5"/>
    <w:rsid w:val="00CB7464"/>
    <w:rsid w:val="00CB7742"/>
    <w:rsid w:val="00CC0033"/>
    <w:rsid w:val="00CC2CBB"/>
    <w:rsid w:val="00CD6925"/>
    <w:rsid w:val="00CE1914"/>
    <w:rsid w:val="00CF3D21"/>
    <w:rsid w:val="00D030DC"/>
    <w:rsid w:val="00D057E9"/>
    <w:rsid w:val="00D1111B"/>
    <w:rsid w:val="00D12833"/>
    <w:rsid w:val="00D12E88"/>
    <w:rsid w:val="00D13338"/>
    <w:rsid w:val="00D16F6C"/>
    <w:rsid w:val="00D2037F"/>
    <w:rsid w:val="00D33B5E"/>
    <w:rsid w:val="00D35436"/>
    <w:rsid w:val="00D3606B"/>
    <w:rsid w:val="00D37910"/>
    <w:rsid w:val="00D37963"/>
    <w:rsid w:val="00D428F8"/>
    <w:rsid w:val="00D4785F"/>
    <w:rsid w:val="00D55DDC"/>
    <w:rsid w:val="00D56679"/>
    <w:rsid w:val="00D62DBC"/>
    <w:rsid w:val="00D70398"/>
    <w:rsid w:val="00D705AB"/>
    <w:rsid w:val="00D72A9C"/>
    <w:rsid w:val="00D75306"/>
    <w:rsid w:val="00D80F8A"/>
    <w:rsid w:val="00D82EF7"/>
    <w:rsid w:val="00D83316"/>
    <w:rsid w:val="00D87C58"/>
    <w:rsid w:val="00D91263"/>
    <w:rsid w:val="00D91B32"/>
    <w:rsid w:val="00D948EA"/>
    <w:rsid w:val="00DA7627"/>
    <w:rsid w:val="00DB00BF"/>
    <w:rsid w:val="00DB1905"/>
    <w:rsid w:val="00DB373C"/>
    <w:rsid w:val="00DB65DA"/>
    <w:rsid w:val="00DC27C2"/>
    <w:rsid w:val="00DC28C0"/>
    <w:rsid w:val="00DC626D"/>
    <w:rsid w:val="00DC72EC"/>
    <w:rsid w:val="00DC7461"/>
    <w:rsid w:val="00DD07A1"/>
    <w:rsid w:val="00DD49DC"/>
    <w:rsid w:val="00DD6116"/>
    <w:rsid w:val="00DE45D8"/>
    <w:rsid w:val="00DF1612"/>
    <w:rsid w:val="00DF38E8"/>
    <w:rsid w:val="00DF3D41"/>
    <w:rsid w:val="00DF4E98"/>
    <w:rsid w:val="00DF7F44"/>
    <w:rsid w:val="00E001C4"/>
    <w:rsid w:val="00E0041D"/>
    <w:rsid w:val="00E01014"/>
    <w:rsid w:val="00E02D77"/>
    <w:rsid w:val="00E059C6"/>
    <w:rsid w:val="00E068B2"/>
    <w:rsid w:val="00E1253F"/>
    <w:rsid w:val="00E14372"/>
    <w:rsid w:val="00E14B7B"/>
    <w:rsid w:val="00E163C7"/>
    <w:rsid w:val="00E169B7"/>
    <w:rsid w:val="00E20237"/>
    <w:rsid w:val="00E230F9"/>
    <w:rsid w:val="00E242AB"/>
    <w:rsid w:val="00E263AD"/>
    <w:rsid w:val="00E264D6"/>
    <w:rsid w:val="00E35E58"/>
    <w:rsid w:val="00E4261A"/>
    <w:rsid w:val="00E448B7"/>
    <w:rsid w:val="00E4652C"/>
    <w:rsid w:val="00E47105"/>
    <w:rsid w:val="00E51814"/>
    <w:rsid w:val="00E5310E"/>
    <w:rsid w:val="00E60BE9"/>
    <w:rsid w:val="00E61D3A"/>
    <w:rsid w:val="00E64C53"/>
    <w:rsid w:val="00E67791"/>
    <w:rsid w:val="00E730AF"/>
    <w:rsid w:val="00E7316B"/>
    <w:rsid w:val="00E74DC1"/>
    <w:rsid w:val="00E7646A"/>
    <w:rsid w:val="00E76F39"/>
    <w:rsid w:val="00E80728"/>
    <w:rsid w:val="00E807AD"/>
    <w:rsid w:val="00E80811"/>
    <w:rsid w:val="00E846F1"/>
    <w:rsid w:val="00E84D04"/>
    <w:rsid w:val="00E90488"/>
    <w:rsid w:val="00E90D91"/>
    <w:rsid w:val="00E925D8"/>
    <w:rsid w:val="00E92ADD"/>
    <w:rsid w:val="00E945C1"/>
    <w:rsid w:val="00E97321"/>
    <w:rsid w:val="00EA330C"/>
    <w:rsid w:val="00EA3312"/>
    <w:rsid w:val="00EB10E9"/>
    <w:rsid w:val="00EB13E0"/>
    <w:rsid w:val="00EB311D"/>
    <w:rsid w:val="00EB3E79"/>
    <w:rsid w:val="00EB557F"/>
    <w:rsid w:val="00EC32E5"/>
    <w:rsid w:val="00EC5F73"/>
    <w:rsid w:val="00ED2B3C"/>
    <w:rsid w:val="00ED3B68"/>
    <w:rsid w:val="00ED3D71"/>
    <w:rsid w:val="00ED711F"/>
    <w:rsid w:val="00EE31B0"/>
    <w:rsid w:val="00EE60B0"/>
    <w:rsid w:val="00EE6BB5"/>
    <w:rsid w:val="00EF101E"/>
    <w:rsid w:val="00EF1E14"/>
    <w:rsid w:val="00EF4574"/>
    <w:rsid w:val="00EF4ABE"/>
    <w:rsid w:val="00EF7D4E"/>
    <w:rsid w:val="00F02AC3"/>
    <w:rsid w:val="00F043D3"/>
    <w:rsid w:val="00F05D01"/>
    <w:rsid w:val="00F0645F"/>
    <w:rsid w:val="00F12F2F"/>
    <w:rsid w:val="00F220F5"/>
    <w:rsid w:val="00F3434F"/>
    <w:rsid w:val="00F34973"/>
    <w:rsid w:val="00F401B4"/>
    <w:rsid w:val="00F40A08"/>
    <w:rsid w:val="00F47276"/>
    <w:rsid w:val="00F52E4E"/>
    <w:rsid w:val="00F54CE8"/>
    <w:rsid w:val="00F57AA2"/>
    <w:rsid w:val="00F75EFF"/>
    <w:rsid w:val="00F9507B"/>
    <w:rsid w:val="00FA0A5A"/>
    <w:rsid w:val="00FA1383"/>
    <w:rsid w:val="00FA143F"/>
    <w:rsid w:val="00FA1929"/>
    <w:rsid w:val="00FA2A56"/>
    <w:rsid w:val="00FA3A8A"/>
    <w:rsid w:val="00FA59AD"/>
    <w:rsid w:val="00FA6397"/>
    <w:rsid w:val="00FA7242"/>
    <w:rsid w:val="00FB09C8"/>
    <w:rsid w:val="00FB2462"/>
    <w:rsid w:val="00FB256B"/>
    <w:rsid w:val="00FB256D"/>
    <w:rsid w:val="00FB2723"/>
    <w:rsid w:val="00FB6B05"/>
    <w:rsid w:val="00FC529C"/>
    <w:rsid w:val="00FC6967"/>
    <w:rsid w:val="00FC7D0D"/>
    <w:rsid w:val="00FD1ADF"/>
    <w:rsid w:val="00FD2F0C"/>
    <w:rsid w:val="00FD60C7"/>
    <w:rsid w:val="00FD6B9C"/>
    <w:rsid w:val="00FD7199"/>
    <w:rsid w:val="00FE4D81"/>
    <w:rsid w:val="00FE54D3"/>
    <w:rsid w:val="00FF3FDD"/>
    <w:rsid w:val="00FF658A"/>
    <w:rsid w:val="00FF6F71"/>
    <w:rsid w:val="01BE338C"/>
    <w:rsid w:val="01CD7625"/>
    <w:rsid w:val="02FD1391"/>
    <w:rsid w:val="081DDF53"/>
    <w:rsid w:val="088F15D4"/>
    <w:rsid w:val="093BBAC7"/>
    <w:rsid w:val="09D69098"/>
    <w:rsid w:val="0A34B128"/>
    <w:rsid w:val="0B1A88DE"/>
    <w:rsid w:val="0BF7B290"/>
    <w:rsid w:val="0CC6A36E"/>
    <w:rsid w:val="0D5053FF"/>
    <w:rsid w:val="0F3520DF"/>
    <w:rsid w:val="0FF280D3"/>
    <w:rsid w:val="0FF2C6B8"/>
    <w:rsid w:val="10EDDEBE"/>
    <w:rsid w:val="118E9719"/>
    <w:rsid w:val="13E99C18"/>
    <w:rsid w:val="14C7688A"/>
    <w:rsid w:val="18325E03"/>
    <w:rsid w:val="19CE2E64"/>
    <w:rsid w:val="2134EB22"/>
    <w:rsid w:val="273F4E2A"/>
    <w:rsid w:val="27B288CD"/>
    <w:rsid w:val="28E399AB"/>
    <w:rsid w:val="293846AE"/>
    <w:rsid w:val="2C0A6EB5"/>
    <w:rsid w:val="31338BE9"/>
    <w:rsid w:val="3465CF0A"/>
    <w:rsid w:val="34FBF533"/>
    <w:rsid w:val="355AD053"/>
    <w:rsid w:val="358F3AC1"/>
    <w:rsid w:val="37154488"/>
    <w:rsid w:val="3963BADE"/>
    <w:rsid w:val="398265CD"/>
    <w:rsid w:val="39CF1D8F"/>
    <w:rsid w:val="39DB7672"/>
    <w:rsid w:val="3D9CD96F"/>
    <w:rsid w:val="3FEE4B60"/>
    <w:rsid w:val="405A3F6A"/>
    <w:rsid w:val="40C49DD7"/>
    <w:rsid w:val="41CE9E38"/>
    <w:rsid w:val="41E0824A"/>
    <w:rsid w:val="423D72A6"/>
    <w:rsid w:val="4372BF31"/>
    <w:rsid w:val="44AEB13A"/>
    <w:rsid w:val="44F9F1B9"/>
    <w:rsid w:val="453387D7"/>
    <w:rsid w:val="46F61612"/>
    <w:rsid w:val="4A8D97CD"/>
    <w:rsid w:val="4AAF8A50"/>
    <w:rsid w:val="4B121802"/>
    <w:rsid w:val="4EAB4D7F"/>
    <w:rsid w:val="4FAD9D75"/>
    <w:rsid w:val="511C9A36"/>
    <w:rsid w:val="52A2DB1B"/>
    <w:rsid w:val="53998B22"/>
    <w:rsid w:val="553AECF0"/>
    <w:rsid w:val="56DA13D2"/>
    <w:rsid w:val="585BF10C"/>
    <w:rsid w:val="59C07FDF"/>
    <w:rsid w:val="5A80B231"/>
    <w:rsid w:val="5B01E93B"/>
    <w:rsid w:val="5DFC9030"/>
    <w:rsid w:val="64CAFA91"/>
    <w:rsid w:val="652E04F9"/>
    <w:rsid w:val="65D0CA99"/>
    <w:rsid w:val="66CB3A3D"/>
    <w:rsid w:val="679EF2E6"/>
    <w:rsid w:val="67F4F839"/>
    <w:rsid w:val="69F200B2"/>
    <w:rsid w:val="6A453E1B"/>
    <w:rsid w:val="6C3760FD"/>
    <w:rsid w:val="6ECD5C00"/>
    <w:rsid w:val="6FBF475F"/>
    <w:rsid w:val="7070AAB9"/>
    <w:rsid w:val="721640E1"/>
    <w:rsid w:val="740F8117"/>
    <w:rsid w:val="74232F1E"/>
    <w:rsid w:val="76530EFB"/>
    <w:rsid w:val="76B5F074"/>
    <w:rsid w:val="7780A2E8"/>
    <w:rsid w:val="77B62B10"/>
    <w:rsid w:val="79609984"/>
    <w:rsid w:val="7CB7E136"/>
    <w:rsid w:val="7CF02009"/>
    <w:rsid w:val="7E49D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7CD7"/>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Emphasis">
    <w:name w:val="Emphasis"/>
    <w:basedOn w:val="DefaultParagraphFont"/>
    <w:qFormat/>
    <w:rsid w:val="003E295B"/>
    <w:rPr>
      <w:i/>
      <w:iCs/>
    </w:rPr>
  </w:style>
  <w:style w:type="character" w:styleId="Hyperlink">
    <w:name w:val="Hyperlink"/>
    <w:uiPriority w:val="99"/>
    <w:rsid w:val="00261386"/>
    <w:rPr>
      <w:color w:val="0000FF"/>
      <w:u w:val="single"/>
    </w:rPr>
  </w:style>
  <w:style w:type="character" w:customStyle="1" w:styleId="normaltextrun">
    <w:name w:val="normaltextrun"/>
    <w:basedOn w:val="DefaultParagraphFont"/>
    <w:rsid w:val="00831D53"/>
  </w:style>
  <w:style w:type="character" w:customStyle="1" w:styleId="findhit">
    <w:name w:val="findhit"/>
    <w:basedOn w:val="DefaultParagraphFont"/>
    <w:rsid w:val="00831D53"/>
  </w:style>
  <w:style w:type="character" w:customStyle="1" w:styleId="eop">
    <w:name w:val="eop"/>
    <w:basedOn w:val="DefaultParagraphFont"/>
    <w:rsid w:val="00831D53"/>
  </w:style>
  <w:style w:type="paragraph" w:customStyle="1" w:styleId="Default">
    <w:name w:val="Default"/>
    <w:rsid w:val="001758DE"/>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684902">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6014017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64662993">
      <w:bodyDiv w:val="1"/>
      <w:marLeft w:val="0"/>
      <w:marRight w:val="0"/>
      <w:marTop w:val="0"/>
      <w:marBottom w:val="0"/>
      <w:divBdr>
        <w:top w:val="none" w:sz="0" w:space="0" w:color="auto"/>
        <w:left w:val="none" w:sz="0" w:space="0" w:color="auto"/>
        <w:bottom w:val="none" w:sz="0" w:space="0" w:color="auto"/>
        <w:right w:val="none" w:sz="0" w:space="0" w:color="auto"/>
      </w:divBdr>
    </w:div>
    <w:div w:id="501966064">
      <w:bodyDiv w:val="1"/>
      <w:marLeft w:val="0"/>
      <w:marRight w:val="0"/>
      <w:marTop w:val="0"/>
      <w:marBottom w:val="0"/>
      <w:divBdr>
        <w:top w:val="none" w:sz="0" w:space="0" w:color="auto"/>
        <w:left w:val="none" w:sz="0" w:space="0" w:color="auto"/>
        <w:bottom w:val="none" w:sz="0" w:space="0" w:color="auto"/>
        <w:right w:val="none" w:sz="0" w:space="0" w:color="auto"/>
      </w:divBdr>
    </w:div>
    <w:div w:id="597256132">
      <w:bodyDiv w:val="1"/>
      <w:marLeft w:val="0"/>
      <w:marRight w:val="0"/>
      <w:marTop w:val="0"/>
      <w:marBottom w:val="0"/>
      <w:divBdr>
        <w:top w:val="none" w:sz="0" w:space="0" w:color="auto"/>
        <w:left w:val="none" w:sz="0" w:space="0" w:color="auto"/>
        <w:bottom w:val="none" w:sz="0" w:space="0" w:color="auto"/>
        <w:right w:val="none" w:sz="0" w:space="0" w:color="auto"/>
      </w:divBdr>
    </w:div>
    <w:div w:id="639071875">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37436703">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453013650">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34583585">
      <w:bodyDiv w:val="1"/>
      <w:marLeft w:val="0"/>
      <w:marRight w:val="0"/>
      <w:marTop w:val="0"/>
      <w:marBottom w:val="0"/>
      <w:divBdr>
        <w:top w:val="none" w:sz="0" w:space="0" w:color="auto"/>
        <w:left w:val="none" w:sz="0" w:space="0" w:color="auto"/>
        <w:bottom w:val="none" w:sz="0" w:space="0" w:color="auto"/>
        <w:right w:val="none" w:sz="0" w:space="0" w:color="auto"/>
      </w:divBdr>
    </w:div>
    <w:div w:id="1951740612">
      <w:bodyDiv w:val="1"/>
      <w:marLeft w:val="0"/>
      <w:marRight w:val="0"/>
      <w:marTop w:val="0"/>
      <w:marBottom w:val="0"/>
      <w:divBdr>
        <w:top w:val="none" w:sz="0" w:space="0" w:color="auto"/>
        <w:left w:val="none" w:sz="0" w:space="0" w:color="auto"/>
        <w:bottom w:val="none" w:sz="0" w:space="0" w:color="auto"/>
        <w:right w:val="none" w:sz="0" w:space="0" w:color="auto"/>
      </w:divBdr>
    </w:div>
    <w:div w:id="2057388333">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schemas.microsoft.com/office/2006/documentManagement/type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495B168-763D-424F-96A5-73A2DA5FF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11</TotalTime>
  <Pages>2</Pages>
  <Words>356</Words>
  <Characters>2027</Characters>
  <Application>Microsoft Office Word</Application>
  <DocSecurity>8</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Billings, Haley [TREAS]</cp:lastModifiedBy>
  <cp:revision>4</cp:revision>
  <cp:lastPrinted>2020-03-16T13:10:00Z</cp:lastPrinted>
  <dcterms:created xsi:type="dcterms:W3CDTF">2023-03-07T18:38:00Z</dcterms:created>
  <dcterms:modified xsi:type="dcterms:W3CDTF">2023-03-07T19:49:00Z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