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4CC9A5" w14:textId="136F811E" w:rsidR="00C77DF9" w:rsidRDefault="00C1075D" w:rsidP="00090CE0">
      <w:pPr>
        <w:tabs>
          <w:tab w:val="left" w:pos="0"/>
        </w:tabs>
        <w:jc w:val="center"/>
        <w:outlineLvl w:val="0"/>
        <w:rPr>
          <w:rFonts w:ascii="Arial" w:hAnsi="Arial" w:cs="Arial"/>
        </w:rPr>
      </w:pPr>
      <w:r>
        <w:rPr>
          <w:rFonts w:ascii="Arial" w:hAnsi="Arial" w:cs="Arial"/>
        </w:rPr>
        <w:t>December 13</w:t>
      </w:r>
      <w:r w:rsidR="002F61DF">
        <w:rPr>
          <w:rFonts w:ascii="Arial" w:hAnsi="Arial" w:cs="Arial"/>
        </w:rPr>
        <w:t>, 2022</w:t>
      </w:r>
    </w:p>
    <w:p w14:paraId="336D3F63" w14:textId="77777777" w:rsidR="00090CE0" w:rsidRDefault="00090CE0" w:rsidP="00090CE0">
      <w:pPr>
        <w:tabs>
          <w:tab w:val="left" w:pos="0"/>
        </w:tabs>
        <w:jc w:val="center"/>
        <w:outlineLvl w:val="0"/>
        <w:rPr>
          <w:rFonts w:ascii="Arial" w:hAnsi="Arial" w:cs="Arial"/>
        </w:rPr>
      </w:pPr>
    </w:p>
    <w:p w14:paraId="03C6B410" w14:textId="6F5DCB4A" w:rsidR="007D1D98" w:rsidRPr="00661C6E" w:rsidRDefault="007D1D98" w:rsidP="5A80B231">
      <w:pPr>
        <w:tabs>
          <w:tab w:val="left" w:pos="0"/>
        </w:tabs>
        <w:outlineLvl w:val="0"/>
        <w:rPr>
          <w:rFonts w:ascii="Arial" w:hAnsi="Arial" w:cs="Arial"/>
          <w:b/>
          <w:bCs/>
        </w:rPr>
      </w:pPr>
      <w:r w:rsidRPr="00661C6E">
        <w:rPr>
          <w:rFonts w:ascii="Arial" w:hAnsi="Arial" w:cs="Arial"/>
          <w:b/>
          <w:bCs/>
        </w:rPr>
        <w:t>To:</w:t>
      </w:r>
      <w:r w:rsidR="39DB7672" w:rsidRPr="00661C6E">
        <w:rPr>
          <w:rFonts w:ascii="Arial" w:hAnsi="Arial" w:cs="Arial"/>
          <w:b/>
          <w:bCs/>
        </w:rPr>
        <w:t xml:space="preserve"> </w:t>
      </w:r>
      <w:r w:rsidR="008918DF" w:rsidRPr="00661C6E">
        <w:rPr>
          <w:rFonts w:ascii="Arial" w:hAnsi="Arial" w:cs="Arial"/>
          <w:b/>
        </w:rPr>
        <w:tab/>
      </w:r>
      <w:r w:rsidRPr="00661C6E">
        <w:rPr>
          <w:rFonts w:ascii="Arial" w:hAnsi="Arial" w:cs="Arial"/>
          <w:b/>
          <w:bCs/>
        </w:rPr>
        <w:t xml:space="preserve">All Interested Vendors {Bidders} </w:t>
      </w:r>
    </w:p>
    <w:p w14:paraId="03C6B411" w14:textId="77777777" w:rsidR="007D1D98" w:rsidRPr="00661C6E" w:rsidRDefault="007D1D98" w:rsidP="007D1D98">
      <w:pPr>
        <w:rPr>
          <w:rFonts w:ascii="Arial" w:hAnsi="Arial" w:cs="Arial"/>
        </w:rPr>
      </w:pPr>
    </w:p>
    <w:p w14:paraId="03C6B412" w14:textId="77777777" w:rsidR="007D1D98" w:rsidRPr="00661C6E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2B9C61E1" w:rsidR="007D1D98" w:rsidRPr="00FC7D0D" w:rsidRDefault="00721BC8" w:rsidP="00FC7D0D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</w:rPr>
      </w:pPr>
      <w:r w:rsidRPr="09D69098">
        <w:rPr>
          <w:rFonts w:ascii="Arial" w:hAnsi="Arial" w:cs="Arial"/>
          <w:sz w:val="20"/>
        </w:rPr>
        <w:t>Re:</w:t>
      </w:r>
      <w:r w:rsidR="39DB7672" w:rsidRPr="09D69098">
        <w:rPr>
          <w:rFonts w:ascii="Arial" w:hAnsi="Arial" w:cs="Arial"/>
          <w:sz w:val="20"/>
        </w:rPr>
        <w:t xml:space="preserve"> </w:t>
      </w:r>
      <w:r w:rsidR="008918DF" w:rsidRPr="00661C6E">
        <w:rPr>
          <w:rFonts w:ascii="Arial" w:hAnsi="Arial" w:cs="Arial"/>
          <w:sz w:val="20"/>
        </w:rPr>
        <w:tab/>
      </w:r>
      <w:r w:rsidRPr="09D69098">
        <w:rPr>
          <w:rFonts w:ascii="Arial" w:hAnsi="Arial" w:cs="Arial"/>
          <w:sz w:val="20"/>
        </w:rPr>
        <w:t xml:space="preserve">Bid Solicitation # </w:t>
      </w:r>
      <w:r w:rsidR="001C0FBD" w:rsidRPr="001C0FBD">
        <w:rPr>
          <w:rFonts w:ascii="Arial" w:hAnsi="Arial" w:cs="Arial"/>
          <w:sz w:val="20"/>
        </w:rPr>
        <w:t>22DPP00767</w:t>
      </w:r>
    </w:p>
    <w:p w14:paraId="5A37C5D5" w14:textId="1F4316B1" w:rsidR="00090CE0" w:rsidRPr="00AD7FB6" w:rsidRDefault="004C2706" w:rsidP="00AD7FB6">
      <w:pPr>
        <w:ind w:left="720"/>
        <w:rPr>
          <w:rFonts w:ascii="Arial" w:hAnsi="Arial" w:cs="Arial"/>
          <w:b/>
          <w:bCs/>
        </w:rPr>
      </w:pPr>
      <w:r w:rsidRPr="09D69098">
        <w:rPr>
          <w:rFonts w:ascii="Arial" w:hAnsi="Arial" w:cs="Arial"/>
          <w:b/>
          <w:bCs/>
        </w:rPr>
        <w:t xml:space="preserve">Bid Solicitation: </w:t>
      </w:r>
      <w:r w:rsidR="001C0FBD" w:rsidRPr="001C0FBD">
        <w:rPr>
          <w:rFonts w:ascii="Arial" w:hAnsi="Arial" w:cs="Arial"/>
          <w:b/>
          <w:bCs/>
        </w:rPr>
        <w:t>T1715 Canteen Commissary for the Department of Corrections through D</w:t>
      </w:r>
      <w:r w:rsidR="00AD7FB6">
        <w:rPr>
          <w:rFonts w:ascii="Arial" w:hAnsi="Arial" w:cs="Arial"/>
          <w:b/>
          <w:bCs/>
        </w:rPr>
        <w:t>istribution and Support Services</w:t>
      </w:r>
      <w:r w:rsidR="00A248F3" w:rsidRPr="00661C6E">
        <w:rPr>
          <w:rFonts w:ascii="Arial" w:hAnsi="Arial" w:cs="Arial"/>
          <w:b/>
          <w:bCs/>
        </w:rPr>
        <w:t xml:space="preserve"> </w:t>
      </w:r>
    </w:p>
    <w:p w14:paraId="28DF17EC" w14:textId="27A5FF84" w:rsidR="00CD6925" w:rsidRDefault="00CD6925" w:rsidP="5A80B231">
      <w:pPr>
        <w:tabs>
          <w:tab w:val="left" w:pos="0"/>
        </w:tabs>
        <w:outlineLvl w:val="0"/>
        <w:rPr>
          <w:rFonts w:ascii="Arial" w:hAnsi="Arial" w:cs="Arial"/>
          <w:b/>
          <w:bCs/>
          <w:strike/>
        </w:rPr>
      </w:pPr>
      <w:r w:rsidRPr="00AD7FB6">
        <w:rPr>
          <w:rFonts w:ascii="Arial" w:hAnsi="Arial" w:cs="Arial"/>
          <w:b/>
          <w:bCs/>
        </w:rPr>
        <w:tab/>
      </w:r>
      <w:r w:rsidRPr="002F61DF">
        <w:rPr>
          <w:rFonts w:ascii="Arial" w:hAnsi="Arial" w:cs="Arial"/>
          <w:b/>
          <w:bCs/>
          <w:strike/>
        </w:rPr>
        <w:t>Quote Submission Due Date:</w:t>
      </w:r>
      <w:r w:rsidR="003633CC" w:rsidRPr="002F61DF">
        <w:rPr>
          <w:rFonts w:ascii="Arial" w:hAnsi="Arial" w:cs="Arial"/>
          <w:b/>
          <w:bCs/>
          <w:strike/>
        </w:rPr>
        <w:t xml:space="preserve"> </w:t>
      </w:r>
      <w:r w:rsidR="00875FE8" w:rsidRPr="002F61DF">
        <w:rPr>
          <w:rFonts w:ascii="Arial" w:hAnsi="Arial" w:cs="Arial"/>
          <w:b/>
          <w:bCs/>
          <w:strike/>
        </w:rPr>
        <w:t>December 8, 2022 (2:00 p.m. Eastern Time)</w:t>
      </w:r>
    </w:p>
    <w:p w14:paraId="264842B2" w14:textId="5E283917" w:rsidR="002F61DF" w:rsidRDefault="002F61DF" w:rsidP="5A80B231">
      <w:pPr>
        <w:tabs>
          <w:tab w:val="left" w:pos="0"/>
        </w:tabs>
        <w:outlineLvl w:val="0"/>
        <w:rPr>
          <w:rFonts w:ascii="Arial" w:hAnsi="Arial" w:cs="Arial"/>
          <w:b/>
          <w:bCs/>
          <w:strike/>
        </w:rPr>
      </w:pPr>
      <w:r>
        <w:rPr>
          <w:rFonts w:ascii="Arial" w:hAnsi="Arial" w:cs="Arial"/>
          <w:b/>
          <w:bCs/>
        </w:rPr>
        <w:tab/>
      </w:r>
      <w:r w:rsidRPr="0099423B">
        <w:rPr>
          <w:rFonts w:ascii="Arial" w:hAnsi="Arial" w:cs="Arial"/>
          <w:b/>
          <w:bCs/>
          <w:strike/>
        </w:rPr>
        <w:t>REVISED Quote Submission Due Date: December 21, 2022 (2:00 p.m. Eastern Time)</w:t>
      </w:r>
    </w:p>
    <w:p w14:paraId="56056C3F" w14:textId="4EEA9C83" w:rsidR="0099423B" w:rsidRPr="0099423B" w:rsidRDefault="0099423B" w:rsidP="0099423B">
      <w:pPr>
        <w:tabs>
          <w:tab w:val="left" w:pos="0"/>
        </w:tabs>
        <w:outlineLvl w:val="0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tab/>
      </w:r>
      <w:r w:rsidRPr="0099423B">
        <w:rPr>
          <w:rFonts w:ascii="Arial" w:hAnsi="Arial" w:cs="Arial"/>
          <w:b/>
          <w:bCs/>
          <w:color w:val="FF0000"/>
        </w:rPr>
        <w:t>Revised Quote Submission Due Date: January 20, 2023 (2:00 p.m. Eastern Time)</w:t>
      </w:r>
    </w:p>
    <w:p w14:paraId="48230324" w14:textId="77777777" w:rsidR="0099423B" w:rsidRPr="0099423B" w:rsidRDefault="0099423B" w:rsidP="5A80B231">
      <w:pPr>
        <w:tabs>
          <w:tab w:val="left" w:pos="0"/>
        </w:tabs>
        <w:outlineLvl w:val="0"/>
        <w:rPr>
          <w:rFonts w:ascii="Arial" w:hAnsi="Arial" w:cs="Arial"/>
          <w:b/>
          <w:bCs/>
          <w:strike/>
          <w:color w:val="FF0000"/>
        </w:rPr>
      </w:pPr>
    </w:p>
    <w:p w14:paraId="78F14938" w14:textId="6EE492F9" w:rsidR="000B70D1" w:rsidRPr="00661C6E" w:rsidRDefault="000B70D1" w:rsidP="5A80B231">
      <w:pPr>
        <w:tabs>
          <w:tab w:val="left" w:pos="0"/>
        </w:tabs>
        <w:outlineLvl w:val="0"/>
        <w:rPr>
          <w:rFonts w:ascii="Arial" w:hAnsi="Arial" w:cs="Arial"/>
          <w:b/>
          <w:bCs/>
          <w:u w:val="single"/>
        </w:rPr>
      </w:pPr>
    </w:p>
    <w:p w14:paraId="2C17E92B" w14:textId="77777777" w:rsidR="00060D0D" w:rsidRPr="00661C6E" w:rsidRDefault="00060D0D" w:rsidP="00A248F3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03C6B419" w14:textId="71F781A0" w:rsidR="007D1D98" w:rsidRPr="00661C6E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661C6E">
        <w:rPr>
          <w:rFonts w:ascii="Arial" w:hAnsi="Arial" w:cs="Arial"/>
          <w:i w:val="0"/>
          <w:sz w:val="20"/>
        </w:rPr>
        <w:t>Bid Amendment #</w:t>
      </w:r>
      <w:r w:rsidR="0099423B">
        <w:rPr>
          <w:rFonts w:ascii="Arial" w:hAnsi="Arial" w:cs="Arial"/>
          <w:i w:val="0"/>
          <w:sz w:val="20"/>
        </w:rPr>
        <w:t>7</w:t>
      </w:r>
    </w:p>
    <w:p w14:paraId="03C6B41B" w14:textId="77777777" w:rsidR="00364A22" w:rsidRPr="00661C6E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083D0F66" w:rsidR="00A233DA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661C6E">
        <w:rPr>
          <w:rFonts w:ascii="Arial" w:hAnsi="Arial" w:cs="Arial"/>
        </w:rPr>
        <w:t>The following constitutes Bid Amendment #</w:t>
      </w:r>
      <w:r w:rsidR="0099423B">
        <w:rPr>
          <w:rFonts w:ascii="Arial" w:hAnsi="Arial" w:cs="Arial"/>
        </w:rPr>
        <w:t>7</w:t>
      </w:r>
      <w:r w:rsidRPr="00661C6E">
        <w:rPr>
          <w:rFonts w:ascii="Arial" w:hAnsi="Arial" w:cs="Arial"/>
        </w:rPr>
        <w:t xml:space="preserve"> to the above referenced </w:t>
      </w:r>
      <w:r w:rsidR="00502120" w:rsidRPr="00661C6E">
        <w:rPr>
          <w:rFonts w:ascii="Arial" w:hAnsi="Arial" w:cs="Arial"/>
        </w:rPr>
        <w:t>Bid S</w:t>
      </w:r>
      <w:r w:rsidR="002420F8" w:rsidRPr="00661C6E">
        <w:rPr>
          <w:rFonts w:ascii="Arial" w:hAnsi="Arial" w:cs="Arial"/>
        </w:rPr>
        <w:t>olicitation</w:t>
      </w:r>
      <w:r w:rsidR="00260851" w:rsidRPr="00661C6E">
        <w:rPr>
          <w:rFonts w:ascii="Arial" w:hAnsi="Arial" w:cs="Arial"/>
        </w:rPr>
        <w:t>:</w:t>
      </w:r>
    </w:p>
    <w:p w14:paraId="24422EEA" w14:textId="77777777" w:rsidR="0094482F" w:rsidRPr="00661C6E" w:rsidRDefault="0094482F" w:rsidP="0094482F">
      <w:pPr>
        <w:tabs>
          <w:tab w:val="left" w:pos="0"/>
        </w:tabs>
        <w:jc w:val="both"/>
        <w:rPr>
          <w:rFonts w:ascii="Arial" w:hAnsi="Arial" w:cs="Arial"/>
        </w:rPr>
      </w:pPr>
      <w:r w:rsidRPr="00661C6E">
        <w:rPr>
          <w:rFonts w:ascii="Arial" w:hAnsi="Arial" w:cs="Arial"/>
        </w:rPr>
        <w:t xml:space="preserve">  </w:t>
      </w:r>
    </w:p>
    <w:p w14:paraId="1A0E9B88" w14:textId="6C0BB3BB" w:rsidR="0094482F" w:rsidRDefault="0094482F" w:rsidP="0094482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651E62">
        <w:rPr>
          <w:rFonts w:ascii="Arial" w:hAnsi="Arial" w:cs="Arial"/>
        </w:rPr>
        <w:t>This Bid Amendment includes answers to questions</w:t>
      </w:r>
      <w:r w:rsidR="00ED3D71">
        <w:rPr>
          <w:rFonts w:ascii="Arial" w:hAnsi="Arial" w:cs="Arial"/>
        </w:rPr>
        <w:t>,</w:t>
      </w:r>
    </w:p>
    <w:p w14:paraId="17FAF0F7" w14:textId="77777777" w:rsidR="001A0F17" w:rsidRDefault="001A0F17" w:rsidP="001A0F17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0C3A6E86" w14:textId="77777777" w:rsidR="00AD7FB6" w:rsidRDefault="00AD7FB6" w:rsidP="00AD7FB6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7DF4B323" w14:textId="2A37F957" w:rsidR="00AD7FB6" w:rsidRDefault="00AD7FB6" w:rsidP="00AD7FB6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Revisions</w:t>
      </w:r>
      <w:r w:rsidR="00ED3D71">
        <w:rPr>
          <w:rFonts w:ascii="Arial" w:hAnsi="Arial" w:cs="Arial"/>
        </w:rPr>
        <w:t xml:space="preserve"> to the Bid Solicitation and;</w:t>
      </w:r>
    </w:p>
    <w:p w14:paraId="3FE290C5" w14:textId="3596067A" w:rsidR="00ED3D71" w:rsidRPr="00ED3D71" w:rsidRDefault="00AD7FB6" w:rsidP="00ED3D71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E2A5E">
        <w:rPr>
          <w:rFonts w:ascii="Arial" w:hAnsi="Arial" w:cs="Arial"/>
        </w:rPr>
        <w:t>Please note that for all additions, deletions, clarifications and modifications to the Bid Solicitation, please refer to the Revised Bid Solicitation entitled “</w:t>
      </w:r>
      <w:r w:rsidR="0099423B" w:rsidRPr="005E2A5E">
        <w:rPr>
          <w:rFonts w:ascii="Arial" w:hAnsi="Arial" w:cs="Arial"/>
          <w:b/>
        </w:rPr>
        <w:t>T1715 R</w:t>
      </w:r>
      <w:r w:rsidR="0099423B">
        <w:rPr>
          <w:rFonts w:ascii="Arial" w:hAnsi="Arial" w:cs="Arial"/>
          <w:b/>
        </w:rPr>
        <w:t>ev</w:t>
      </w:r>
      <w:r w:rsidR="00A3575D">
        <w:rPr>
          <w:rFonts w:ascii="Arial" w:hAnsi="Arial" w:cs="Arial"/>
          <w:b/>
        </w:rPr>
        <w:t>ised Bid Solicitation 12.12.2022</w:t>
      </w:r>
      <w:bookmarkStart w:id="0" w:name="_GoBack"/>
      <w:bookmarkEnd w:id="0"/>
      <w:r w:rsidR="0099423B">
        <w:rPr>
          <w:rFonts w:ascii="Arial" w:hAnsi="Arial" w:cs="Arial"/>
          <w:b/>
        </w:rPr>
        <w:t>.”</w:t>
      </w:r>
    </w:p>
    <w:p w14:paraId="15BF7BE9" w14:textId="4022999F" w:rsidR="001A0F17" w:rsidRPr="001A0F17" w:rsidRDefault="001A0F17" w:rsidP="001A0F17">
      <w:pPr>
        <w:tabs>
          <w:tab w:val="left" w:pos="0"/>
        </w:tabs>
        <w:jc w:val="both"/>
        <w:rPr>
          <w:rFonts w:ascii="Arial" w:hAnsi="Arial" w:cs="Arial"/>
        </w:rPr>
      </w:pPr>
    </w:p>
    <w:p w14:paraId="3D27B3CD" w14:textId="116B8212" w:rsidR="00050E8D" w:rsidRPr="00661C6E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661C6E">
        <w:rPr>
          <w:rFonts w:ascii="Arial" w:hAnsi="Arial" w:cs="Arial"/>
        </w:rPr>
        <w:t xml:space="preserve"> </w:t>
      </w:r>
    </w:p>
    <w:p w14:paraId="03C6B422" w14:textId="38B35252" w:rsidR="007D1D98" w:rsidRPr="00661C6E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661C6E">
        <w:rPr>
          <w:rFonts w:ascii="Arial" w:hAnsi="Arial" w:cs="Arial"/>
        </w:rPr>
        <w:t xml:space="preserve">It is the sole responsibility of the </w:t>
      </w:r>
      <w:r w:rsidR="009C76AA" w:rsidRPr="00661C6E">
        <w:rPr>
          <w:rFonts w:ascii="Arial" w:hAnsi="Arial" w:cs="Arial"/>
        </w:rPr>
        <w:t>V</w:t>
      </w:r>
      <w:r w:rsidRPr="00661C6E">
        <w:rPr>
          <w:rFonts w:ascii="Arial" w:hAnsi="Arial" w:cs="Arial"/>
        </w:rPr>
        <w:t>endor {</w:t>
      </w:r>
      <w:r w:rsidR="009C76AA" w:rsidRPr="00661C6E">
        <w:rPr>
          <w:rFonts w:ascii="Arial" w:hAnsi="Arial" w:cs="Arial"/>
        </w:rPr>
        <w:t>B</w:t>
      </w:r>
      <w:r w:rsidRPr="00661C6E">
        <w:rPr>
          <w:rFonts w:ascii="Arial" w:hAnsi="Arial" w:cs="Arial"/>
        </w:rPr>
        <w:t>idder} to be knowledgeable of all of the additions, deletions, clarificat</w:t>
      </w:r>
      <w:r w:rsidR="00502120" w:rsidRPr="00661C6E">
        <w:rPr>
          <w:rFonts w:ascii="Arial" w:hAnsi="Arial" w:cs="Arial"/>
        </w:rPr>
        <w:t>ions, and modifications to the Bid S</w:t>
      </w:r>
      <w:r w:rsidRPr="00661C6E">
        <w:rPr>
          <w:rFonts w:ascii="Arial" w:hAnsi="Arial" w:cs="Arial"/>
        </w:rPr>
        <w:t>olicitation and/or the New Jersey Standard Terms a</w:t>
      </w:r>
      <w:r w:rsidR="00502120" w:rsidRPr="00661C6E">
        <w:rPr>
          <w:rFonts w:ascii="Arial" w:hAnsi="Arial" w:cs="Arial"/>
        </w:rPr>
        <w:t>nd Conditions relative to this Bid S</w:t>
      </w:r>
      <w:r w:rsidR="002420F8" w:rsidRPr="00661C6E">
        <w:rPr>
          <w:rFonts w:ascii="Arial" w:hAnsi="Arial" w:cs="Arial"/>
        </w:rPr>
        <w:t xml:space="preserve">olicitation </w:t>
      </w:r>
      <w:r w:rsidRPr="00661C6E">
        <w:rPr>
          <w:rFonts w:ascii="Arial" w:hAnsi="Arial" w:cs="Arial"/>
        </w:rPr>
        <w:t xml:space="preserve">as set forth in all </w:t>
      </w:r>
      <w:r w:rsidR="00490B0F" w:rsidRPr="00661C6E">
        <w:rPr>
          <w:rFonts w:ascii="Arial" w:hAnsi="Arial" w:cs="Arial"/>
        </w:rPr>
        <w:t>B</w:t>
      </w:r>
      <w:r w:rsidRPr="00661C6E">
        <w:rPr>
          <w:rFonts w:ascii="Arial" w:hAnsi="Arial" w:cs="Arial"/>
        </w:rPr>
        <w:t xml:space="preserve">id </w:t>
      </w:r>
      <w:r w:rsidR="00490B0F" w:rsidRPr="00661C6E">
        <w:rPr>
          <w:rFonts w:ascii="Arial" w:hAnsi="Arial" w:cs="Arial"/>
        </w:rPr>
        <w:t>A</w:t>
      </w:r>
      <w:r w:rsidRPr="00661C6E">
        <w:rPr>
          <w:rFonts w:ascii="Arial" w:hAnsi="Arial" w:cs="Arial"/>
        </w:rPr>
        <w:t xml:space="preserve">mendments. </w:t>
      </w:r>
    </w:p>
    <w:p w14:paraId="03C6B423" w14:textId="77777777" w:rsidR="007D1D98" w:rsidRPr="00661C6E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27AC15B6" w:rsidR="007D1D98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661C6E">
        <w:rPr>
          <w:rFonts w:ascii="Arial" w:hAnsi="Arial" w:cs="Arial"/>
        </w:rPr>
        <w:t>All other instructions</w:t>
      </w:r>
      <w:r w:rsidR="00502120" w:rsidRPr="00661C6E">
        <w:rPr>
          <w:rFonts w:ascii="Arial" w:hAnsi="Arial" w:cs="Arial"/>
        </w:rPr>
        <w:t>, terms, and conditions of the Bid S</w:t>
      </w:r>
      <w:r w:rsidR="002420F8" w:rsidRPr="00661C6E">
        <w:rPr>
          <w:rFonts w:ascii="Arial" w:hAnsi="Arial" w:cs="Arial"/>
        </w:rPr>
        <w:t xml:space="preserve">olicitation </w:t>
      </w:r>
      <w:r w:rsidRPr="00661C6E">
        <w:rPr>
          <w:rFonts w:ascii="Arial" w:hAnsi="Arial" w:cs="Arial"/>
        </w:rPr>
        <w:t>shall remain the same.</w:t>
      </w:r>
    </w:p>
    <w:p w14:paraId="2D29E61F" w14:textId="4381E4F3" w:rsidR="00135214" w:rsidRDefault="00135214" w:rsidP="005234D5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69390A1A" w14:textId="4C4580C1" w:rsidR="0094482F" w:rsidRDefault="0094482F" w:rsidP="005234D5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216948E0" w14:textId="5F1D8E44" w:rsidR="0094482F" w:rsidRDefault="0094482F" w:rsidP="005234D5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0BE7BF31" w14:textId="549E7146" w:rsidR="0094482F" w:rsidRDefault="0094482F" w:rsidP="005234D5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5D6C664A" w14:textId="229D1940" w:rsidR="0094482F" w:rsidRDefault="0094482F" w:rsidP="005234D5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7FDE6318" w14:textId="118C8E6D" w:rsidR="0094482F" w:rsidRDefault="0094482F" w:rsidP="005234D5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5840A511" w14:textId="4309633A" w:rsidR="0094482F" w:rsidRDefault="0094482F" w:rsidP="005234D5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5A30910B" w14:textId="14393F32" w:rsidR="0094482F" w:rsidRDefault="0094482F" w:rsidP="005234D5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733A1FBA" w14:textId="17E0161D" w:rsidR="0094482F" w:rsidRDefault="0094482F" w:rsidP="005234D5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0ABD0D9C" w14:textId="11BFE08F" w:rsidR="0094482F" w:rsidRDefault="0094482F" w:rsidP="005234D5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09167AFC" w14:textId="3E78CF64" w:rsidR="0094482F" w:rsidRDefault="0094482F" w:rsidP="005234D5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3BB911DC" w14:textId="45EEF94B" w:rsidR="0094482F" w:rsidRDefault="0094482F" w:rsidP="005234D5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7BDE79F3" w14:textId="20F958F7" w:rsidR="0094482F" w:rsidRDefault="0094482F" w:rsidP="005234D5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94482F" w:rsidSect="00E84D04">
      <w:footerReference w:type="default" r:id="rId13"/>
      <w:headerReference w:type="first" r:id="rId14"/>
      <w:footerReference w:type="first" r:id="rId15"/>
      <w:pgSz w:w="12240" w:h="15840" w:code="1"/>
      <w:pgMar w:top="720" w:right="720" w:bottom="720" w:left="72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BBF3F8" w14:textId="77777777" w:rsidR="00940611" w:rsidRDefault="00940611">
      <w:r>
        <w:separator/>
      </w:r>
    </w:p>
  </w:endnote>
  <w:endnote w:type="continuationSeparator" w:id="0">
    <w:p w14:paraId="36540C33" w14:textId="77777777" w:rsidR="00940611" w:rsidRDefault="009406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07E04380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9423B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88BBEC" w14:textId="77777777" w:rsidR="00940611" w:rsidRDefault="00940611">
      <w:r>
        <w:separator/>
      </w:r>
    </w:p>
  </w:footnote>
  <w:footnote w:type="continuationSeparator" w:id="0">
    <w:p w14:paraId="0DBDDC25" w14:textId="77777777" w:rsidR="00940611" w:rsidRDefault="009406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56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9"/>
      <w:gridCol w:w="5778"/>
      <w:gridCol w:w="2889"/>
    </w:tblGrid>
    <w:tr w:rsidR="004D59D0" w14:paraId="227044D8" w14:textId="77777777" w:rsidTr="00DB00BF">
      <w:trPr>
        <w:trHeight w:val="982"/>
        <w:jc w:val="center"/>
      </w:trPr>
      <w:tc>
        <w:tcPr>
          <w:tcW w:w="2889" w:type="dxa"/>
        </w:tcPr>
        <w:p w14:paraId="5E2C4F73" w14:textId="77777777" w:rsidR="004D59D0" w:rsidRDefault="004D59D0" w:rsidP="004D59D0"/>
      </w:tc>
      <w:tc>
        <w:tcPr>
          <w:tcW w:w="5778" w:type="dxa"/>
          <w:vAlign w:val="center"/>
        </w:tcPr>
        <w:p w14:paraId="64F0D7C0" w14:textId="77777777" w:rsidR="004D59D0" w:rsidRDefault="004D59D0" w:rsidP="004D59D0">
          <w:pPr>
            <w:jc w:val="center"/>
          </w:pPr>
          <w:r>
            <w:rPr>
              <w:noProof/>
            </w:rPr>
            <w:drawing>
              <wp:inline distT="0" distB="0" distL="0" distR="0" wp14:anchorId="468B48B8" wp14:editId="68718D6A">
                <wp:extent cx="647700" cy="638175"/>
                <wp:effectExtent l="19050" t="0" r="0" b="0"/>
                <wp:docPr id="3" name="Picture 3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9" w:type="dxa"/>
        </w:tcPr>
        <w:p w14:paraId="0691CCF3" w14:textId="77777777" w:rsidR="004D59D0" w:rsidRDefault="004D59D0" w:rsidP="004D59D0"/>
      </w:tc>
    </w:tr>
    <w:tr w:rsidR="004D59D0" w14:paraId="0761C9BE" w14:textId="77777777" w:rsidTr="00DB00BF">
      <w:trPr>
        <w:trHeight w:val="812"/>
        <w:jc w:val="center"/>
      </w:trPr>
      <w:tc>
        <w:tcPr>
          <w:tcW w:w="2889" w:type="dxa"/>
          <w:vAlign w:val="bottom"/>
        </w:tcPr>
        <w:p w14:paraId="480DDFA5" w14:textId="77777777" w:rsidR="004D59D0" w:rsidRPr="00DE79FE" w:rsidRDefault="004D59D0" w:rsidP="004D59D0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57499A3A" w14:textId="77777777" w:rsidR="004D59D0" w:rsidRPr="006359DD" w:rsidRDefault="004D59D0" w:rsidP="004D59D0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78" w:type="dxa"/>
          <w:vMerge w:val="restart"/>
          <w:vAlign w:val="center"/>
        </w:tcPr>
        <w:p w14:paraId="3DAE8261" w14:textId="77777777" w:rsidR="004D59D0" w:rsidRPr="00952B78" w:rsidRDefault="004D59D0" w:rsidP="004D59D0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6ACC9EE0" w14:textId="77777777" w:rsidR="004D59D0" w:rsidRPr="00CD2155" w:rsidRDefault="004D59D0" w:rsidP="004D59D0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46F7D6D5" w14:textId="77777777" w:rsidR="004D59D0" w:rsidRPr="00CD2155" w:rsidRDefault="004D59D0" w:rsidP="004D59D0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2CF9931B" w14:textId="77777777" w:rsidR="004D59D0" w:rsidRPr="00CD2155" w:rsidRDefault="004D59D0" w:rsidP="004D59D0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7D8D3198" w14:textId="77777777" w:rsidR="004D59D0" w:rsidRPr="00CD2155" w:rsidRDefault="004D59D0" w:rsidP="004D59D0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2CB49CAA" w14:textId="77777777" w:rsidR="004D59D0" w:rsidRPr="00CD2155" w:rsidRDefault="004D59D0" w:rsidP="004D59D0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27EAF6C2" w14:textId="77777777" w:rsidR="004D59D0" w:rsidRPr="006359DD" w:rsidRDefault="004D59D0" w:rsidP="004D59D0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9" w:type="dxa"/>
          <w:vAlign w:val="bottom"/>
        </w:tcPr>
        <w:p w14:paraId="7C093183" w14:textId="77777777" w:rsidR="004D59D0" w:rsidRPr="006359DD" w:rsidRDefault="004D59D0" w:rsidP="004D59D0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07BD61E9" w14:textId="77777777" w:rsidR="004D59D0" w:rsidRPr="006359DD" w:rsidRDefault="004D59D0" w:rsidP="004D59D0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4D59D0" w14:paraId="66BA5A4F" w14:textId="77777777" w:rsidTr="00DB00BF">
      <w:trPr>
        <w:trHeight w:val="811"/>
        <w:jc w:val="center"/>
      </w:trPr>
      <w:tc>
        <w:tcPr>
          <w:tcW w:w="2889" w:type="dxa"/>
          <w:vAlign w:val="bottom"/>
        </w:tcPr>
        <w:p w14:paraId="4D8523F0" w14:textId="77777777" w:rsidR="004D59D0" w:rsidRPr="006359DD" w:rsidRDefault="004D59D0" w:rsidP="004D59D0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07C08495" w14:textId="77777777" w:rsidR="004D59D0" w:rsidRPr="006359DD" w:rsidRDefault="004D59D0" w:rsidP="004D59D0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78" w:type="dxa"/>
          <w:vMerge/>
        </w:tcPr>
        <w:p w14:paraId="7FAB0C29" w14:textId="77777777" w:rsidR="004D59D0" w:rsidRPr="006359DD" w:rsidRDefault="004D59D0" w:rsidP="004D59D0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9" w:type="dxa"/>
          <w:vAlign w:val="bottom"/>
        </w:tcPr>
        <w:p w14:paraId="5FFE7E66" w14:textId="77777777" w:rsidR="004D59D0" w:rsidRPr="006359DD" w:rsidRDefault="004D59D0" w:rsidP="004D59D0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</w:t>
          </w:r>
        </w:p>
        <w:p w14:paraId="4143F27C" w14:textId="77777777" w:rsidR="004D59D0" w:rsidRPr="006359DD" w:rsidRDefault="004D59D0" w:rsidP="004D59D0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4D59D0" w14:paraId="3E07F5E2" w14:textId="77777777" w:rsidTr="00DB00BF">
      <w:trPr>
        <w:trHeight w:val="421"/>
        <w:jc w:val="center"/>
      </w:trPr>
      <w:tc>
        <w:tcPr>
          <w:tcW w:w="2889" w:type="dxa"/>
        </w:tcPr>
        <w:p w14:paraId="16276BAF" w14:textId="77777777" w:rsidR="004D59D0" w:rsidRPr="006359DD" w:rsidRDefault="004D59D0" w:rsidP="004D59D0"/>
      </w:tc>
      <w:tc>
        <w:tcPr>
          <w:tcW w:w="5778" w:type="dxa"/>
        </w:tcPr>
        <w:p w14:paraId="015ACA08" w14:textId="77777777" w:rsidR="004D59D0" w:rsidRPr="00CD2155" w:rsidRDefault="004D59D0" w:rsidP="004D59D0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130543E4" w14:textId="77777777" w:rsidR="004D59D0" w:rsidRPr="006359DD" w:rsidRDefault="004D59D0" w:rsidP="004D59D0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9" w:type="dxa"/>
        </w:tcPr>
        <w:p w14:paraId="4C0A3109" w14:textId="77777777" w:rsidR="004D59D0" w:rsidRPr="006359DD" w:rsidRDefault="004D59D0" w:rsidP="004D59D0"/>
      </w:tc>
    </w:tr>
  </w:tbl>
  <w:p w14:paraId="5270A589" w14:textId="77777777" w:rsidR="004D59D0" w:rsidRPr="00662617" w:rsidRDefault="004D59D0" w:rsidP="004D59D0">
    <w:pPr>
      <w:pStyle w:val="Header"/>
    </w:pPr>
  </w:p>
  <w:p w14:paraId="03C6B4BB" w14:textId="017E7320" w:rsidR="00C162F6" w:rsidRPr="004D59D0" w:rsidRDefault="00C162F6" w:rsidP="004D59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9A2AB7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CF0BB0"/>
    <w:multiLevelType w:val="hybridMultilevel"/>
    <w:tmpl w:val="12B064B6"/>
    <w:lvl w:ilvl="0" w:tplc="A4DAEC9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7uh7Bu8iQNHZWiy84SkNil3jJirGVFNQDQom/WXLauwT3XwVuCtHs0c/FfgmvPTyA1kBq304X2Xqy2G7B9CyJg==" w:salt="MMAl5terphj87me6lsQlFg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56A1"/>
    <w:rsid w:val="00006646"/>
    <w:rsid w:val="00011B48"/>
    <w:rsid w:val="000120BB"/>
    <w:rsid w:val="000178AC"/>
    <w:rsid w:val="00017E0E"/>
    <w:rsid w:val="00017E85"/>
    <w:rsid w:val="000226A1"/>
    <w:rsid w:val="00023ACE"/>
    <w:rsid w:val="00032638"/>
    <w:rsid w:val="00037B66"/>
    <w:rsid w:val="00040A32"/>
    <w:rsid w:val="0004455E"/>
    <w:rsid w:val="000461B5"/>
    <w:rsid w:val="00047D91"/>
    <w:rsid w:val="00050E8D"/>
    <w:rsid w:val="00051009"/>
    <w:rsid w:val="00051C5E"/>
    <w:rsid w:val="00052193"/>
    <w:rsid w:val="00052433"/>
    <w:rsid w:val="000555F2"/>
    <w:rsid w:val="00056D5E"/>
    <w:rsid w:val="00060D0D"/>
    <w:rsid w:val="0006149B"/>
    <w:rsid w:val="00061DC5"/>
    <w:rsid w:val="0006714E"/>
    <w:rsid w:val="0007133C"/>
    <w:rsid w:val="0007365F"/>
    <w:rsid w:val="00073EDC"/>
    <w:rsid w:val="00074DA1"/>
    <w:rsid w:val="00080562"/>
    <w:rsid w:val="00081913"/>
    <w:rsid w:val="000862A6"/>
    <w:rsid w:val="00086872"/>
    <w:rsid w:val="00087AC7"/>
    <w:rsid w:val="00090CE0"/>
    <w:rsid w:val="000A0A4C"/>
    <w:rsid w:val="000A42B9"/>
    <w:rsid w:val="000A75F0"/>
    <w:rsid w:val="000B44C1"/>
    <w:rsid w:val="000B70D1"/>
    <w:rsid w:val="000C04B0"/>
    <w:rsid w:val="000C22B9"/>
    <w:rsid w:val="000C2717"/>
    <w:rsid w:val="000C2DBD"/>
    <w:rsid w:val="000C3964"/>
    <w:rsid w:val="000C7991"/>
    <w:rsid w:val="000D0811"/>
    <w:rsid w:val="000D2B27"/>
    <w:rsid w:val="000D34F6"/>
    <w:rsid w:val="000E042A"/>
    <w:rsid w:val="000F21AF"/>
    <w:rsid w:val="000F58F8"/>
    <w:rsid w:val="001004F0"/>
    <w:rsid w:val="001036B6"/>
    <w:rsid w:val="00103C87"/>
    <w:rsid w:val="00104B7A"/>
    <w:rsid w:val="0011074C"/>
    <w:rsid w:val="001130EC"/>
    <w:rsid w:val="00116679"/>
    <w:rsid w:val="001227EE"/>
    <w:rsid w:val="00122BDA"/>
    <w:rsid w:val="001236A1"/>
    <w:rsid w:val="00125060"/>
    <w:rsid w:val="001265C6"/>
    <w:rsid w:val="00132095"/>
    <w:rsid w:val="00132629"/>
    <w:rsid w:val="00135214"/>
    <w:rsid w:val="001405C9"/>
    <w:rsid w:val="0016047E"/>
    <w:rsid w:val="00160E56"/>
    <w:rsid w:val="00160EBA"/>
    <w:rsid w:val="00161C19"/>
    <w:rsid w:val="0018202F"/>
    <w:rsid w:val="00183799"/>
    <w:rsid w:val="00194DDF"/>
    <w:rsid w:val="001972AC"/>
    <w:rsid w:val="001A0F17"/>
    <w:rsid w:val="001B36A0"/>
    <w:rsid w:val="001B37E0"/>
    <w:rsid w:val="001B4C8D"/>
    <w:rsid w:val="001B6B70"/>
    <w:rsid w:val="001C0FBD"/>
    <w:rsid w:val="001C723E"/>
    <w:rsid w:val="001D1ABC"/>
    <w:rsid w:val="001D2AA6"/>
    <w:rsid w:val="001D4A0C"/>
    <w:rsid w:val="001E5EF8"/>
    <w:rsid w:val="001F3462"/>
    <w:rsid w:val="001F34F3"/>
    <w:rsid w:val="0020175D"/>
    <w:rsid w:val="002023E8"/>
    <w:rsid w:val="00202F19"/>
    <w:rsid w:val="0020623A"/>
    <w:rsid w:val="0022021D"/>
    <w:rsid w:val="00220CF9"/>
    <w:rsid w:val="00221E6B"/>
    <w:rsid w:val="00227EAE"/>
    <w:rsid w:val="00230383"/>
    <w:rsid w:val="0023315D"/>
    <w:rsid w:val="00233B2B"/>
    <w:rsid w:val="00237247"/>
    <w:rsid w:val="002420F8"/>
    <w:rsid w:val="00257D6E"/>
    <w:rsid w:val="0026037D"/>
    <w:rsid w:val="00260851"/>
    <w:rsid w:val="00261386"/>
    <w:rsid w:val="0026242D"/>
    <w:rsid w:val="00266F5D"/>
    <w:rsid w:val="00271544"/>
    <w:rsid w:val="002745C5"/>
    <w:rsid w:val="0027685D"/>
    <w:rsid w:val="002807B0"/>
    <w:rsid w:val="00285BF3"/>
    <w:rsid w:val="00290DC1"/>
    <w:rsid w:val="002919DB"/>
    <w:rsid w:val="00292AE3"/>
    <w:rsid w:val="002A6F0D"/>
    <w:rsid w:val="002B79C5"/>
    <w:rsid w:val="002C1484"/>
    <w:rsid w:val="002C54B7"/>
    <w:rsid w:val="002D18B7"/>
    <w:rsid w:val="002D2819"/>
    <w:rsid w:val="002E2F14"/>
    <w:rsid w:val="002E39C5"/>
    <w:rsid w:val="002E6009"/>
    <w:rsid w:val="002E753B"/>
    <w:rsid w:val="002F05BB"/>
    <w:rsid w:val="002F1449"/>
    <w:rsid w:val="002F411D"/>
    <w:rsid w:val="002F61DF"/>
    <w:rsid w:val="00303036"/>
    <w:rsid w:val="003048CF"/>
    <w:rsid w:val="00305A8E"/>
    <w:rsid w:val="00305B6D"/>
    <w:rsid w:val="003069D9"/>
    <w:rsid w:val="00310172"/>
    <w:rsid w:val="0031069D"/>
    <w:rsid w:val="00311014"/>
    <w:rsid w:val="00311675"/>
    <w:rsid w:val="00312BBB"/>
    <w:rsid w:val="00312D7D"/>
    <w:rsid w:val="00313F4A"/>
    <w:rsid w:val="00313FA2"/>
    <w:rsid w:val="00320883"/>
    <w:rsid w:val="00322697"/>
    <w:rsid w:val="00323D65"/>
    <w:rsid w:val="00326DC4"/>
    <w:rsid w:val="0032707C"/>
    <w:rsid w:val="00337069"/>
    <w:rsid w:val="0034046A"/>
    <w:rsid w:val="00341766"/>
    <w:rsid w:val="0034222F"/>
    <w:rsid w:val="00357918"/>
    <w:rsid w:val="003633CC"/>
    <w:rsid w:val="00364A22"/>
    <w:rsid w:val="00370055"/>
    <w:rsid w:val="00372C16"/>
    <w:rsid w:val="003736A1"/>
    <w:rsid w:val="0037646A"/>
    <w:rsid w:val="00377CD7"/>
    <w:rsid w:val="003839B1"/>
    <w:rsid w:val="00391DD1"/>
    <w:rsid w:val="00391DE8"/>
    <w:rsid w:val="0039494C"/>
    <w:rsid w:val="0039648D"/>
    <w:rsid w:val="003A76EC"/>
    <w:rsid w:val="003B1D63"/>
    <w:rsid w:val="003C15D8"/>
    <w:rsid w:val="003D02FC"/>
    <w:rsid w:val="003D35A2"/>
    <w:rsid w:val="003D747D"/>
    <w:rsid w:val="003E295B"/>
    <w:rsid w:val="003E7D1E"/>
    <w:rsid w:val="003F2A90"/>
    <w:rsid w:val="003F7837"/>
    <w:rsid w:val="00400C49"/>
    <w:rsid w:val="00402793"/>
    <w:rsid w:val="00403A26"/>
    <w:rsid w:val="004063F6"/>
    <w:rsid w:val="004068B7"/>
    <w:rsid w:val="00415F30"/>
    <w:rsid w:val="00416412"/>
    <w:rsid w:val="00417A2E"/>
    <w:rsid w:val="00424825"/>
    <w:rsid w:val="00427966"/>
    <w:rsid w:val="004315E8"/>
    <w:rsid w:val="00433925"/>
    <w:rsid w:val="004355EF"/>
    <w:rsid w:val="0043667E"/>
    <w:rsid w:val="00436D34"/>
    <w:rsid w:val="00437030"/>
    <w:rsid w:val="00446F52"/>
    <w:rsid w:val="0044719C"/>
    <w:rsid w:val="004612E3"/>
    <w:rsid w:val="004639C7"/>
    <w:rsid w:val="004649AA"/>
    <w:rsid w:val="00466766"/>
    <w:rsid w:val="00471704"/>
    <w:rsid w:val="00476106"/>
    <w:rsid w:val="004774B7"/>
    <w:rsid w:val="00481342"/>
    <w:rsid w:val="00485DBE"/>
    <w:rsid w:val="00490B0F"/>
    <w:rsid w:val="004923D1"/>
    <w:rsid w:val="00495486"/>
    <w:rsid w:val="00496E94"/>
    <w:rsid w:val="00497D5E"/>
    <w:rsid w:val="004A0576"/>
    <w:rsid w:val="004A121D"/>
    <w:rsid w:val="004A2729"/>
    <w:rsid w:val="004A2A13"/>
    <w:rsid w:val="004A7DA7"/>
    <w:rsid w:val="004B174A"/>
    <w:rsid w:val="004B45DD"/>
    <w:rsid w:val="004C13A5"/>
    <w:rsid w:val="004C2706"/>
    <w:rsid w:val="004C417C"/>
    <w:rsid w:val="004D39D7"/>
    <w:rsid w:val="004D507E"/>
    <w:rsid w:val="004D516C"/>
    <w:rsid w:val="004D59D0"/>
    <w:rsid w:val="004D5ECF"/>
    <w:rsid w:val="004E32C5"/>
    <w:rsid w:val="004E725B"/>
    <w:rsid w:val="004F3C89"/>
    <w:rsid w:val="004F542C"/>
    <w:rsid w:val="00502120"/>
    <w:rsid w:val="00506AA0"/>
    <w:rsid w:val="005175DC"/>
    <w:rsid w:val="00520274"/>
    <w:rsid w:val="005234D5"/>
    <w:rsid w:val="00525D90"/>
    <w:rsid w:val="005271D3"/>
    <w:rsid w:val="0053372D"/>
    <w:rsid w:val="0054794A"/>
    <w:rsid w:val="005516C1"/>
    <w:rsid w:val="00553FD8"/>
    <w:rsid w:val="00557914"/>
    <w:rsid w:val="00560578"/>
    <w:rsid w:val="005654E0"/>
    <w:rsid w:val="00565EE5"/>
    <w:rsid w:val="005663AD"/>
    <w:rsid w:val="00567F16"/>
    <w:rsid w:val="0057187F"/>
    <w:rsid w:val="00572F24"/>
    <w:rsid w:val="005748C4"/>
    <w:rsid w:val="00574D10"/>
    <w:rsid w:val="00580F56"/>
    <w:rsid w:val="0058187A"/>
    <w:rsid w:val="005840EA"/>
    <w:rsid w:val="0058635F"/>
    <w:rsid w:val="00587730"/>
    <w:rsid w:val="00594868"/>
    <w:rsid w:val="005964EA"/>
    <w:rsid w:val="005A1A7D"/>
    <w:rsid w:val="005A1FAE"/>
    <w:rsid w:val="005A2167"/>
    <w:rsid w:val="005A379D"/>
    <w:rsid w:val="005A4CEE"/>
    <w:rsid w:val="005B7B28"/>
    <w:rsid w:val="005C6A43"/>
    <w:rsid w:val="005D1EE6"/>
    <w:rsid w:val="005D1FD3"/>
    <w:rsid w:val="005D3FE4"/>
    <w:rsid w:val="005D446C"/>
    <w:rsid w:val="005D5F8B"/>
    <w:rsid w:val="005E2A5E"/>
    <w:rsid w:val="005E2AC5"/>
    <w:rsid w:val="005E3AEA"/>
    <w:rsid w:val="005E7D9D"/>
    <w:rsid w:val="005F2B3F"/>
    <w:rsid w:val="005F3346"/>
    <w:rsid w:val="005F3A74"/>
    <w:rsid w:val="005F6297"/>
    <w:rsid w:val="005F687D"/>
    <w:rsid w:val="005F6A74"/>
    <w:rsid w:val="0060473C"/>
    <w:rsid w:val="006105DB"/>
    <w:rsid w:val="00610AAA"/>
    <w:rsid w:val="00610ADE"/>
    <w:rsid w:val="00614DEC"/>
    <w:rsid w:val="00616053"/>
    <w:rsid w:val="00631A9A"/>
    <w:rsid w:val="00631B88"/>
    <w:rsid w:val="00632446"/>
    <w:rsid w:val="0064542C"/>
    <w:rsid w:val="00646784"/>
    <w:rsid w:val="00651E62"/>
    <w:rsid w:val="0065355B"/>
    <w:rsid w:val="00657047"/>
    <w:rsid w:val="00661C6E"/>
    <w:rsid w:val="00670FCB"/>
    <w:rsid w:val="00675C34"/>
    <w:rsid w:val="00684343"/>
    <w:rsid w:val="006848B7"/>
    <w:rsid w:val="00692196"/>
    <w:rsid w:val="006A3DE5"/>
    <w:rsid w:val="006B1590"/>
    <w:rsid w:val="006B3833"/>
    <w:rsid w:val="006B54FA"/>
    <w:rsid w:val="006C37AB"/>
    <w:rsid w:val="006C5427"/>
    <w:rsid w:val="006D2967"/>
    <w:rsid w:val="006D6856"/>
    <w:rsid w:val="006D6EE7"/>
    <w:rsid w:val="006E5322"/>
    <w:rsid w:val="006E6912"/>
    <w:rsid w:val="006E6FF8"/>
    <w:rsid w:val="006F1B2F"/>
    <w:rsid w:val="006F5740"/>
    <w:rsid w:val="00704BAC"/>
    <w:rsid w:val="007060DA"/>
    <w:rsid w:val="0071384F"/>
    <w:rsid w:val="00721BC8"/>
    <w:rsid w:val="0072296F"/>
    <w:rsid w:val="00730FFF"/>
    <w:rsid w:val="00737BA1"/>
    <w:rsid w:val="00744E1C"/>
    <w:rsid w:val="00746B1C"/>
    <w:rsid w:val="007500A8"/>
    <w:rsid w:val="00751577"/>
    <w:rsid w:val="00751B8B"/>
    <w:rsid w:val="007609C6"/>
    <w:rsid w:val="00764A80"/>
    <w:rsid w:val="007677A8"/>
    <w:rsid w:val="0077055D"/>
    <w:rsid w:val="007751F7"/>
    <w:rsid w:val="00775D27"/>
    <w:rsid w:val="00776521"/>
    <w:rsid w:val="00776D84"/>
    <w:rsid w:val="00780679"/>
    <w:rsid w:val="007826CD"/>
    <w:rsid w:val="00785AFC"/>
    <w:rsid w:val="007867E7"/>
    <w:rsid w:val="00792784"/>
    <w:rsid w:val="007928B9"/>
    <w:rsid w:val="00792E4A"/>
    <w:rsid w:val="00793330"/>
    <w:rsid w:val="007935B5"/>
    <w:rsid w:val="007A173B"/>
    <w:rsid w:val="007A1AE8"/>
    <w:rsid w:val="007A5014"/>
    <w:rsid w:val="007A5F35"/>
    <w:rsid w:val="007B115C"/>
    <w:rsid w:val="007B3815"/>
    <w:rsid w:val="007B42A7"/>
    <w:rsid w:val="007B42C6"/>
    <w:rsid w:val="007C06FF"/>
    <w:rsid w:val="007C2585"/>
    <w:rsid w:val="007C31B3"/>
    <w:rsid w:val="007C37EB"/>
    <w:rsid w:val="007C3B8D"/>
    <w:rsid w:val="007C56C0"/>
    <w:rsid w:val="007D1D98"/>
    <w:rsid w:val="007D29E3"/>
    <w:rsid w:val="007E2D30"/>
    <w:rsid w:val="007E3C0A"/>
    <w:rsid w:val="007E56C8"/>
    <w:rsid w:val="007E5E9D"/>
    <w:rsid w:val="007E729D"/>
    <w:rsid w:val="007F1CCA"/>
    <w:rsid w:val="008006B4"/>
    <w:rsid w:val="00800D7D"/>
    <w:rsid w:val="00801993"/>
    <w:rsid w:val="00801F09"/>
    <w:rsid w:val="008049AC"/>
    <w:rsid w:val="00804A53"/>
    <w:rsid w:val="008062EE"/>
    <w:rsid w:val="008115A9"/>
    <w:rsid w:val="008137DB"/>
    <w:rsid w:val="00815E39"/>
    <w:rsid w:val="00816EA4"/>
    <w:rsid w:val="00817F19"/>
    <w:rsid w:val="0082019A"/>
    <w:rsid w:val="00822CD8"/>
    <w:rsid w:val="008236C0"/>
    <w:rsid w:val="0083180C"/>
    <w:rsid w:val="00831D53"/>
    <w:rsid w:val="0083497B"/>
    <w:rsid w:val="00835828"/>
    <w:rsid w:val="00836A34"/>
    <w:rsid w:val="008416DF"/>
    <w:rsid w:val="00844C13"/>
    <w:rsid w:val="00850236"/>
    <w:rsid w:val="0085098F"/>
    <w:rsid w:val="00856D00"/>
    <w:rsid w:val="00857DAF"/>
    <w:rsid w:val="00860634"/>
    <w:rsid w:val="00866084"/>
    <w:rsid w:val="00872CF9"/>
    <w:rsid w:val="00875FE8"/>
    <w:rsid w:val="00883737"/>
    <w:rsid w:val="00884C9E"/>
    <w:rsid w:val="00885E5E"/>
    <w:rsid w:val="008867F4"/>
    <w:rsid w:val="008918DF"/>
    <w:rsid w:val="00894EF0"/>
    <w:rsid w:val="008A5D71"/>
    <w:rsid w:val="008B2D62"/>
    <w:rsid w:val="008B3815"/>
    <w:rsid w:val="008B4DDD"/>
    <w:rsid w:val="008B5ADB"/>
    <w:rsid w:val="008C7921"/>
    <w:rsid w:val="008D3A86"/>
    <w:rsid w:val="008D6E09"/>
    <w:rsid w:val="008E50C7"/>
    <w:rsid w:val="008F31C9"/>
    <w:rsid w:val="008F5DAA"/>
    <w:rsid w:val="008F727A"/>
    <w:rsid w:val="008F75E9"/>
    <w:rsid w:val="00907523"/>
    <w:rsid w:val="0091092B"/>
    <w:rsid w:val="009143D2"/>
    <w:rsid w:val="00917A01"/>
    <w:rsid w:val="009217D8"/>
    <w:rsid w:val="009225CB"/>
    <w:rsid w:val="00922819"/>
    <w:rsid w:val="00923970"/>
    <w:rsid w:val="00924D7F"/>
    <w:rsid w:val="00925C63"/>
    <w:rsid w:val="009267B2"/>
    <w:rsid w:val="00927A13"/>
    <w:rsid w:val="00931943"/>
    <w:rsid w:val="00934725"/>
    <w:rsid w:val="00940611"/>
    <w:rsid w:val="0094482F"/>
    <w:rsid w:val="00945017"/>
    <w:rsid w:val="00952A4D"/>
    <w:rsid w:val="00954320"/>
    <w:rsid w:val="00954529"/>
    <w:rsid w:val="00963B9C"/>
    <w:rsid w:val="009772F1"/>
    <w:rsid w:val="00980AC4"/>
    <w:rsid w:val="00984CE8"/>
    <w:rsid w:val="00990CED"/>
    <w:rsid w:val="009910BE"/>
    <w:rsid w:val="00991B3F"/>
    <w:rsid w:val="00992BB0"/>
    <w:rsid w:val="00993884"/>
    <w:rsid w:val="0099423B"/>
    <w:rsid w:val="00995F30"/>
    <w:rsid w:val="00997C82"/>
    <w:rsid w:val="009A4D1D"/>
    <w:rsid w:val="009A50EC"/>
    <w:rsid w:val="009B5240"/>
    <w:rsid w:val="009B63E6"/>
    <w:rsid w:val="009B6A86"/>
    <w:rsid w:val="009C0858"/>
    <w:rsid w:val="009C4A8E"/>
    <w:rsid w:val="009C4E02"/>
    <w:rsid w:val="009C76AA"/>
    <w:rsid w:val="009D198D"/>
    <w:rsid w:val="009D2175"/>
    <w:rsid w:val="009D3B04"/>
    <w:rsid w:val="009D3E1C"/>
    <w:rsid w:val="009D676C"/>
    <w:rsid w:val="009E17FC"/>
    <w:rsid w:val="009E5FCD"/>
    <w:rsid w:val="009E60A8"/>
    <w:rsid w:val="009F1316"/>
    <w:rsid w:val="009F527D"/>
    <w:rsid w:val="009F58CC"/>
    <w:rsid w:val="00A0222F"/>
    <w:rsid w:val="00A02297"/>
    <w:rsid w:val="00A054B7"/>
    <w:rsid w:val="00A14190"/>
    <w:rsid w:val="00A157DF"/>
    <w:rsid w:val="00A233DA"/>
    <w:rsid w:val="00A248F3"/>
    <w:rsid w:val="00A2649F"/>
    <w:rsid w:val="00A27F34"/>
    <w:rsid w:val="00A30216"/>
    <w:rsid w:val="00A3575D"/>
    <w:rsid w:val="00A40774"/>
    <w:rsid w:val="00A40E58"/>
    <w:rsid w:val="00A43F72"/>
    <w:rsid w:val="00A51E71"/>
    <w:rsid w:val="00A527F9"/>
    <w:rsid w:val="00A61133"/>
    <w:rsid w:val="00A6113F"/>
    <w:rsid w:val="00A61E9F"/>
    <w:rsid w:val="00A67592"/>
    <w:rsid w:val="00A8091E"/>
    <w:rsid w:val="00A83A13"/>
    <w:rsid w:val="00A849C3"/>
    <w:rsid w:val="00A84B37"/>
    <w:rsid w:val="00A84C1C"/>
    <w:rsid w:val="00A8549A"/>
    <w:rsid w:val="00A93269"/>
    <w:rsid w:val="00AA2989"/>
    <w:rsid w:val="00AA2C37"/>
    <w:rsid w:val="00AA3920"/>
    <w:rsid w:val="00AA5E72"/>
    <w:rsid w:val="00AA6091"/>
    <w:rsid w:val="00AB00EB"/>
    <w:rsid w:val="00AB4E3D"/>
    <w:rsid w:val="00AB72B8"/>
    <w:rsid w:val="00AD3D3C"/>
    <w:rsid w:val="00AD5145"/>
    <w:rsid w:val="00AD55C4"/>
    <w:rsid w:val="00AD7FB6"/>
    <w:rsid w:val="00AE09C5"/>
    <w:rsid w:val="00AE4F90"/>
    <w:rsid w:val="00B04FF5"/>
    <w:rsid w:val="00B056BB"/>
    <w:rsid w:val="00B1392F"/>
    <w:rsid w:val="00B139CA"/>
    <w:rsid w:val="00B218C3"/>
    <w:rsid w:val="00B22DB6"/>
    <w:rsid w:val="00B243B8"/>
    <w:rsid w:val="00B2669F"/>
    <w:rsid w:val="00B32E50"/>
    <w:rsid w:val="00B3763D"/>
    <w:rsid w:val="00B432C3"/>
    <w:rsid w:val="00B455BB"/>
    <w:rsid w:val="00B45BD9"/>
    <w:rsid w:val="00B46E11"/>
    <w:rsid w:val="00B47EA5"/>
    <w:rsid w:val="00B53E38"/>
    <w:rsid w:val="00B54579"/>
    <w:rsid w:val="00B555FD"/>
    <w:rsid w:val="00B55897"/>
    <w:rsid w:val="00B61C72"/>
    <w:rsid w:val="00B62055"/>
    <w:rsid w:val="00B6507C"/>
    <w:rsid w:val="00B664C5"/>
    <w:rsid w:val="00B716A3"/>
    <w:rsid w:val="00B7192C"/>
    <w:rsid w:val="00B73FDA"/>
    <w:rsid w:val="00B813DC"/>
    <w:rsid w:val="00B8255D"/>
    <w:rsid w:val="00B842BD"/>
    <w:rsid w:val="00B910DE"/>
    <w:rsid w:val="00B92AC8"/>
    <w:rsid w:val="00B9391C"/>
    <w:rsid w:val="00B94666"/>
    <w:rsid w:val="00BA0226"/>
    <w:rsid w:val="00BA2157"/>
    <w:rsid w:val="00BC1556"/>
    <w:rsid w:val="00BC19A1"/>
    <w:rsid w:val="00BC21C1"/>
    <w:rsid w:val="00BC4F10"/>
    <w:rsid w:val="00BC7936"/>
    <w:rsid w:val="00BC7C61"/>
    <w:rsid w:val="00BD378C"/>
    <w:rsid w:val="00BD693F"/>
    <w:rsid w:val="00BF5170"/>
    <w:rsid w:val="00BF5641"/>
    <w:rsid w:val="00BF6B44"/>
    <w:rsid w:val="00BF7E36"/>
    <w:rsid w:val="00C021F8"/>
    <w:rsid w:val="00C04602"/>
    <w:rsid w:val="00C04707"/>
    <w:rsid w:val="00C04A70"/>
    <w:rsid w:val="00C04A9C"/>
    <w:rsid w:val="00C06423"/>
    <w:rsid w:val="00C07AC7"/>
    <w:rsid w:val="00C1075D"/>
    <w:rsid w:val="00C12204"/>
    <w:rsid w:val="00C12A48"/>
    <w:rsid w:val="00C16006"/>
    <w:rsid w:val="00C162F6"/>
    <w:rsid w:val="00C34732"/>
    <w:rsid w:val="00C41CB6"/>
    <w:rsid w:val="00C45AB4"/>
    <w:rsid w:val="00C550F0"/>
    <w:rsid w:val="00C56198"/>
    <w:rsid w:val="00C564E7"/>
    <w:rsid w:val="00C602F2"/>
    <w:rsid w:val="00C60382"/>
    <w:rsid w:val="00C60DC5"/>
    <w:rsid w:val="00C669C1"/>
    <w:rsid w:val="00C669D0"/>
    <w:rsid w:val="00C7411B"/>
    <w:rsid w:val="00C74A5D"/>
    <w:rsid w:val="00C74A63"/>
    <w:rsid w:val="00C777D7"/>
    <w:rsid w:val="00C77DF9"/>
    <w:rsid w:val="00C824C9"/>
    <w:rsid w:val="00C83977"/>
    <w:rsid w:val="00C85DCF"/>
    <w:rsid w:val="00C873C2"/>
    <w:rsid w:val="00CA204D"/>
    <w:rsid w:val="00CA2E39"/>
    <w:rsid w:val="00CB0FF5"/>
    <w:rsid w:val="00CB7464"/>
    <w:rsid w:val="00CB7742"/>
    <w:rsid w:val="00CC0033"/>
    <w:rsid w:val="00CC2CBB"/>
    <w:rsid w:val="00CD6925"/>
    <w:rsid w:val="00CE1914"/>
    <w:rsid w:val="00CF3D21"/>
    <w:rsid w:val="00D030DC"/>
    <w:rsid w:val="00D057E9"/>
    <w:rsid w:val="00D1111B"/>
    <w:rsid w:val="00D12833"/>
    <w:rsid w:val="00D12E88"/>
    <w:rsid w:val="00D13338"/>
    <w:rsid w:val="00D16F6C"/>
    <w:rsid w:val="00D2037F"/>
    <w:rsid w:val="00D33B5E"/>
    <w:rsid w:val="00D35436"/>
    <w:rsid w:val="00D37963"/>
    <w:rsid w:val="00D428F8"/>
    <w:rsid w:val="00D4785F"/>
    <w:rsid w:val="00D55DDC"/>
    <w:rsid w:val="00D56679"/>
    <w:rsid w:val="00D62DBC"/>
    <w:rsid w:val="00D70398"/>
    <w:rsid w:val="00D705AB"/>
    <w:rsid w:val="00D72A9C"/>
    <w:rsid w:val="00D75306"/>
    <w:rsid w:val="00D80F8A"/>
    <w:rsid w:val="00D82EF7"/>
    <w:rsid w:val="00D83316"/>
    <w:rsid w:val="00D87C58"/>
    <w:rsid w:val="00D91263"/>
    <w:rsid w:val="00D91B32"/>
    <w:rsid w:val="00D948EA"/>
    <w:rsid w:val="00DA7627"/>
    <w:rsid w:val="00DB00BF"/>
    <w:rsid w:val="00DB1905"/>
    <w:rsid w:val="00DB373C"/>
    <w:rsid w:val="00DB65DA"/>
    <w:rsid w:val="00DC27C2"/>
    <w:rsid w:val="00DC28C0"/>
    <w:rsid w:val="00DC626D"/>
    <w:rsid w:val="00DC72EC"/>
    <w:rsid w:val="00DC7461"/>
    <w:rsid w:val="00DD07A1"/>
    <w:rsid w:val="00DD49DC"/>
    <w:rsid w:val="00DD6116"/>
    <w:rsid w:val="00DE45D8"/>
    <w:rsid w:val="00DF1612"/>
    <w:rsid w:val="00DF38E8"/>
    <w:rsid w:val="00DF3D41"/>
    <w:rsid w:val="00DF4E98"/>
    <w:rsid w:val="00E001C4"/>
    <w:rsid w:val="00E0041D"/>
    <w:rsid w:val="00E01014"/>
    <w:rsid w:val="00E02D77"/>
    <w:rsid w:val="00E059C6"/>
    <w:rsid w:val="00E068B2"/>
    <w:rsid w:val="00E1253F"/>
    <w:rsid w:val="00E14372"/>
    <w:rsid w:val="00E14B7B"/>
    <w:rsid w:val="00E163C7"/>
    <w:rsid w:val="00E169B7"/>
    <w:rsid w:val="00E20237"/>
    <w:rsid w:val="00E230F9"/>
    <w:rsid w:val="00E242AB"/>
    <w:rsid w:val="00E263AD"/>
    <w:rsid w:val="00E35E58"/>
    <w:rsid w:val="00E4261A"/>
    <w:rsid w:val="00E448B7"/>
    <w:rsid w:val="00E4652C"/>
    <w:rsid w:val="00E47105"/>
    <w:rsid w:val="00E51814"/>
    <w:rsid w:val="00E5310E"/>
    <w:rsid w:val="00E60BE9"/>
    <w:rsid w:val="00E61D3A"/>
    <w:rsid w:val="00E64C53"/>
    <w:rsid w:val="00E67791"/>
    <w:rsid w:val="00E730AF"/>
    <w:rsid w:val="00E7316B"/>
    <w:rsid w:val="00E74DC1"/>
    <w:rsid w:val="00E7646A"/>
    <w:rsid w:val="00E76F39"/>
    <w:rsid w:val="00E80728"/>
    <w:rsid w:val="00E807AD"/>
    <w:rsid w:val="00E80811"/>
    <w:rsid w:val="00E846F1"/>
    <w:rsid w:val="00E84D04"/>
    <w:rsid w:val="00E90488"/>
    <w:rsid w:val="00E90D91"/>
    <w:rsid w:val="00E92ADD"/>
    <w:rsid w:val="00E945C1"/>
    <w:rsid w:val="00E97321"/>
    <w:rsid w:val="00EA330C"/>
    <w:rsid w:val="00EA3312"/>
    <w:rsid w:val="00EB10E9"/>
    <w:rsid w:val="00EB13E0"/>
    <w:rsid w:val="00EB311D"/>
    <w:rsid w:val="00EB3E79"/>
    <w:rsid w:val="00EB557F"/>
    <w:rsid w:val="00EC32E5"/>
    <w:rsid w:val="00EC5F73"/>
    <w:rsid w:val="00ED2B3C"/>
    <w:rsid w:val="00ED3B68"/>
    <w:rsid w:val="00ED3D71"/>
    <w:rsid w:val="00ED711F"/>
    <w:rsid w:val="00EE31B0"/>
    <w:rsid w:val="00EE60B0"/>
    <w:rsid w:val="00EE6BB5"/>
    <w:rsid w:val="00EF101E"/>
    <w:rsid w:val="00EF1E14"/>
    <w:rsid w:val="00EF4574"/>
    <w:rsid w:val="00EF4ABE"/>
    <w:rsid w:val="00EF7D4E"/>
    <w:rsid w:val="00F02AC3"/>
    <w:rsid w:val="00F043D3"/>
    <w:rsid w:val="00F05D01"/>
    <w:rsid w:val="00F0645F"/>
    <w:rsid w:val="00F12F2F"/>
    <w:rsid w:val="00F220F5"/>
    <w:rsid w:val="00F3434F"/>
    <w:rsid w:val="00F34973"/>
    <w:rsid w:val="00F401B4"/>
    <w:rsid w:val="00F40A08"/>
    <w:rsid w:val="00F47276"/>
    <w:rsid w:val="00F52E4E"/>
    <w:rsid w:val="00F54CE8"/>
    <w:rsid w:val="00F57AA2"/>
    <w:rsid w:val="00F75EFF"/>
    <w:rsid w:val="00F9507B"/>
    <w:rsid w:val="00FA0A5A"/>
    <w:rsid w:val="00FA1383"/>
    <w:rsid w:val="00FA143F"/>
    <w:rsid w:val="00FA1929"/>
    <w:rsid w:val="00FA2A56"/>
    <w:rsid w:val="00FA59AD"/>
    <w:rsid w:val="00FA6397"/>
    <w:rsid w:val="00FA7242"/>
    <w:rsid w:val="00FB09C8"/>
    <w:rsid w:val="00FB2462"/>
    <w:rsid w:val="00FB256B"/>
    <w:rsid w:val="00FB2723"/>
    <w:rsid w:val="00FB6B05"/>
    <w:rsid w:val="00FC529C"/>
    <w:rsid w:val="00FC6967"/>
    <w:rsid w:val="00FC7D0D"/>
    <w:rsid w:val="00FD1ADF"/>
    <w:rsid w:val="00FD2F0C"/>
    <w:rsid w:val="00FD60C7"/>
    <w:rsid w:val="00FD6B9C"/>
    <w:rsid w:val="00FD7199"/>
    <w:rsid w:val="00FE4D81"/>
    <w:rsid w:val="00FF3FDD"/>
    <w:rsid w:val="00FF658A"/>
    <w:rsid w:val="01BE338C"/>
    <w:rsid w:val="01CD7625"/>
    <w:rsid w:val="02FD1391"/>
    <w:rsid w:val="081DDF53"/>
    <w:rsid w:val="088F15D4"/>
    <w:rsid w:val="093BBAC7"/>
    <w:rsid w:val="09D69098"/>
    <w:rsid w:val="0A34B128"/>
    <w:rsid w:val="0B1A88DE"/>
    <w:rsid w:val="0BF7B290"/>
    <w:rsid w:val="0CC6A36E"/>
    <w:rsid w:val="0D5053FF"/>
    <w:rsid w:val="0F3520DF"/>
    <w:rsid w:val="0FF280D3"/>
    <w:rsid w:val="0FF2C6B8"/>
    <w:rsid w:val="10EDDEBE"/>
    <w:rsid w:val="118E9719"/>
    <w:rsid w:val="13E99C18"/>
    <w:rsid w:val="14C7688A"/>
    <w:rsid w:val="18325E03"/>
    <w:rsid w:val="19CE2E64"/>
    <w:rsid w:val="2134EB22"/>
    <w:rsid w:val="273F4E2A"/>
    <w:rsid w:val="27B288CD"/>
    <w:rsid w:val="28E399AB"/>
    <w:rsid w:val="293846AE"/>
    <w:rsid w:val="2C0A6EB5"/>
    <w:rsid w:val="31338BE9"/>
    <w:rsid w:val="3465CF0A"/>
    <w:rsid w:val="34FBF533"/>
    <w:rsid w:val="355AD053"/>
    <w:rsid w:val="358F3AC1"/>
    <w:rsid w:val="37154488"/>
    <w:rsid w:val="3963BADE"/>
    <w:rsid w:val="398265CD"/>
    <w:rsid w:val="39CF1D8F"/>
    <w:rsid w:val="39DB7672"/>
    <w:rsid w:val="3D9CD96F"/>
    <w:rsid w:val="3FEE4B60"/>
    <w:rsid w:val="405A3F6A"/>
    <w:rsid w:val="40C49DD7"/>
    <w:rsid w:val="41CE9E38"/>
    <w:rsid w:val="41E0824A"/>
    <w:rsid w:val="423D72A6"/>
    <w:rsid w:val="4372BF31"/>
    <w:rsid w:val="44AEB13A"/>
    <w:rsid w:val="44F9F1B9"/>
    <w:rsid w:val="453387D7"/>
    <w:rsid w:val="46F61612"/>
    <w:rsid w:val="4A8D97CD"/>
    <w:rsid w:val="4AAF8A50"/>
    <w:rsid w:val="4B121802"/>
    <w:rsid w:val="4EAB4D7F"/>
    <w:rsid w:val="4FAD9D75"/>
    <w:rsid w:val="511C9A36"/>
    <w:rsid w:val="52A2DB1B"/>
    <w:rsid w:val="53998B22"/>
    <w:rsid w:val="553AECF0"/>
    <w:rsid w:val="56DA13D2"/>
    <w:rsid w:val="585BF10C"/>
    <w:rsid w:val="59C07FDF"/>
    <w:rsid w:val="5A80B231"/>
    <w:rsid w:val="5B01E93B"/>
    <w:rsid w:val="5DFC9030"/>
    <w:rsid w:val="64CAFA91"/>
    <w:rsid w:val="652E04F9"/>
    <w:rsid w:val="65D0CA99"/>
    <w:rsid w:val="66CB3A3D"/>
    <w:rsid w:val="679EF2E6"/>
    <w:rsid w:val="67F4F839"/>
    <w:rsid w:val="69F200B2"/>
    <w:rsid w:val="6A453E1B"/>
    <w:rsid w:val="6C3760FD"/>
    <w:rsid w:val="6ECD5C00"/>
    <w:rsid w:val="6FBF475F"/>
    <w:rsid w:val="7070AAB9"/>
    <w:rsid w:val="721640E1"/>
    <w:rsid w:val="740F8117"/>
    <w:rsid w:val="74232F1E"/>
    <w:rsid w:val="76530EFB"/>
    <w:rsid w:val="76B5F074"/>
    <w:rsid w:val="7780A2E8"/>
    <w:rsid w:val="77B62B10"/>
    <w:rsid w:val="79609984"/>
    <w:rsid w:val="7CB7E136"/>
    <w:rsid w:val="7CF02009"/>
    <w:rsid w:val="7E49D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7CD7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Emphasis">
    <w:name w:val="Emphasis"/>
    <w:basedOn w:val="DefaultParagraphFont"/>
    <w:qFormat/>
    <w:rsid w:val="003E295B"/>
    <w:rPr>
      <w:i/>
      <w:iCs/>
    </w:rPr>
  </w:style>
  <w:style w:type="character" w:styleId="Hyperlink">
    <w:name w:val="Hyperlink"/>
    <w:uiPriority w:val="99"/>
    <w:rsid w:val="00261386"/>
    <w:rPr>
      <w:color w:val="0000FF"/>
      <w:u w:val="single"/>
    </w:rPr>
  </w:style>
  <w:style w:type="character" w:customStyle="1" w:styleId="normaltextrun">
    <w:name w:val="normaltextrun"/>
    <w:basedOn w:val="DefaultParagraphFont"/>
    <w:rsid w:val="00831D53"/>
  </w:style>
  <w:style w:type="character" w:customStyle="1" w:styleId="findhit">
    <w:name w:val="findhit"/>
    <w:basedOn w:val="DefaultParagraphFont"/>
    <w:rsid w:val="00831D53"/>
  </w:style>
  <w:style w:type="character" w:customStyle="1" w:styleId="eop">
    <w:name w:val="eop"/>
    <w:basedOn w:val="DefaultParagraphFont"/>
    <w:rsid w:val="00831D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schemas.microsoft.com/sharepoint/v3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F2AFA293-CE3E-4161-8260-DCF774634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3</TotalTime>
  <Pages>1</Pages>
  <Words>178</Words>
  <Characters>1068</Characters>
  <Application>Microsoft Office Word</Application>
  <DocSecurity>8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Puza, Alexandria [TREAS]</cp:lastModifiedBy>
  <cp:revision>4</cp:revision>
  <cp:lastPrinted>2020-03-16T13:10:00Z</cp:lastPrinted>
  <dcterms:created xsi:type="dcterms:W3CDTF">2022-12-12T19:49:00Z</dcterms:created>
  <dcterms:modified xsi:type="dcterms:W3CDTF">2022-12-13T14:06:00Z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