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CC9A5" w14:textId="76E24013" w:rsidR="00C77DF9" w:rsidRDefault="003F5029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January 10</w:t>
      </w:r>
      <w:r w:rsidR="002F61DF">
        <w:rPr>
          <w:rFonts w:ascii="Arial" w:hAnsi="Arial" w:cs="Arial"/>
        </w:rPr>
        <w:t>, 2022</w:t>
      </w:r>
    </w:p>
    <w:p w14:paraId="336D3F63" w14:textId="77777777" w:rsidR="00090CE0" w:rsidRDefault="00090CE0" w:rsidP="00090CE0">
      <w:pPr>
        <w:tabs>
          <w:tab w:val="left" w:pos="0"/>
        </w:tabs>
        <w:jc w:val="center"/>
        <w:outlineLvl w:val="0"/>
        <w:rPr>
          <w:rFonts w:ascii="Arial" w:hAnsi="Arial" w:cs="Arial"/>
        </w:rPr>
      </w:pPr>
    </w:p>
    <w:p w14:paraId="03C6B410" w14:textId="6F5DCB4A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Vendors {Bidders}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B9C61E1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1C0FBD" w:rsidRPr="001C0FBD">
        <w:rPr>
          <w:rFonts w:ascii="Arial" w:hAnsi="Arial" w:cs="Arial"/>
          <w:sz w:val="20"/>
        </w:rPr>
        <w:t>22DPP00767</w:t>
      </w:r>
    </w:p>
    <w:p w14:paraId="5A37C5D5" w14:textId="1F4316B1" w:rsidR="00090CE0" w:rsidRPr="00AD7FB6" w:rsidRDefault="004C2706" w:rsidP="00AD7FB6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 xml:space="preserve">Bid Solicitation: </w:t>
      </w:r>
      <w:r w:rsidR="001C0FBD" w:rsidRPr="001C0FBD">
        <w:rPr>
          <w:rFonts w:ascii="Arial" w:hAnsi="Arial" w:cs="Arial"/>
          <w:b/>
          <w:bCs/>
        </w:rPr>
        <w:t>T1715 Canteen Commissary for the Department of Corrections through D</w:t>
      </w:r>
      <w:r w:rsidR="00AD7FB6">
        <w:rPr>
          <w:rFonts w:ascii="Arial" w:hAnsi="Arial" w:cs="Arial"/>
          <w:b/>
          <w:bCs/>
        </w:rPr>
        <w:t>istribution and Support Services</w:t>
      </w:r>
      <w:r w:rsidR="00A248F3" w:rsidRPr="00661C6E">
        <w:rPr>
          <w:rFonts w:ascii="Arial" w:hAnsi="Arial" w:cs="Arial"/>
          <w:b/>
          <w:bCs/>
        </w:rPr>
        <w:t xml:space="preserve"> </w:t>
      </w:r>
    </w:p>
    <w:p w14:paraId="28DF17EC" w14:textId="27A5FF84" w:rsidR="00CD6925" w:rsidRDefault="00CD6925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 w:rsidRPr="00AD7FB6">
        <w:rPr>
          <w:rFonts w:ascii="Arial" w:hAnsi="Arial" w:cs="Arial"/>
          <w:b/>
          <w:bCs/>
        </w:rPr>
        <w:tab/>
      </w:r>
      <w:r w:rsidRPr="002F61DF">
        <w:rPr>
          <w:rFonts w:ascii="Arial" w:hAnsi="Arial" w:cs="Arial"/>
          <w:b/>
          <w:bCs/>
          <w:strike/>
        </w:rPr>
        <w:t xml:space="preserve">Quote Submission Due </w:t>
      </w:r>
      <w:proofErr w:type="gramStart"/>
      <w:r w:rsidRPr="002F61DF">
        <w:rPr>
          <w:rFonts w:ascii="Arial" w:hAnsi="Arial" w:cs="Arial"/>
          <w:b/>
          <w:bCs/>
          <w:strike/>
        </w:rPr>
        <w:t>Date:</w:t>
      </w:r>
      <w:proofErr w:type="gramEnd"/>
      <w:r w:rsidR="003633CC" w:rsidRPr="002F61DF">
        <w:rPr>
          <w:rFonts w:ascii="Arial" w:hAnsi="Arial" w:cs="Arial"/>
          <w:b/>
          <w:bCs/>
          <w:strike/>
        </w:rPr>
        <w:t xml:space="preserve"> </w:t>
      </w:r>
      <w:r w:rsidR="00875FE8" w:rsidRPr="002F61DF">
        <w:rPr>
          <w:rFonts w:ascii="Arial" w:hAnsi="Arial" w:cs="Arial"/>
          <w:b/>
          <w:bCs/>
          <w:strike/>
        </w:rPr>
        <w:t>December 8, 2022 (2:00 p.m. Eastern Time)</w:t>
      </w:r>
    </w:p>
    <w:p w14:paraId="264842B2" w14:textId="5E283917" w:rsidR="002F61DF" w:rsidRDefault="002F61DF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</w:rPr>
        <w:tab/>
      </w:r>
      <w:r w:rsidRPr="0099423B">
        <w:rPr>
          <w:rFonts w:ascii="Arial" w:hAnsi="Arial" w:cs="Arial"/>
          <w:b/>
          <w:bCs/>
          <w:strike/>
        </w:rPr>
        <w:t>REVISED Quote Submission Due Date: December 21, 2022 (2:00 p.m. Eastern Time)</w:t>
      </w:r>
    </w:p>
    <w:p w14:paraId="56056C3F" w14:textId="009A28C9" w:rsidR="0099423B" w:rsidRDefault="0099423B" w:rsidP="0099423B">
      <w:pPr>
        <w:tabs>
          <w:tab w:val="left" w:pos="0"/>
        </w:tabs>
        <w:outlineLvl w:val="0"/>
        <w:rPr>
          <w:rFonts w:ascii="Arial" w:hAnsi="Arial" w:cs="Arial"/>
          <w:b/>
          <w:bCs/>
          <w:strike/>
        </w:rPr>
      </w:pPr>
      <w:r>
        <w:rPr>
          <w:rFonts w:ascii="Arial" w:hAnsi="Arial" w:cs="Arial"/>
          <w:b/>
          <w:bCs/>
          <w:color w:val="FF0000"/>
        </w:rPr>
        <w:tab/>
      </w:r>
      <w:r w:rsidRPr="003F5029">
        <w:rPr>
          <w:rFonts w:ascii="Arial" w:hAnsi="Arial" w:cs="Arial"/>
          <w:b/>
          <w:bCs/>
          <w:strike/>
        </w:rPr>
        <w:t>Revised Quote Submission Due Date: January 20, 2023 (2:00 p.m. Eastern Time)</w:t>
      </w:r>
    </w:p>
    <w:p w14:paraId="351B5028" w14:textId="4920E4B9" w:rsidR="003F5029" w:rsidRPr="003F5029" w:rsidRDefault="003F5029" w:rsidP="0099423B">
      <w:pPr>
        <w:tabs>
          <w:tab w:val="left" w:pos="0"/>
        </w:tabs>
        <w:outlineLvl w:val="0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ab/>
      </w:r>
      <w:r w:rsidRPr="003F5029">
        <w:rPr>
          <w:rFonts w:ascii="Arial" w:hAnsi="Arial" w:cs="Arial"/>
          <w:b/>
          <w:bCs/>
          <w:color w:val="FF0000"/>
        </w:rPr>
        <w:t>Revised Quote Submission Due Date: February 8, 2023 (2:00 p.m. Eastern Time)</w:t>
      </w:r>
    </w:p>
    <w:p w14:paraId="48230324" w14:textId="77777777" w:rsidR="0099423B" w:rsidRPr="0099423B" w:rsidRDefault="0099423B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color w:val="FF0000"/>
        </w:rPr>
      </w:pPr>
    </w:p>
    <w:p w14:paraId="78F14938" w14:textId="6EE492F9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1E0BAAE9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3F5029">
        <w:rPr>
          <w:rFonts w:ascii="Arial" w:hAnsi="Arial" w:cs="Arial"/>
          <w:i w:val="0"/>
          <w:sz w:val="20"/>
        </w:rPr>
        <w:t>8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A89BA25" w:rsidR="00A233DA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The following constitutes Bid Amendment #</w:t>
      </w:r>
      <w:r w:rsidR="003F5029">
        <w:rPr>
          <w:rFonts w:ascii="Arial" w:hAnsi="Arial" w:cs="Arial"/>
        </w:rPr>
        <w:t>8</w:t>
      </w:r>
      <w:r w:rsidRPr="00661C6E">
        <w:rPr>
          <w:rFonts w:ascii="Arial" w:hAnsi="Arial" w:cs="Arial"/>
        </w:rPr>
        <w:t xml:space="preserve"> to the above referenced </w:t>
      </w:r>
      <w:r w:rsidR="00502120" w:rsidRPr="00661C6E">
        <w:rPr>
          <w:rFonts w:ascii="Arial" w:hAnsi="Arial" w:cs="Arial"/>
        </w:rPr>
        <w:t>Bid S</w:t>
      </w:r>
      <w:r w:rsidR="002420F8" w:rsidRPr="00661C6E">
        <w:rPr>
          <w:rFonts w:ascii="Arial" w:hAnsi="Arial" w:cs="Arial"/>
        </w:rPr>
        <w:t>olicitation</w:t>
      </w:r>
      <w:r w:rsidR="00260851" w:rsidRPr="00661C6E">
        <w:rPr>
          <w:rFonts w:ascii="Arial" w:hAnsi="Arial" w:cs="Arial"/>
        </w:rPr>
        <w:t>:</w:t>
      </w:r>
    </w:p>
    <w:p w14:paraId="17FAF0F7" w14:textId="301E1CB2" w:rsidR="001A0F17" w:rsidRPr="00422C02" w:rsidRDefault="0094482F" w:rsidP="00422C02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 </w:t>
      </w:r>
    </w:p>
    <w:p w14:paraId="0C3A6E86" w14:textId="77777777" w:rsidR="00AD7FB6" w:rsidRDefault="00AD7FB6" w:rsidP="00AD7FB6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DF4B323" w14:textId="6BB628FF" w:rsidR="00AD7FB6" w:rsidRDefault="003D3817" w:rsidP="00AD7FB6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Revised Quote Submission date</w:t>
      </w:r>
      <w:r w:rsidR="00ED3D71">
        <w:rPr>
          <w:rFonts w:ascii="Arial" w:hAnsi="Arial" w:cs="Arial"/>
        </w:rPr>
        <w:t>;</w:t>
      </w:r>
    </w:p>
    <w:p w14:paraId="3FE290C5" w14:textId="054AF61F" w:rsidR="00ED3D71" w:rsidRPr="00ED3D71" w:rsidRDefault="00AD7FB6" w:rsidP="00ED3D71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2A5E">
        <w:rPr>
          <w:rFonts w:ascii="Arial" w:hAnsi="Arial" w:cs="Arial"/>
        </w:rPr>
        <w:t>Please note that for all additions, deletions, clarifications and modifications to the Bid Solicitation, please refer to the Revised Bid Solicitation entitled “</w:t>
      </w:r>
      <w:r w:rsidR="0099423B" w:rsidRPr="005E2A5E">
        <w:rPr>
          <w:rFonts w:ascii="Arial" w:hAnsi="Arial" w:cs="Arial"/>
          <w:b/>
        </w:rPr>
        <w:t>T1715 R</w:t>
      </w:r>
      <w:r w:rsidR="0099423B">
        <w:rPr>
          <w:rFonts w:ascii="Arial" w:hAnsi="Arial" w:cs="Arial"/>
          <w:b/>
        </w:rPr>
        <w:t>ev</w:t>
      </w:r>
      <w:r w:rsidR="00A3575D">
        <w:rPr>
          <w:rFonts w:ascii="Arial" w:hAnsi="Arial" w:cs="Arial"/>
          <w:b/>
        </w:rPr>
        <w:t xml:space="preserve">ised Bid Solicitation </w:t>
      </w:r>
      <w:r w:rsidR="00454995">
        <w:rPr>
          <w:rFonts w:ascii="Arial" w:hAnsi="Arial" w:cs="Arial"/>
          <w:b/>
        </w:rPr>
        <w:t>1.10.2023</w:t>
      </w:r>
      <w:r w:rsidR="0099423B">
        <w:rPr>
          <w:rFonts w:ascii="Arial" w:hAnsi="Arial" w:cs="Arial"/>
          <w:b/>
        </w:rPr>
        <w:t>.”</w:t>
      </w:r>
    </w:p>
    <w:p w14:paraId="15BF7BE9" w14:textId="4022999F" w:rsidR="001A0F17" w:rsidRPr="001A0F17" w:rsidRDefault="001A0F17" w:rsidP="001A0F17">
      <w:pPr>
        <w:tabs>
          <w:tab w:val="left" w:pos="0"/>
        </w:tabs>
        <w:jc w:val="both"/>
        <w:rPr>
          <w:rFonts w:ascii="Arial" w:hAnsi="Arial" w:cs="Arial"/>
        </w:rPr>
      </w:pPr>
    </w:p>
    <w:p w14:paraId="3D27B3CD" w14:textId="116B8212" w:rsidR="00050E8D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 </w:t>
      </w:r>
    </w:p>
    <w:p w14:paraId="03C6B422" w14:textId="38B35252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 xml:space="preserve">It is the sole responsibility of the </w:t>
      </w:r>
      <w:r w:rsidR="009C76AA" w:rsidRPr="00661C6E">
        <w:rPr>
          <w:rFonts w:ascii="Arial" w:hAnsi="Arial" w:cs="Arial"/>
        </w:rPr>
        <w:t>V</w:t>
      </w:r>
      <w:r w:rsidRPr="00661C6E">
        <w:rPr>
          <w:rFonts w:ascii="Arial" w:hAnsi="Arial" w:cs="Arial"/>
        </w:rPr>
        <w:t>endor {</w:t>
      </w:r>
      <w:r w:rsidR="009C76AA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>idder} to be knowledgeable of all of the additions, deletions, clarificat</w:t>
      </w:r>
      <w:r w:rsidR="00502120" w:rsidRPr="00661C6E">
        <w:rPr>
          <w:rFonts w:ascii="Arial" w:hAnsi="Arial" w:cs="Arial"/>
        </w:rPr>
        <w:t>ions, and modifications to the Bid S</w:t>
      </w:r>
      <w:r w:rsidRPr="00661C6E">
        <w:rPr>
          <w:rFonts w:ascii="Arial" w:hAnsi="Arial" w:cs="Arial"/>
        </w:rPr>
        <w:t>olicitation and/or the New Jersey Standard Terms a</w:t>
      </w:r>
      <w:r w:rsidR="00502120" w:rsidRPr="00661C6E">
        <w:rPr>
          <w:rFonts w:ascii="Arial" w:hAnsi="Arial" w:cs="Arial"/>
        </w:rPr>
        <w:t>nd Conditions relative to this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 xml:space="preserve">as set forth in all </w:t>
      </w:r>
      <w:r w:rsidR="00490B0F" w:rsidRPr="00661C6E">
        <w:rPr>
          <w:rFonts w:ascii="Arial" w:hAnsi="Arial" w:cs="Arial"/>
        </w:rPr>
        <w:t>B</w:t>
      </w:r>
      <w:r w:rsidRPr="00661C6E">
        <w:rPr>
          <w:rFonts w:ascii="Arial" w:hAnsi="Arial" w:cs="Arial"/>
        </w:rPr>
        <w:t xml:space="preserve">id </w:t>
      </w:r>
      <w:r w:rsidR="00490B0F" w:rsidRPr="00661C6E">
        <w:rPr>
          <w:rFonts w:ascii="Arial" w:hAnsi="Arial" w:cs="Arial"/>
        </w:rPr>
        <w:t>A</w:t>
      </w:r>
      <w:r w:rsidRPr="00661C6E">
        <w:rPr>
          <w:rFonts w:ascii="Arial" w:hAnsi="Arial" w:cs="Arial"/>
        </w:rPr>
        <w:t xml:space="preserve">mendments. </w:t>
      </w:r>
    </w:p>
    <w:p w14:paraId="03C6B423" w14:textId="77777777" w:rsidR="007D1D98" w:rsidRPr="00661C6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27AC15B6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61C6E">
        <w:rPr>
          <w:rFonts w:ascii="Arial" w:hAnsi="Arial" w:cs="Arial"/>
        </w:rPr>
        <w:t>All other instructions</w:t>
      </w:r>
      <w:r w:rsidR="00502120" w:rsidRPr="00661C6E">
        <w:rPr>
          <w:rFonts w:ascii="Arial" w:hAnsi="Arial" w:cs="Arial"/>
        </w:rPr>
        <w:t>, terms, and conditions of the Bid S</w:t>
      </w:r>
      <w:r w:rsidR="002420F8" w:rsidRPr="00661C6E">
        <w:rPr>
          <w:rFonts w:ascii="Arial" w:hAnsi="Arial" w:cs="Arial"/>
        </w:rPr>
        <w:t xml:space="preserve">olicitation </w:t>
      </w:r>
      <w:r w:rsidRPr="00661C6E">
        <w:rPr>
          <w:rFonts w:ascii="Arial" w:hAnsi="Arial" w:cs="Arial"/>
        </w:rPr>
        <w:t>shall remain the same.</w:t>
      </w:r>
    </w:p>
    <w:p w14:paraId="2D29E61F" w14:textId="4381E4F3" w:rsidR="00135214" w:rsidRDefault="00135214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9390A1A" w14:textId="4C4580C1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16948E0" w14:textId="5F1D8E44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BE7BF31" w14:textId="549E7146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D6C664A" w14:textId="229D1940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DE6318" w14:textId="5E014E48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5840A511" w14:textId="4309633A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A30910B" w14:textId="14393F32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33A1FBA" w14:textId="17E0161D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ABD0D9C" w14:textId="11BFE08F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9167AFC" w14:textId="3E78CF64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BB911DC" w14:textId="45EEF94B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BDE79F3" w14:textId="20F958F7" w:rsidR="0094482F" w:rsidRDefault="0094482F" w:rsidP="005234D5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94482F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BBF3F8" w14:textId="77777777" w:rsidR="00940611" w:rsidRDefault="00940611">
      <w:r>
        <w:separator/>
      </w:r>
    </w:p>
  </w:endnote>
  <w:endnote w:type="continuationSeparator" w:id="0">
    <w:p w14:paraId="36540C33" w14:textId="77777777" w:rsidR="00940611" w:rsidRDefault="00940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07E04380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423B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8BBEC" w14:textId="77777777" w:rsidR="00940611" w:rsidRDefault="00940611">
      <w:r>
        <w:separator/>
      </w:r>
    </w:p>
  </w:footnote>
  <w:footnote w:type="continuationSeparator" w:id="0">
    <w:p w14:paraId="0DBDDC25" w14:textId="77777777" w:rsidR="00940611" w:rsidRDefault="009406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9A2AB7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SDCbP5MxmiPcS1nQXZtbL+Pli3ScdeC03gMf96OO/jQZUAkcw1eReWcxvpasBLm2w3gptM9Ng9AdqZVlPvcguA==" w:salt="eoFGs0HcO5tm9eqQnbWX9g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1B48"/>
    <w:rsid w:val="000120BB"/>
    <w:rsid w:val="000178AC"/>
    <w:rsid w:val="00017E0E"/>
    <w:rsid w:val="00017E85"/>
    <w:rsid w:val="000226A1"/>
    <w:rsid w:val="00023ACE"/>
    <w:rsid w:val="00032638"/>
    <w:rsid w:val="00037B66"/>
    <w:rsid w:val="00040A32"/>
    <w:rsid w:val="0004455E"/>
    <w:rsid w:val="000461B5"/>
    <w:rsid w:val="00047D91"/>
    <w:rsid w:val="00050E8D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5E27"/>
    <w:rsid w:val="0006714E"/>
    <w:rsid w:val="0007133C"/>
    <w:rsid w:val="0007365F"/>
    <w:rsid w:val="00073EDC"/>
    <w:rsid w:val="00074DA1"/>
    <w:rsid w:val="00080562"/>
    <w:rsid w:val="00081913"/>
    <w:rsid w:val="000862A6"/>
    <w:rsid w:val="00086872"/>
    <w:rsid w:val="00087AC7"/>
    <w:rsid w:val="00090CE0"/>
    <w:rsid w:val="000A0A4C"/>
    <w:rsid w:val="000A42B9"/>
    <w:rsid w:val="000A75F0"/>
    <w:rsid w:val="000B44C1"/>
    <w:rsid w:val="000B70D1"/>
    <w:rsid w:val="000C04B0"/>
    <w:rsid w:val="000C22B9"/>
    <w:rsid w:val="000C2717"/>
    <w:rsid w:val="000C2DBD"/>
    <w:rsid w:val="000C3964"/>
    <w:rsid w:val="000C7991"/>
    <w:rsid w:val="000D0811"/>
    <w:rsid w:val="000D2B27"/>
    <w:rsid w:val="000D34F6"/>
    <w:rsid w:val="000E042A"/>
    <w:rsid w:val="000F21AF"/>
    <w:rsid w:val="000F58F8"/>
    <w:rsid w:val="001004F0"/>
    <w:rsid w:val="001036B6"/>
    <w:rsid w:val="00103C87"/>
    <w:rsid w:val="00104B7A"/>
    <w:rsid w:val="0011074C"/>
    <w:rsid w:val="001130EC"/>
    <w:rsid w:val="00116679"/>
    <w:rsid w:val="001227EE"/>
    <w:rsid w:val="00122BDA"/>
    <w:rsid w:val="001236A1"/>
    <w:rsid w:val="00125060"/>
    <w:rsid w:val="001265C6"/>
    <w:rsid w:val="00132095"/>
    <w:rsid w:val="00132629"/>
    <w:rsid w:val="00135214"/>
    <w:rsid w:val="001405C9"/>
    <w:rsid w:val="0016047E"/>
    <w:rsid w:val="00160E56"/>
    <w:rsid w:val="00160EBA"/>
    <w:rsid w:val="00161C19"/>
    <w:rsid w:val="0018202F"/>
    <w:rsid w:val="00183799"/>
    <w:rsid w:val="00194DDF"/>
    <w:rsid w:val="001972AC"/>
    <w:rsid w:val="001A0F17"/>
    <w:rsid w:val="001B36A0"/>
    <w:rsid w:val="001B37E0"/>
    <w:rsid w:val="001B4C8D"/>
    <w:rsid w:val="001B6B70"/>
    <w:rsid w:val="001C0FBD"/>
    <w:rsid w:val="001C723E"/>
    <w:rsid w:val="001D1ABC"/>
    <w:rsid w:val="001D2AA6"/>
    <w:rsid w:val="001D4A0C"/>
    <w:rsid w:val="001E5EF8"/>
    <w:rsid w:val="001F3462"/>
    <w:rsid w:val="001F34F3"/>
    <w:rsid w:val="0020175D"/>
    <w:rsid w:val="002023E8"/>
    <w:rsid w:val="00202F19"/>
    <w:rsid w:val="0020623A"/>
    <w:rsid w:val="0022021D"/>
    <w:rsid w:val="00220CF9"/>
    <w:rsid w:val="00221E6B"/>
    <w:rsid w:val="00227EAE"/>
    <w:rsid w:val="00230383"/>
    <w:rsid w:val="0023315D"/>
    <w:rsid w:val="00233B2B"/>
    <w:rsid w:val="00237247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5BF3"/>
    <w:rsid w:val="00290DC1"/>
    <w:rsid w:val="002919DB"/>
    <w:rsid w:val="00292AE3"/>
    <w:rsid w:val="002A6F0D"/>
    <w:rsid w:val="002B79C5"/>
    <w:rsid w:val="002C1484"/>
    <w:rsid w:val="002C54B7"/>
    <w:rsid w:val="002D18B7"/>
    <w:rsid w:val="002D2819"/>
    <w:rsid w:val="002E2F14"/>
    <w:rsid w:val="002E39C5"/>
    <w:rsid w:val="002E6009"/>
    <w:rsid w:val="002E753B"/>
    <w:rsid w:val="002F05BB"/>
    <w:rsid w:val="002F1449"/>
    <w:rsid w:val="002F411D"/>
    <w:rsid w:val="002F61DF"/>
    <w:rsid w:val="00303036"/>
    <w:rsid w:val="003048CF"/>
    <w:rsid w:val="00305A8E"/>
    <w:rsid w:val="00305B6D"/>
    <w:rsid w:val="003069D9"/>
    <w:rsid w:val="00310172"/>
    <w:rsid w:val="0031069D"/>
    <w:rsid w:val="00311014"/>
    <w:rsid w:val="00311675"/>
    <w:rsid w:val="00312BBB"/>
    <w:rsid w:val="00312D7D"/>
    <w:rsid w:val="00313F4A"/>
    <w:rsid w:val="00313FA2"/>
    <w:rsid w:val="00320883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33CC"/>
    <w:rsid w:val="00364A22"/>
    <w:rsid w:val="00370055"/>
    <w:rsid w:val="00372C16"/>
    <w:rsid w:val="003736A1"/>
    <w:rsid w:val="0037646A"/>
    <w:rsid w:val="00377CD7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35A2"/>
    <w:rsid w:val="003D3817"/>
    <w:rsid w:val="003D747D"/>
    <w:rsid w:val="003E295B"/>
    <w:rsid w:val="003E7D1E"/>
    <w:rsid w:val="003F2A90"/>
    <w:rsid w:val="003F5029"/>
    <w:rsid w:val="003F7837"/>
    <w:rsid w:val="00400C49"/>
    <w:rsid w:val="00402793"/>
    <w:rsid w:val="00403A26"/>
    <w:rsid w:val="004063F6"/>
    <w:rsid w:val="004068B7"/>
    <w:rsid w:val="00415F30"/>
    <w:rsid w:val="00416412"/>
    <w:rsid w:val="00417A2E"/>
    <w:rsid w:val="00422C02"/>
    <w:rsid w:val="00424825"/>
    <w:rsid w:val="00427966"/>
    <w:rsid w:val="004315E8"/>
    <w:rsid w:val="00433925"/>
    <w:rsid w:val="004355EF"/>
    <w:rsid w:val="0043667E"/>
    <w:rsid w:val="00436D34"/>
    <w:rsid w:val="00437030"/>
    <w:rsid w:val="00446F52"/>
    <w:rsid w:val="0044719C"/>
    <w:rsid w:val="00454995"/>
    <w:rsid w:val="00460874"/>
    <w:rsid w:val="004612E3"/>
    <w:rsid w:val="004639C7"/>
    <w:rsid w:val="004649AA"/>
    <w:rsid w:val="00466766"/>
    <w:rsid w:val="00471704"/>
    <w:rsid w:val="00476106"/>
    <w:rsid w:val="004774B7"/>
    <w:rsid w:val="00481342"/>
    <w:rsid w:val="00485DBE"/>
    <w:rsid w:val="00490B0F"/>
    <w:rsid w:val="004923D1"/>
    <w:rsid w:val="00495486"/>
    <w:rsid w:val="00496E94"/>
    <w:rsid w:val="00497D5E"/>
    <w:rsid w:val="004A0576"/>
    <w:rsid w:val="004A121D"/>
    <w:rsid w:val="004A2729"/>
    <w:rsid w:val="004A2A13"/>
    <w:rsid w:val="004A7DA7"/>
    <w:rsid w:val="004B174A"/>
    <w:rsid w:val="004B45DD"/>
    <w:rsid w:val="004C13A5"/>
    <w:rsid w:val="004C2706"/>
    <w:rsid w:val="004C417C"/>
    <w:rsid w:val="004D39D7"/>
    <w:rsid w:val="004D507E"/>
    <w:rsid w:val="004D516C"/>
    <w:rsid w:val="004D59D0"/>
    <w:rsid w:val="004D5ECF"/>
    <w:rsid w:val="004E32C5"/>
    <w:rsid w:val="004E725B"/>
    <w:rsid w:val="004F3C89"/>
    <w:rsid w:val="004F542C"/>
    <w:rsid w:val="00502120"/>
    <w:rsid w:val="00506AA0"/>
    <w:rsid w:val="005175DC"/>
    <w:rsid w:val="00520274"/>
    <w:rsid w:val="005234D5"/>
    <w:rsid w:val="00525D90"/>
    <w:rsid w:val="005271D3"/>
    <w:rsid w:val="0053372D"/>
    <w:rsid w:val="0054794A"/>
    <w:rsid w:val="005516C1"/>
    <w:rsid w:val="00553FD8"/>
    <w:rsid w:val="00557914"/>
    <w:rsid w:val="00560578"/>
    <w:rsid w:val="005654E0"/>
    <w:rsid w:val="00565EE5"/>
    <w:rsid w:val="005663AD"/>
    <w:rsid w:val="00567F16"/>
    <w:rsid w:val="0057187F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964EA"/>
    <w:rsid w:val="005A1A7D"/>
    <w:rsid w:val="005A1FAE"/>
    <w:rsid w:val="005A2167"/>
    <w:rsid w:val="005A379D"/>
    <w:rsid w:val="005A4CEE"/>
    <w:rsid w:val="005B7B28"/>
    <w:rsid w:val="005C6A43"/>
    <w:rsid w:val="005D1EE6"/>
    <w:rsid w:val="005D1FD3"/>
    <w:rsid w:val="005D3FE4"/>
    <w:rsid w:val="005D446C"/>
    <w:rsid w:val="005D5F8B"/>
    <w:rsid w:val="005E2A5E"/>
    <w:rsid w:val="005E2AC5"/>
    <w:rsid w:val="005E3AEA"/>
    <w:rsid w:val="005E7D9D"/>
    <w:rsid w:val="005F2B3F"/>
    <w:rsid w:val="005F3346"/>
    <w:rsid w:val="005F3A74"/>
    <w:rsid w:val="005F6297"/>
    <w:rsid w:val="005F687D"/>
    <w:rsid w:val="005F6A74"/>
    <w:rsid w:val="0060473C"/>
    <w:rsid w:val="006105DB"/>
    <w:rsid w:val="00610AAA"/>
    <w:rsid w:val="00610ADE"/>
    <w:rsid w:val="00614DEC"/>
    <w:rsid w:val="00616053"/>
    <w:rsid w:val="00631A9A"/>
    <w:rsid w:val="00631B88"/>
    <w:rsid w:val="00632446"/>
    <w:rsid w:val="0064542C"/>
    <w:rsid w:val="00646784"/>
    <w:rsid w:val="00651E62"/>
    <w:rsid w:val="0065355B"/>
    <w:rsid w:val="00657047"/>
    <w:rsid w:val="00661C6E"/>
    <w:rsid w:val="00670FCB"/>
    <w:rsid w:val="00675C34"/>
    <w:rsid w:val="00684343"/>
    <w:rsid w:val="006848B7"/>
    <w:rsid w:val="00692196"/>
    <w:rsid w:val="006A3DE5"/>
    <w:rsid w:val="006B1590"/>
    <w:rsid w:val="006B3833"/>
    <w:rsid w:val="006B54FA"/>
    <w:rsid w:val="006C37AB"/>
    <w:rsid w:val="006C5427"/>
    <w:rsid w:val="006D2967"/>
    <w:rsid w:val="006D6856"/>
    <w:rsid w:val="006D6EE7"/>
    <w:rsid w:val="006E5322"/>
    <w:rsid w:val="006E6912"/>
    <w:rsid w:val="006E6FF8"/>
    <w:rsid w:val="006F1B2F"/>
    <w:rsid w:val="006F5740"/>
    <w:rsid w:val="00704BAC"/>
    <w:rsid w:val="007060DA"/>
    <w:rsid w:val="0071384F"/>
    <w:rsid w:val="00721BC8"/>
    <w:rsid w:val="0072296F"/>
    <w:rsid w:val="00730FFF"/>
    <w:rsid w:val="00737BA1"/>
    <w:rsid w:val="00744E1C"/>
    <w:rsid w:val="00746B1C"/>
    <w:rsid w:val="007500A8"/>
    <w:rsid w:val="00751577"/>
    <w:rsid w:val="00751B8B"/>
    <w:rsid w:val="007609C6"/>
    <w:rsid w:val="00764A80"/>
    <w:rsid w:val="007677A8"/>
    <w:rsid w:val="0077055D"/>
    <w:rsid w:val="007751F7"/>
    <w:rsid w:val="00775D27"/>
    <w:rsid w:val="00776521"/>
    <w:rsid w:val="00776D84"/>
    <w:rsid w:val="00780679"/>
    <w:rsid w:val="007826CD"/>
    <w:rsid w:val="00785AFC"/>
    <w:rsid w:val="007867E7"/>
    <w:rsid w:val="00792784"/>
    <w:rsid w:val="007928B9"/>
    <w:rsid w:val="00792E4A"/>
    <w:rsid w:val="00793330"/>
    <w:rsid w:val="007935B5"/>
    <w:rsid w:val="007A173B"/>
    <w:rsid w:val="007A1AE8"/>
    <w:rsid w:val="007A5014"/>
    <w:rsid w:val="007A5F35"/>
    <w:rsid w:val="007B115C"/>
    <w:rsid w:val="007B3815"/>
    <w:rsid w:val="007B42A7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5E9D"/>
    <w:rsid w:val="007E729D"/>
    <w:rsid w:val="007F1CCA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2CD8"/>
    <w:rsid w:val="008236C0"/>
    <w:rsid w:val="0083180C"/>
    <w:rsid w:val="00831D53"/>
    <w:rsid w:val="0083497B"/>
    <w:rsid w:val="00835828"/>
    <w:rsid w:val="00836A34"/>
    <w:rsid w:val="008416DF"/>
    <w:rsid w:val="00844C13"/>
    <w:rsid w:val="00850236"/>
    <w:rsid w:val="0085098F"/>
    <w:rsid w:val="00856D00"/>
    <w:rsid w:val="00857DAF"/>
    <w:rsid w:val="00860634"/>
    <w:rsid w:val="00866084"/>
    <w:rsid w:val="00872CF9"/>
    <w:rsid w:val="00875FE8"/>
    <w:rsid w:val="00883737"/>
    <w:rsid w:val="00884C9E"/>
    <w:rsid w:val="00885E5E"/>
    <w:rsid w:val="008867F4"/>
    <w:rsid w:val="008918DF"/>
    <w:rsid w:val="00894EF0"/>
    <w:rsid w:val="008A5D71"/>
    <w:rsid w:val="008B2D62"/>
    <w:rsid w:val="008B3815"/>
    <w:rsid w:val="008B4DDD"/>
    <w:rsid w:val="008B5ADB"/>
    <w:rsid w:val="008C7921"/>
    <w:rsid w:val="008D3A86"/>
    <w:rsid w:val="008D6E09"/>
    <w:rsid w:val="008E50C7"/>
    <w:rsid w:val="008F31C9"/>
    <w:rsid w:val="008F5DAA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40611"/>
    <w:rsid w:val="0094482F"/>
    <w:rsid w:val="00945017"/>
    <w:rsid w:val="00952A4D"/>
    <w:rsid w:val="00954320"/>
    <w:rsid w:val="00954529"/>
    <w:rsid w:val="00963B9C"/>
    <w:rsid w:val="009772F1"/>
    <w:rsid w:val="00980AC4"/>
    <w:rsid w:val="00984CE8"/>
    <w:rsid w:val="009878AD"/>
    <w:rsid w:val="00990CED"/>
    <w:rsid w:val="009910BE"/>
    <w:rsid w:val="00991B3F"/>
    <w:rsid w:val="00992BB0"/>
    <w:rsid w:val="00993884"/>
    <w:rsid w:val="0099423B"/>
    <w:rsid w:val="00995F30"/>
    <w:rsid w:val="00997C82"/>
    <w:rsid w:val="009A4D1D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B04"/>
    <w:rsid w:val="009D3E1C"/>
    <w:rsid w:val="009D676C"/>
    <w:rsid w:val="009E17FC"/>
    <w:rsid w:val="009E5FCD"/>
    <w:rsid w:val="009E60A8"/>
    <w:rsid w:val="009F1316"/>
    <w:rsid w:val="009F527D"/>
    <w:rsid w:val="009F58CC"/>
    <w:rsid w:val="00A0222F"/>
    <w:rsid w:val="00A02297"/>
    <w:rsid w:val="00A054B7"/>
    <w:rsid w:val="00A14190"/>
    <w:rsid w:val="00A157DF"/>
    <w:rsid w:val="00A233DA"/>
    <w:rsid w:val="00A248F3"/>
    <w:rsid w:val="00A2649F"/>
    <w:rsid w:val="00A27F34"/>
    <w:rsid w:val="00A30216"/>
    <w:rsid w:val="00A3575D"/>
    <w:rsid w:val="00A40774"/>
    <w:rsid w:val="00A40E58"/>
    <w:rsid w:val="00A43F72"/>
    <w:rsid w:val="00A51E71"/>
    <w:rsid w:val="00A527F9"/>
    <w:rsid w:val="00A61133"/>
    <w:rsid w:val="00A6113F"/>
    <w:rsid w:val="00A61E9F"/>
    <w:rsid w:val="00A67592"/>
    <w:rsid w:val="00A8091E"/>
    <w:rsid w:val="00A83A13"/>
    <w:rsid w:val="00A849C3"/>
    <w:rsid w:val="00A84B37"/>
    <w:rsid w:val="00A84C1C"/>
    <w:rsid w:val="00A8549A"/>
    <w:rsid w:val="00A93269"/>
    <w:rsid w:val="00AA2989"/>
    <w:rsid w:val="00AA2C37"/>
    <w:rsid w:val="00AA3920"/>
    <w:rsid w:val="00AA5E72"/>
    <w:rsid w:val="00AA6091"/>
    <w:rsid w:val="00AB00EB"/>
    <w:rsid w:val="00AB4E3D"/>
    <w:rsid w:val="00AB72B8"/>
    <w:rsid w:val="00AD3D3C"/>
    <w:rsid w:val="00AD5145"/>
    <w:rsid w:val="00AD55C4"/>
    <w:rsid w:val="00AD7FB6"/>
    <w:rsid w:val="00AE09C5"/>
    <w:rsid w:val="00AE4F90"/>
    <w:rsid w:val="00B04FF5"/>
    <w:rsid w:val="00B056BB"/>
    <w:rsid w:val="00B1392F"/>
    <w:rsid w:val="00B139CA"/>
    <w:rsid w:val="00B218C3"/>
    <w:rsid w:val="00B22DB6"/>
    <w:rsid w:val="00B243B8"/>
    <w:rsid w:val="00B2669F"/>
    <w:rsid w:val="00B32E50"/>
    <w:rsid w:val="00B3763D"/>
    <w:rsid w:val="00B432C3"/>
    <w:rsid w:val="00B455BB"/>
    <w:rsid w:val="00B45BD9"/>
    <w:rsid w:val="00B46E11"/>
    <w:rsid w:val="00B47EA5"/>
    <w:rsid w:val="00B53E38"/>
    <w:rsid w:val="00B54579"/>
    <w:rsid w:val="00B555FD"/>
    <w:rsid w:val="00B55897"/>
    <w:rsid w:val="00B61C72"/>
    <w:rsid w:val="00B62055"/>
    <w:rsid w:val="00B6507C"/>
    <w:rsid w:val="00B664C5"/>
    <w:rsid w:val="00B716A3"/>
    <w:rsid w:val="00B7192C"/>
    <w:rsid w:val="00B73FDA"/>
    <w:rsid w:val="00B813DC"/>
    <w:rsid w:val="00B8255D"/>
    <w:rsid w:val="00B842BD"/>
    <w:rsid w:val="00B910DE"/>
    <w:rsid w:val="00B92AC8"/>
    <w:rsid w:val="00B9391C"/>
    <w:rsid w:val="00B94663"/>
    <w:rsid w:val="00B94666"/>
    <w:rsid w:val="00BA0226"/>
    <w:rsid w:val="00BA2157"/>
    <w:rsid w:val="00BC1556"/>
    <w:rsid w:val="00BC19A1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075D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382"/>
    <w:rsid w:val="00C60DC5"/>
    <w:rsid w:val="00C669C1"/>
    <w:rsid w:val="00C669D0"/>
    <w:rsid w:val="00C7411B"/>
    <w:rsid w:val="00C74A5D"/>
    <w:rsid w:val="00C74A63"/>
    <w:rsid w:val="00C777D7"/>
    <w:rsid w:val="00C77DF9"/>
    <w:rsid w:val="00C824C9"/>
    <w:rsid w:val="00C83977"/>
    <w:rsid w:val="00C85DCF"/>
    <w:rsid w:val="00C873C2"/>
    <w:rsid w:val="00CA204D"/>
    <w:rsid w:val="00CA2E39"/>
    <w:rsid w:val="00CB0FF5"/>
    <w:rsid w:val="00CB7464"/>
    <w:rsid w:val="00CB7742"/>
    <w:rsid w:val="00CC0033"/>
    <w:rsid w:val="00CC2CBB"/>
    <w:rsid w:val="00CD6925"/>
    <w:rsid w:val="00CE1914"/>
    <w:rsid w:val="00CF3D21"/>
    <w:rsid w:val="00D030DC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4785F"/>
    <w:rsid w:val="00D55DDC"/>
    <w:rsid w:val="00D56679"/>
    <w:rsid w:val="00D62DBC"/>
    <w:rsid w:val="00D70398"/>
    <w:rsid w:val="00D705AB"/>
    <w:rsid w:val="00D72A9C"/>
    <w:rsid w:val="00D75306"/>
    <w:rsid w:val="00D80F8A"/>
    <w:rsid w:val="00D82EF7"/>
    <w:rsid w:val="00D83316"/>
    <w:rsid w:val="00D87C58"/>
    <w:rsid w:val="00D91263"/>
    <w:rsid w:val="00D91B32"/>
    <w:rsid w:val="00D948EA"/>
    <w:rsid w:val="00DA7627"/>
    <w:rsid w:val="00DB00BF"/>
    <w:rsid w:val="00DB1905"/>
    <w:rsid w:val="00DB373C"/>
    <w:rsid w:val="00DB65DA"/>
    <w:rsid w:val="00DC27C2"/>
    <w:rsid w:val="00DC28C0"/>
    <w:rsid w:val="00DC626D"/>
    <w:rsid w:val="00DC72EC"/>
    <w:rsid w:val="00DC7461"/>
    <w:rsid w:val="00DD07A1"/>
    <w:rsid w:val="00DD49DC"/>
    <w:rsid w:val="00DD6116"/>
    <w:rsid w:val="00DE45D8"/>
    <w:rsid w:val="00DF1612"/>
    <w:rsid w:val="00DF38E8"/>
    <w:rsid w:val="00DF3D41"/>
    <w:rsid w:val="00DF4E98"/>
    <w:rsid w:val="00E001C4"/>
    <w:rsid w:val="00E0041D"/>
    <w:rsid w:val="00E01014"/>
    <w:rsid w:val="00E02D77"/>
    <w:rsid w:val="00E059C6"/>
    <w:rsid w:val="00E068B2"/>
    <w:rsid w:val="00E1253F"/>
    <w:rsid w:val="00E14372"/>
    <w:rsid w:val="00E14B7B"/>
    <w:rsid w:val="00E163C7"/>
    <w:rsid w:val="00E169B7"/>
    <w:rsid w:val="00E20237"/>
    <w:rsid w:val="00E230F9"/>
    <w:rsid w:val="00E242AB"/>
    <w:rsid w:val="00E263AD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316B"/>
    <w:rsid w:val="00E74DC1"/>
    <w:rsid w:val="00E7646A"/>
    <w:rsid w:val="00E76F39"/>
    <w:rsid w:val="00E80728"/>
    <w:rsid w:val="00E807AD"/>
    <w:rsid w:val="00E80811"/>
    <w:rsid w:val="00E846F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D3D71"/>
    <w:rsid w:val="00ED711F"/>
    <w:rsid w:val="00EE31B0"/>
    <w:rsid w:val="00EE60B0"/>
    <w:rsid w:val="00EE6BB5"/>
    <w:rsid w:val="00EF101E"/>
    <w:rsid w:val="00EF1E14"/>
    <w:rsid w:val="00EF4574"/>
    <w:rsid w:val="00EF4ABE"/>
    <w:rsid w:val="00EF7D4E"/>
    <w:rsid w:val="00F02AC3"/>
    <w:rsid w:val="00F043D3"/>
    <w:rsid w:val="00F05D01"/>
    <w:rsid w:val="00F0645F"/>
    <w:rsid w:val="00F12F2F"/>
    <w:rsid w:val="00F220F5"/>
    <w:rsid w:val="00F3434F"/>
    <w:rsid w:val="00F34973"/>
    <w:rsid w:val="00F401B4"/>
    <w:rsid w:val="00F40A08"/>
    <w:rsid w:val="00F47276"/>
    <w:rsid w:val="00F52E4E"/>
    <w:rsid w:val="00F54CE8"/>
    <w:rsid w:val="00F57AA2"/>
    <w:rsid w:val="00F75EFF"/>
    <w:rsid w:val="00F9507B"/>
    <w:rsid w:val="00FA0A5A"/>
    <w:rsid w:val="00FA1383"/>
    <w:rsid w:val="00FA143F"/>
    <w:rsid w:val="00FA1929"/>
    <w:rsid w:val="00FA2A56"/>
    <w:rsid w:val="00FA59AD"/>
    <w:rsid w:val="00FA6397"/>
    <w:rsid w:val="00FA7242"/>
    <w:rsid w:val="00FB09C8"/>
    <w:rsid w:val="00FB2462"/>
    <w:rsid w:val="00FB256B"/>
    <w:rsid w:val="00FB2723"/>
    <w:rsid w:val="00FB6B05"/>
    <w:rsid w:val="00FC529C"/>
    <w:rsid w:val="00FC6967"/>
    <w:rsid w:val="00FC7D0D"/>
    <w:rsid w:val="00FD1ADF"/>
    <w:rsid w:val="00FD2F0C"/>
    <w:rsid w:val="00FD4037"/>
    <w:rsid w:val="00FD60C7"/>
    <w:rsid w:val="00FD6B9C"/>
    <w:rsid w:val="00FD7199"/>
    <w:rsid w:val="00FE4D81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CD7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98DABFA4-CAEB-40BD-BF0A-005BDEA1D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2</TotalTime>
  <Pages>1</Pages>
  <Words>181</Words>
  <Characters>1082</Characters>
  <Application>Microsoft Office Word</Application>
  <DocSecurity>8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Puza, Alexandria [TREAS]</cp:lastModifiedBy>
  <cp:revision>3</cp:revision>
  <cp:lastPrinted>2020-03-16T13:10:00Z</cp:lastPrinted>
  <dcterms:created xsi:type="dcterms:W3CDTF">2023-01-10T20:03:00Z</dcterms:created>
  <dcterms:modified xsi:type="dcterms:W3CDTF">2023-01-11T13:35:00Z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