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CC9A5" w14:textId="4315150D" w:rsidR="00C77DF9" w:rsidRDefault="00E264D6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January 24</w:t>
      </w:r>
      <w:r w:rsidR="00281A4F">
        <w:rPr>
          <w:rFonts w:ascii="Arial" w:hAnsi="Arial" w:cs="Arial"/>
        </w:rPr>
        <w:t>, 2023</w:t>
      </w:r>
    </w:p>
    <w:p w14:paraId="336D3F63" w14:textId="77777777" w:rsidR="00090CE0" w:rsidRDefault="00090CE0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03C6B410" w14:textId="6F5DCB4A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B9C61E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1C0FBD" w:rsidRPr="001C0FBD">
        <w:rPr>
          <w:rFonts w:ascii="Arial" w:hAnsi="Arial" w:cs="Arial"/>
          <w:sz w:val="20"/>
        </w:rPr>
        <w:t>22DPP00767</w:t>
      </w:r>
    </w:p>
    <w:p w14:paraId="5A37C5D5" w14:textId="1F4316B1" w:rsidR="00090CE0" w:rsidRPr="00AD7FB6" w:rsidRDefault="004C2706" w:rsidP="00AD7FB6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1C0FBD" w:rsidRPr="001C0FBD">
        <w:rPr>
          <w:rFonts w:ascii="Arial" w:hAnsi="Arial" w:cs="Arial"/>
          <w:b/>
          <w:bCs/>
        </w:rPr>
        <w:t>T1715 Canteen Commissary for the Department of Corrections through D</w:t>
      </w:r>
      <w:r w:rsidR="00AD7FB6">
        <w:rPr>
          <w:rFonts w:ascii="Arial" w:hAnsi="Arial" w:cs="Arial"/>
          <w:b/>
          <w:bCs/>
        </w:rPr>
        <w:t>istribution and Support Services</w:t>
      </w:r>
      <w:r w:rsidR="00A248F3" w:rsidRPr="00661C6E">
        <w:rPr>
          <w:rFonts w:ascii="Arial" w:hAnsi="Arial" w:cs="Arial"/>
          <w:b/>
          <w:bCs/>
        </w:rPr>
        <w:t xml:space="preserve"> </w:t>
      </w:r>
    </w:p>
    <w:p w14:paraId="28DF17EC" w14:textId="27A5FF84" w:rsidR="00CD6925" w:rsidRDefault="00CD692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 w:rsidRPr="00AD7FB6">
        <w:rPr>
          <w:rFonts w:ascii="Arial" w:hAnsi="Arial" w:cs="Arial"/>
          <w:b/>
          <w:bCs/>
        </w:rPr>
        <w:tab/>
      </w:r>
      <w:r w:rsidRPr="002F61DF">
        <w:rPr>
          <w:rFonts w:ascii="Arial" w:hAnsi="Arial" w:cs="Arial"/>
          <w:b/>
          <w:bCs/>
          <w:strike/>
        </w:rPr>
        <w:t>Quote Submission Due Date:</w:t>
      </w:r>
      <w:r w:rsidR="003633CC" w:rsidRPr="002F61DF">
        <w:rPr>
          <w:rFonts w:ascii="Arial" w:hAnsi="Arial" w:cs="Arial"/>
          <w:b/>
          <w:bCs/>
          <w:strike/>
        </w:rPr>
        <w:t xml:space="preserve"> </w:t>
      </w:r>
      <w:r w:rsidR="00875FE8" w:rsidRPr="002F61DF">
        <w:rPr>
          <w:rFonts w:ascii="Arial" w:hAnsi="Arial" w:cs="Arial"/>
          <w:b/>
          <w:bCs/>
          <w:strike/>
        </w:rPr>
        <w:t>December 8, 2022 (2:00 p.m. Eastern Time)</w:t>
      </w:r>
    </w:p>
    <w:p w14:paraId="264842B2" w14:textId="5E283917" w:rsidR="002F61DF" w:rsidRDefault="002F61DF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99423B">
        <w:rPr>
          <w:rFonts w:ascii="Arial" w:hAnsi="Arial" w:cs="Arial"/>
          <w:b/>
          <w:bCs/>
          <w:strike/>
        </w:rPr>
        <w:t>REVISED Quote Submission Due Date: December 21, 2022 (2:00 p.m. Eastern Time)</w:t>
      </w:r>
    </w:p>
    <w:p w14:paraId="27A32A39" w14:textId="77777777" w:rsidR="00281A4F" w:rsidRDefault="0099423B" w:rsidP="00281A4F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  <w:color w:val="FF0000"/>
        </w:rPr>
        <w:tab/>
      </w:r>
      <w:r w:rsidR="00281A4F" w:rsidRPr="003F5029">
        <w:rPr>
          <w:rFonts w:ascii="Arial" w:hAnsi="Arial" w:cs="Arial"/>
          <w:b/>
          <w:bCs/>
          <w:strike/>
        </w:rPr>
        <w:t>Revised Quote Submission Due Date: January 20, 2023 (2:00 p.m. Eastern Time)</w:t>
      </w:r>
    </w:p>
    <w:p w14:paraId="39979A1C" w14:textId="6DE7332C" w:rsidR="00281A4F" w:rsidRPr="00B0335B" w:rsidRDefault="00281A4F" w:rsidP="00281A4F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B0335B">
        <w:rPr>
          <w:rFonts w:ascii="Arial" w:hAnsi="Arial" w:cs="Arial"/>
          <w:b/>
          <w:bCs/>
          <w:strike/>
        </w:rPr>
        <w:t>Revised Quote Submission Due Date: February 8, 2023 (2:00 p.m. Eastern Time)</w:t>
      </w:r>
    </w:p>
    <w:p w14:paraId="59A30BC7" w14:textId="77777777" w:rsidR="00162FF6" w:rsidRDefault="00162FF6" w:rsidP="00281A4F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</w:p>
    <w:p w14:paraId="3A3AB6CD" w14:textId="0ED19E5B" w:rsidR="00162FF6" w:rsidRPr="003F5029" w:rsidRDefault="00162FF6" w:rsidP="00281A4F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Third Question</w:t>
      </w:r>
      <w:r w:rsidR="0069191B">
        <w:rPr>
          <w:rFonts w:ascii="Arial" w:hAnsi="Arial" w:cs="Arial"/>
          <w:b/>
          <w:bCs/>
          <w:color w:val="FF0000"/>
        </w:rPr>
        <w:t xml:space="preserve"> Submission Due Date: February 3</w:t>
      </w:r>
      <w:r>
        <w:rPr>
          <w:rFonts w:ascii="Arial" w:hAnsi="Arial" w:cs="Arial"/>
          <w:b/>
          <w:bCs/>
          <w:color w:val="FF0000"/>
        </w:rPr>
        <w:t xml:space="preserve">, 2023 </w:t>
      </w:r>
      <w:r w:rsidRPr="00162FF6">
        <w:rPr>
          <w:rFonts w:ascii="Arial" w:hAnsi="Arial" w:cs="Arial"/>
          <w:b/>
          <w:bCs/>
          <w:color w:val="FF0000"/>
        </w:rPr>
        <w:t>(2:00 p.m. Eastern Time)</w:t>
      </w:r>
    </w:p>
    <w:p w14:paraId="56056C3F" w14:textId="26E7EAE4" w:rsidR="0099423B" w:rsidRPr="00162FF6" w:rsidRDefault="00162FF6" w:rsidP="0099423B">
      <w:pPr>
        <w:tabs>
          <w:tab w:val="left" w:pos="0"/>
        </w:tabs>
        <w:outlineLvl w:val="0"/>
        <w:rPr>
          <w:rFonts w:ascii="Arial" w:hAnsi="Arial" w:cs="Arial"/>
          <w:bCs/>
          <w:color w:val="FF0000"/>
        </w:rPr>
      </w:pPr>
      <w:r w:rsidRPr="00162FF6">
        <w:rPr>
          <w:rFonts w:ascii="Arial" w:hAnsi="Arial" w:cs="Arial"/>
          <w:b/>
          <w:bCs/>
          <w:color w:val="FF0000"/>
        </w:rPr>
        <w:t>Revised Quote</w:t>
      </w:r>
      <w:r>
        <w:rPr>
          <w:rFonts w:ascii="Arial" w:hAnsi="Arial" w:cs="Arial"/>
          <w:b/>
          <w:bCs/>
          <w:color w:val="FF0000"/>
        </w:rPr>
        <w:t xml:space="preserve"> </w:t>
      </w:r>
      <w:r w:rsidR="0069191B">
        <w:rPr>
          <w:rFonts w:ascii="Arial" w:hAnsi="Arial" w:cs="Arial"/>
          <w:b/>
          <w:bCs/>
          <w:color w:val="FF0000"/>
        </w:rPr>
        <w:t>Submission Due Date: February 28</w:t>
      </w:r>
      <w:r w:rsidRPr="00162FF6">
        <w:rPr>
          <w:rFonts w:ascii="Arial" w:hAnsi="Arial" w:cs="Arial"/>
          <w:b/>
          <w:bCs/>
          <w:color w:val="FF0000"/>
        </w:rPr>
        <w:t>, 2023 (2:00 p.m. Eastern Time)</w:t>
      </w:r>
    </w:p>
    <w:p w14:paraId="78F14938" w14:textId="59E89DA5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71926A34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281A4F">
        <w:rPr>
          <w:rFonts w:ascii="Arial" w:hAnsi="Arial" w:cs="Arial"/>
          <w:i w:val="0"/>
          <w:sz w:val="20"/>
        </w:rPr>
        <w:t>9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585A5AC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281A4F">
        <w:rPr>
          <w:rFonts w:ascii="Arial" w:hAnsi="Arial" w:cs="Arial"/>
        </w:rPr>
        <w:t>9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24422EEA" w14:textId="77777777" w:rsidR="0094482F" w:rsidRPr="00661C6E" w:rsidRDefault="0094482F" w:rsidP="0094482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27F98644" w14:textId="77777777" w:rsidR="00985152" w:rsidRDefault="00985152" w:rsidP="0098515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 to the Bid Solicitation.</w:t>
      </w:r>
      <w:r w:rsidRPr="00A64B91">
        <w:rPr>
          <w:rFonts w:ascii="Arial" w:hAnsi="Arial" w:cs="Arial"/>
        </w:rPr>
        <w:t xml:space="preserve"> </w:t>
      </w:r>
    </w:p>
    <w:p w14:paraId="7E855929" w14:textId="19064B3A" w:rsidR="00985152" w:rsidRPr="00281A4F" w:rsidRDefault="00985152" w:rsidP="00DC3DE5">
      <w:pPr>
        <w:pStyle w:val="ListParagraph"/>
        <w:numPr>
          <w:ilvl w:val="2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281A4F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Pr="00281A4F">
        <w:rPr>
          <w:rFonts w:ascii="Arial" w:hAnsi="Arial" w:cs="Arial"/>
          <w:b/>
        </w:rPr>
        <w:t>T1715 Re</w:t>
      </w:r>
      <w:r w:rsidR="00FA3A8A">
        <w:rPr>
          <w:rFonts w:ascii="Arial" w:hAnsi="Arial" w:cs="Arial"/>
          <w:b/>
        </w:rPr>
        <w:t>vised Bid Solicitation 1.17</w:t>
      </w:r>
      <w:r w:rsidR="00281A4F">
        <w:rPr>
          <w:rFonts w:ascii="Arial" w:hAnsi="Arial" w:cs="Arial"/>
          <w:b/>
        </w:rPr>
        <w:t>.2023</w:t>
      </w:r>
      <w:r w:rsidRPr="00281A4F">
        <w:rPr>
          <w:rFonts w:ascii="Arial" w:hAnsi="Arial" w:cs="Arial"/>
          <w:b/>
        </w:rPr>
        <w:t>”</w:t>
      </w:r>
      <w:r w:rsidR="00281A4F">
        <w:rPr>
          <w:rFonts w:ascii="Arial" w:hAnsi="Arial" w:cs="Arial"/>
          <w:b/>
        </w:rPr>
        <w:t xml:space="preserve"> </w:t>
      </w:r>
      <w:r w:rsidRPr="00281A4F">
        <w:rPr>
          <w:rFonts w:ascii="Arial" w:hAnsi="Arial" w:cs="Arial"/>
        </w:rPr>
        <w:t>Please see revisions for the following sections: 1.1; 3.26; and 4.1</w:t>
      </w:r>
    </w:p>
    <w:p w14:paraId="5CBA86AF" w14:textId="77777777" w:rsidR="00985152" w:rsidRDefault="00985152" w:rsidP="0098515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633CC">
        <w:rPr>
          <w:rFonts w:ascii="Arial" w:hAnsi="Arial" w:cs="Arial"/>
        </w:rPr>
        <w:t>Revisions to the State-Supplied Price Sheet.</w:t>
      </w:r>
    </w:p>
    <w:p w14:paraId="7ACDCD19" w14:textId="48121638" w:rsidR="00985152" w:rsidRPr="004068B7" w:rsidRDefault="00985152" w:rsidP="00985152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 xml:space="preserve">Please note that for all additions, deletions, clarifications and modifications to the </w:t>
      </w:r>
      <w:r>
        <w:rPr>
          <w:rFonts w:ascii="Arial" w:hAnsi="Arial" w:cs="Arial"/>
        </w:rPr>
        <w:t>State-Supplied Price Sheet</w:t>
      </w:r>
      <w:r w:rsidRPr="005E2A5E">
        <w:rPr>
          <w:rFonts w:ascii="Arial" w:hAnsi="Arial" w:cs="Arial"/>
        </w:rPr>
        <w:t xml:space="preserve">, please refer to the Revised </w:t>
      </w:r>
      <w:r>
        <w:rPr>
          <w:rFonts w:ascii="Arial" w:hAnsi="Arial" w:cs="Arial"/>
        </w:rPr>
        <w:t>State-Supplied Price Sheet</w:t>
      </w:r>
      <w:r w:rsidRPr="005E2A5E">
        <w:rPr>
          <w:rFonts w:ascii="Arial" w:hAnsi="Arial" w:cs="Arial"/>
        </w:rPr>
        <w:t xml:space="preserve"> entitled “</w:t>
      </w:r>
      <w:r w:rsidRPr="005E2A5E">
        <w:rPr>
          <w:rFonts w:ascii="Arial" w:hAnsi="Arial" w:cs="Arial"/>
          <w:b/>
        </w:rPr>
        <w:t>T1715 R</w:t>
      </w:r>
      <w:r>
        <w:rPr>
          <w:rFonts w:ascii="Arial" w:hAnsi="Arial" w:cs="Arial"/>
          <w:b/>
        </w:rPr>
        <w:t xml:space="preserve">evised Price Sheet </w:t>
      </w:r>
      <w:r w:rsidR="00FB256D">
        <w:rPr>
          <w:rFonts w:ascii="Arial" w:hAnsi="Arial" w:cs="Arial"/>
          <w:b/>
        </w:rPr>
        <w:t>1.23</w:t>
      </w:r>
      <w:bookmarkStart w:id="0" w:name="_GoBack"/>
      <w:bookmarkEnd w:id="0"/>
      <w:r w:rsidR="00FA3A8A">
        <w:rPr>
          <w:rFonts w:ascii="Arial" w:hAnsi="Arial" w:cs="Arial"/>
          <w:b/>
        </w:rPr>
        <w:t>.2023</w:t>
      </w:r>
      <w:r>
        <w:rPr>
          <w:rFonts w:ascii="Arial" w:hAnsi="Arial" w:cs="Arial"/>
          <w:b/>
        </w:rPr>
        <w:t>.”</w:t>
      </w:r>
    </w:p>
    <w:p w14:paraId="15BF7BE9" w14:textId="4022999F" w:rsidR="001A0F17" w:rsidRPr="001A0F17" w:rsidRDefault="001A0F17" w:rsidP="001A0F17">
      <w:pPr>
        <w:tabs>
          <w:tab w:val="left" w:pos="0"/>
        </w:tabs>
        <w:jc w:val="both"/>
        <w:rPr>
          <w:rFonts w:ascii="Arial" w:hAnsi="Arial" w:cs="Arial"/>
        </w:rPr>
      </w:pPr>
    </w:p>
    <w:p w14:paraId="3D27B3CD" w14:textId="116B8212" w:rsidR="00050E8D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</w:t>
      </w: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27AC15B6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2D29E61F" w14:textId="4381E4F3" w:rsidR="00135214" w:rsidRDefault="00135214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9390A1A" w14:textId="4C4580C1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16948E0" w14:textId="5F1D8E44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BE7BF31" w14:textId="549E7146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D6C664A" w14:textId="229D1940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DE6318" w14:textId="118C8E6D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840A511" w14:textId="4309633A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A30910B" w14:textId="14393F32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33A1FBA" w14:textId="17E0161D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ABD0D9C" w14:textId="11BFE08F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9167AFC" w14:textId="3E78CF64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BB911DC" w14:textId="45EEF94B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BDE79F3" w14:textId="20F958F7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4482F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BF3F8" w14:textId="77777777" w:rsidR="00940611" w:rsidRDefault="00940611">
      <w:r>
        <w:separator/>
      </w:r>
    </w:p>
  </w:endnote>
  <w:endnote w:type="continuationSeparator" w:id="0">
    <w:p w14:paraId="36540C33" w14:textId="77777777" w:rsidR="00940611" w:rsidRDefault="009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DFD142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62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8BBEC" w14:textId="77777777" w:rsidR="00940611" w:rsidRDefault="00940611">
      <w:r>
        <w:separator/>
      </w:r>
    </w:p>
  </w:footnote>
  <w:footnote w:type="continuationSeparator" w:id="0">
    <w:p w14:paraId="0DBDDC25" w14:textId="77777777" w:rsidR="00940611" w:rsidRDefault="00940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3E113121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  <w:r w:rsidR="00AF0083">
            <w:rPr>
              <w:smallCaps/>
              <w:color w:val="000080"/>
            </w:rPr>
            <w:t>, ESQ.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9A2AB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8tEf3fTtM8/bbM9sSE3JuWyAnxgT5PoGrvmAnORAplDybTxKJ8enZKVcj7nn44haXKvtibqWyqop0Q3FHVGBA==" w:salt="L4ic+GpbXddSgOqagYg8E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1B48"/>
    <w:rsid w:val="000120BB"/>
    <w:rsid w:val="000178AC"/>
    <w:rsid w:val="00017E0E"/>
    <w:rsid w:val="00017E85"/>
    <w:rsid w:val="000226A1"/>
    <w:rsid w:val="00023ACE"/>
    <w:rsid w:val="00032638"/>
    <w:rsid w:val="00037B66"/>
    <w:rsid w:val="00040A32"/>
    <w:rsid w:val="0004455E"/>
    <w:rsid w:val="000461B5"/>
    <w:rsid w:val="00047D91"/>
    <w:rsid w:val="00050E8D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7133C"/>
    <w:rsid w:val="0007365F"/>
    <w:rsid w:val="00073EDC"/>
    <w:rsid w:val="00074DA1"/>
    <w:rsid w:val="00080562"/>
    <w:rsid w:val="00081913"/>
    <w:rsid w:val="000862A6"/>
    <w:rsid w:val="00086872"/>
    <w:rsid w:val="00087AC7"/>
    <w:rsid w:val="00090CE0"/>
    <w:rsid w:val="000A0A4C"/>
    <w:rsid w:val="000A42B9"/>
    <w:rsid w:val="000A75F0"/>
    <w:rsid w:val="000B44C1"/>
    <w:rsid w:val="000B70D1"/>
    <w:rsid w:val="000C04B0"/>
    <w:rsid w:val="000C22B9"/>
    <w:rsid w:val="000C2717"/>
    <w:rsid w:val="000C2DBD"/>
    <w:rsid w:val="000C3964"/>
    <w:rsid w:val="000C7991"/>
    <w:rsid w:val="000D0811"/>
    <w:rsid w:val="000D2B27"/>
    <w:rsid w:val="000D34F6"/>
    <w:rsid w:val="000E042A"/>
    <w:rsid w:val="000F21AF"/>
    <w:rsid w:val="000F58F8"/>
    <w:rsid w:val="001004F0"/>
    <w:rsid w:val="001036B6"/>
    <w:rsid w:val="00103C87"/>
    <w:rsid w:val="00104B7A"/>
    <w:rsid w:val="0011074C"/>
    <w:rsid w:val="001130EC"/>
    <w:rsid w:val="00116679"/>
    <w:rsid w:val="001227EE"/>
    <w:rsid w:val="00122BDA"/>
    <w:rsid w:val="001236A1"/>
    <w:rsid w:val="00125060"/>
    <w:rsid w:val="001265C6"/>
    <w:rsid w:val="00132095"/>
    <w:rsid w:val="00132629"/>
    <w:rsid w:val="00135214"/>
    <w:rsid w:val="001405C9"/>
    <w:rsid w:val="0016047E"/>
    <w:rsid w:val="00160E56"/>
    <w:rsid w:val="00160EBA"/>
    <w:rsid w:val="00161C19"/>
    <w:rsid w:val="00162FF6"/>
    <w:rsid w:val="0018202F"/>
    <w:rsid w:val="00183799"/>
    <w:rsid w:val="00194DDF"/>
    <w:rsid w:val="001972AC"/>
    <w:rsid w:val="001A0F17"/>
    <w:rsid w:val="001B36A0"/>
    <w:rsid w:val="001B37E0"/>
    <w:rsid w:val="001B4C8D"/>
    <w:rsid w:val="001B6B70"/>
    <w:rsid w:val="001C0FBD"/>
    <w:rsid w:val="001C723E"/>
    <w:rsid w:val="001D1ABC"/>
    <w:rsid w:val="001D2AA6"/>
    <w:rsid w:val="001D4A0C"/>
    <w:rsid w:val="001E5EF8"/>
    <w:rsid w:val="001F3462"/>
    <w:rsid w:val="001F34F3"/>
    <w:rsid w:val="0020175D"/>
    <w:rsid w:val="002023E8"/>
    <w:rsid w:val="00202F19"/>
    <w:rsid w:val="0020623A"/>
    <w:rsid w:val="0022021D"/>
    <w:rsid w:val="00220CF9"/>
    <w:rsid w:val="00221E6B"/>
    <w:rsid w:val="00227EAE"/>
    <w:rsid w:val="00230383"/>
    <w:rsid w:val="0023315D"/>
    <w:rsid w:val="00233B2B"/>
    <w:rsid w:val="00237247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1A4F"/>
    <w:rsid w:val="00285BF3"/>
    <w:rsid w:val="00290DC1"/>
    <w:rsid w:val="002919DB"/>
    <w:rsid w:val="00292AE3"/>
    <w:rsid w:val="002A6F0D"/>
    <w:rsid w:val="002B79C5"/>
    <w:rsid w:val="002C1484"/>
    <w:rsid w:val="002C54B7"/>
    <w:rsid w:val="002D18B7"/>
    <w:rsid w:val="002D2819"/>
    <w:rsid w:val="002E2F14"/>
    <w:rsid w:val="002E39C5"/>
    <w:rsid w:val="002E6009"/>
    <w:rsid w:val="002E753B"/>
    <w:rsid w:val="002F05BB"/>
    <w:rsid w:val="002F1449"/>
    <w:rsid w:val="002F411D"/>
    <w:rsid w:val="002F61DF"/>
    <w:rsid w:val="00303036"/>
    <w:rsid w:val="003048CF"/>
    <w:rsid w:val="00305A8E"/>
    <w:rsid w:val="00305B6D"/>
    <w:rsid w:val="003069D9"/>
    <w:rsid w:val="00310172"/>
    <w:rsid w:val="0031069D"/>
    <w:rsid w:val="00311014"/>
    <w:rsid w:val="00311675"/>
    <w:rsid w:val="00312BBB"/>
    <w:rsid w:val="00312D7D"/>
    <w:rsid w:val="00313F4A"/>
    <w:rsid w:val="00313FA2"/>
    <w:rsid w:val="00320883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33CC"/>
    <w:rsid w:val="00364A22"/>
    <w:rsid w:val="00370055"/>
    <w:rsid w:val="00372C16"/>
    <w:rsid w:val="003736A1"/>
    <w:rsid w:val="0037646A"/>
    <w:rsid w:val="00377CD7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35A2"/>
    <w:rsid w:val="003D747D"/>
    <w:rsid w:val="003E295B"/>
    <w:rsid w:val="003E7D1E"/>
    <w:rsid w:val="003F2A90"/>
    <w:rsid w:val="003F7837"/>
    <w:rsid w:val="00400C49"/>
    <w:rsid w:val="00402793"/>
    <w:rsid w:val="00403A26"/>
    <w:rsid w:val="004063F6"/>
    <w:rsid w:val="004068B7"/>
    <w:rsid w:val="00415F30"/>
    <w:rsid w:val="004162E5"/>
    <w:rsid w:val="00416412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4719C"/>
    <w:rsid w:val="004612E3"/>
    <w:rsid w:val="004639C7"/>
    <w:rsid w:val="004649AA"/>
    <w:rsid w:val="00466766"/>
    <w:rsid w:val="00471704"/>
    <w:rsid w:val="00476106"/>
    <w:rsid w:val="004774B7"/>
    <w:rsid w:val="00481342"/>
    <w:rsid w:val="00485DBE"/>
    <w:rsid w:val="00490B0F"/>
    <w:rsid w:val="004923D1"/>
    <w:rsid w:val="00495486"/>
    <w:rsid w:val="00496E94"/>
    <w:rsid w:val="00497D5E"/>
    <w:rsid w:val="004A0576"/>
    <w:rsid w:val="004A121D"/>
    <w:rsid w:val="004A2729"/>
    <w:rsid w:val="004A2A13"/>
    <w:rsid w:val="004A7DA7"/>
    <w:rsid w:val="004B174A"/>
    <w:rsid w:val="004B45DD"/>
    <w:rsid w:val="004C13A5"/>
    <w:rsid w:val="004C2706"/>
    <w:rsid w:val="004C417C"/>
    <w:rsid w:val="004D39D7"/>
    <w:rsid w:val="004D507E"/>
    <w:rsid w:val="004D516C"/>
    <w:rsid w:val="004D59D0"/>
    <w:rsid w:val="004D5ECF"/>
    <w:rsid w:val="004E32C5"/>
    <w:rsid w:val="004E725B"/>
    <w:rsid w:val="004F3C89"/>
    <w:rsid w:val="004F542C"/>
    <w:rsid w:val="00502120"/>
    <w:rsid w:val="00506AA0"/>
    <w:rsid w:val="005175DC"/>
    <w:rsid w:val="00520274"/>
    <w:rsid w:val="005234D5"/>
    <w:rsid w:val="00525D90"/>
    <w:rsid w:val="005271D3"/>
    <w:rsid w:val="0053372D"/>
    <w:rsid w:val="0054794A"/>
    <w:rsid w:val="005516C1"/>
    <w:rsid w:val="00553FD8"/>
    <w:rsid w:val="00557914"/>
    <w:rsid w:val="00560578"/>
    <w:rsid w:val="005654E0"/>
    <w:rsid w:val="00565EE5"/>
    <w:rsid w:val="005663AD"/>
    <w:rsid w:val="00567F16"/>
    <w:rsid w:val="0057187F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964EA"/>
    <w:rsid w:val="005A1A7D"/>
    <w:rsid w:val="005A1FAE"/>
    <w:rsid w:val="005A2167"/>
    <w:rsid w:val="005A379D"/>
    <w:rsid w:val="005A4CEE"/>
    <w:rsid w:val="005B7B28"/>
    <w:rsid w:val="005C6A43"/>
    <w:rsid w:val="005D1EE6"/>
    <w:rsid w:val="005D1FD3"/>
    <w:rsid w:val="005D3FE4"/>
    <w:rsid w:val="005D446C"/>
    <w:rsid w:val="005D5F8B"/>
    <w:rsid w:val="005E2A5E"/>
    <w:rsid w:val="005E2AC5"/>
    <w:rsid w:val="005E3AEA"/>
    <w:rsid w:val="005E7D9D"/>
    <w:rsid w:val="005F2B3F"/>
    <w:rsid w:val="005F3346"/>
    <w:rsid w:val="005F3A74"/>
    <w:rsid w:val="005F6297"/>
    <w:rsid w:val="005F687D"/>
    <w:rsid w:val="005F6A74"/>
    <w:rsid w:val="0060473C"/>
    <w:rsid w:val="006105DB"/>
    <w:rsid w:val="00610AAA"/>
    <w:rsid w:val="00610ADE"/>
    <w:rsid w:val="00614DEC"/>
    <w:rsid w:val="00616053"/>
    <w:rsid w:val="00631A9A"/>
    <w:rsid w:val="00631B88"/>
    <w:rsid w:val="00632446"/>
    <w:rsid w:val="0064542C"/>
    <w:rsid w:val="00646784"/>
    <w:rsid w:val="00651E62"/>
    <w:rsid w:val="0065355B"/>
    <w:rsid w:val="00657047"/>
    <w:rsid w:val="00661C6E"/>
    <w:rsid w:val="00670FCB"/>
    <w:rsid w:val="00675C34"/>
    <w:rsid w:val="00684343"/>
    <w:rsid w:val="006848B7"/>
    <w:rsid w:val="0069191B"/>
    <w:rsid w:val="00692196"/>
    <w:rsid w:val="006A3DE5"/>
    <w:rsid w:val="006B1590"/>
    <w:rsid w:val="006B3833"/>
    <w:rsid w:val="006B54FA"/>
    <w:rsid w:val="006C37AB"/>
    <w:rsid w:val="006C5427"/>
    <w:rsid w:val="006D2967"/>
    <w:rsid w:val="006D6856"/>
    <w:rsid w:val="006D6EE7"/>
    <w:rsid w:val="006E5322"/>
    <w:rsid w:val="006E6912"/>
    <w:rsid w:val="006E6FF8"/>
    <w:rsid w:val="006F1B2F"/>
    <w:rsid w:val="006F5740"/>
    <w:rsid w:val="00704BAC"/>
    <w:rsid w:val="007060DA"/>
    <w:rsid w:val="0071384F"/>
    <w:rsid w:val="00721BC8"/>
    <w:rsid w:val="0072296F"/>
    <w:rsid w:val="00730FFF"/>
    <w:rsid w:val="00737BA1"/>
    <w:rsid w:val="00744E1C"/>
    <w:rsid w:val="00746B1C"/>
    <w:rsid w:val="007500A8"/>
    <w:rsid w:val="00751577"/>
    <w:rsid w:val="00751B8B"/>
    <w:rsid w:val="007609C6"/>
    <w:rsid w:val="00764A80"/>
    <w:rsid w:val="007677A8"/>
    <w:rsid w:val="0077055D"/>
    <w:rsid w:val="007751F7"/>
    <w:rsid w:val="00775D27"/>
    <w:rsid w:val="00776521"/>
    <w:rsid w:val="00776D84"/>
    <w:rsid w:val="00780679"/>
    <w:rsid w:val="007826CD"/>
    <w:rsid w:val="00785AFC"/>
    <w:rsid w:val="007867E7"/>
    <w:rsid w:val="00792784"/>
    <w:rsid w:val="007928B9"/>
    <w:rsid w:val="00792E4A"/>
    <w:rsid w:val="00793330"/>
    <w:rsid w:val="007935B5"/>
    <w:rsid w:val="007A173B"/>
    <w:rsid w:val="007A1AE8"/>
    <w:rsid w:val="007A5014"/>
    <w:rsid w:val="007A5F35"/>
    <w:rsid w:val="007B115C"/>
    <w:rsid w:val="007B3815"/>
    <w:rsid w:val="007B42A7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5E9D"/>
    <w:rsid w:val="007E729D"/>
    <w:rsid w:val="007F1CCA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2CD8"/>
    <w:rsid w:val="008236C0"/>
    <w:rsid w:val="0083180C"/>
    <w:rsid w:val="00831D53"/>
    <w:rsid w:val="0083497B"/>
    <w:rsid w:val="00835828"/>
    <w:rsid w:val="00836A34"/>
    <w:rsid w:val="008416DF"/>
    <w:rsid w:val="00844C13"/>
    <w:rsid w:val="00850236"/>
    <w:rsid w:val="0085098F"/>
    <w:rsid w:val="00856D00"/>
    <w:rsid w:val="00857DAF"/>
    <w:rsid w:val="00860634"/>
    <w:rsid w:val="00866084"/>
    <w:rsid w:val="00872CF9"/>
    <w:rsid w:val="00875FE8"/>
    <w:rsid w:val="00883737"/>
    <w:rsid w:val="00884C9E"/>
    <w:rsid w:val="00885E5E"/>
    <w:rsid w:val="008867F4"/>
    <w:rsid w:val="008918DF"/>
    <w:rsid w:val="00894EF0"/>
    <w:rsid w:val="008A5D71"/>
    <w:rsid w:val="008B2D62"/>
    <w:rsid w:val="008B3815"/>
    <w:rsid w:val="008B4DDD"/>
    <w:rsid w:val="008B5ADB"/>
    <w:rsid w:val="008C7921"/>
    <w:rsid w:val="008D3A86"/>
    <w:rsid w:val="008D6E09"/>
    <w:rsid w:val="008E50C7"/>
    <w:rsid w:val="008F31C9"/>
    <w:rsid w:val="008F5DAA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40611"/>
    <w:rsid w:val="0094482F"/>
    <w:rsid w:val="00945017"/>
    <w:rsid w:val="00952A4D"/>
    <w:rsid w:val="00954320"/>
    <w:rsid w:val="00954529"/>
    <w:rsid w:val="00963B9C"/>
    <w:rsid w:val="009772F1"/>
    <w:rsid w:val="00980AC4"/>
    <w:rsid w:val="00984CE8"/>
    <w:rsid w:val="00985152"/>
    <w:rsid w:val="00990CED"/>
    <w:rsid w:val="009910BE"/>
    <w:rsid w:val="00991B3F"/>
    <w:rsid w:val="00992BB0"/>
    <w:rsid w:val="00993884"/>
    <w:rsid w:val="0099423B"/>
    <w:rsid w:val="00995F30"/>
    <w:rsid w:val="00997C82"/>
    <w:rsid w:val="009A4D1D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B04"/>
    <w:rsid w:val="009D3E1C"/>
    <w:rsid w:val="009D676C"/>
    <w:rsid w:val="009E17FC"/>
    <w:rsid w:val="009E5FCD"/>
    <w:rsid w:val="009E60A8"/>
    <w:rsid w:val="009F1316"/>
    <w:rsid w:val="009F527D"/>
    <w:rsid w:val="009F58CC"/>
    <w:rsid w:val="00A0222F"/>
    <w:rsid w:val="00A02297"/>
    <w:rsid w:val="00A054B7"/>
    <w:rsid w:val="00A14190"/>
    <w:rsid w:val="00A157DF"/>
    <w:rsid w:val="00A233DA"/>
    <w:rsid w:val="00A248F3"/>
    <w:rsid w:val="00A2649F"/>
    <w:rsid w:val="00A27F34"/>
    <w:rsid w:val="00A30216"/>
    <w:rsid w:val="00A3575D"/>
    <w:rsid w:val="00A40774"/>
    <w:rsid w:val="00A40E58"/>
    <w:rsid w:val="00A43F72"/>
    <w:rsid w:val="00A51E71"/>
    <w:rsid w:val="00A527F9"/>
    <w:rsid w:val="00A61133"/>
    <w:rsid w:val="00A6113F"/>
    <w:rsid w:val="00A61E9F"/>
    <w:rsid w:val="00A67592"/>
    <w:rsid w:val="00A8091E"/>
    <w:rsid w:val="00A83A13"/>
    <w:rsid w:val="00A849C3"/>
    <w:rsid w:val="00A84B37"/>
    <w:rsid w:val="00A84C1C"/>
    <w:rsid w:val="00A8549A"/>
    <w:rsid w:val="00A93269"/>
    <w:rsid w:val="00AA2989"/>
    <w:rsid w:val="00AA2C37"/>
    <w:rsid w:val="00AA3920"/>
    <w:rsid w:val="00AA5E72"/>
    <w:rsid w:val="00AA6091"/>
    <w:rsid w:val="00AB00EB"/>
    <w:rsid w:val="00AB4E3D"/>
    <w:rsid w:val="00AB72B8"/>
    <w:rsid w:val="00AD3D3C"/>
    <w:rsid w:val="00AD5145"/>
    <w:rsid w:val="00AD55C4"/>
    <w:rsid w:val="00AD7FB6"/>
    <w:rsid w:val="00AE09C5"/>
    <w:rsid w:val="00AE4F90"/>
    <w:rsid w:val="00AF0083"/>
    <w:rsid w:val="00B0335B"/>
    <w:rsid w:val="00B04FF5"/>
    <w:rsid w:val="00B056BB"/>
    <w:rsid w:val="00B1392F"/>
    <w:rsid w:val="00B139CA"/>
    <w:rsid w:val="00B218C3"/>
    <w:rsid w:val="00B22DB6"/>
    <w:rsid w:val="00B243B8"/>
    <w:rsid w:val="00B2669F"/>
    <w:rsid w:val="00B32E50"/>
    <w:rsid w:val="00B3763D"/>
    <w:rsid w:val="00B432C3"/>
    <w:rsid w:val="00B455BB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507C"/>
    <w:rsid w:val="00B664C5"/>
    <w:rsid w:val="00B716A3"/>
    <w:rsid w:val="00B7192C"/>
    <w:rsid w:val="00B73FDA"/>
    <w:rsid w:val="00B813DC"/>
    <w:rsid w:val="00B8255D"/>
    <w:rsid w:val="00B842BD"/>
    <w:rsid w:val="00B910DE"/>
    <w:rsid w:val="00B92AC8"/>
    <w:rsid w:val="00B9391C"/>
    <w:rsid w:val="00B94666"/>
    <w:rsid w:val="00BA0226"/>
    <w:rsid w:val="00BA2157"/>
    <w:rsid w:val="00BC1556"/>
    <w:rsid w:val="00BC19A1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075D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382"/>
    <w:rsid w:val="00C60DC5"/>
    <w:rsid w:val="00C669C1"/>
    <w:rsid w:val="00C669D0"/>
    <w:rsid w:val="00C7411B"/>
    <w:rsid w:val="00C74A5D"/>
    <w:rsid w:val="00C74A63"/>
    <w:rsid w:val="00C777D7"/>
    <w:rsid w:val="00C77DF9"/>
    <w:rsid w:val="00C824C9"/>
    <w:rsid w:val="00C83977"/>
    <w:rsid w:val="00C85DCF"/>
    <w:rsid w:val="00C873C2"/>
    <w:rsid w:val="00CA204D"/>
    <w:rsid w:val="00CA2E39"/>
    <w:rsid w:val="00CB0FF5"/>
    <w:rsid w:val="00CB7464"/>
    <w:rsid w:val="00CB7742"/>
    <w:rsid w:val="00CC0033"/>
    <w:rsid w:val="00CC2CBB"/>
    <w:rsid w:val="00CD6925"/>
    <w:rsid w:val="00CE1914"/>
    <w:rsid w:val="00CF3D21"/>
    <w:rsid w:val="00D030DC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4785F"/>
    <w:rsid w:val="00D55DDC"/>
    <w:rsid w:val="00D56679"/>
    <w:rsid w:val="00D62DBC"/>
    <w:rsid w:val="00D70398"/>
    <w:rsid w:val="00D705AB"/>
    <w:rsid w:val="00D72A9C"/>
    <w:rsid w:val="00D75306"/>
    <w:rsid w:val="00D80F8A"/>
    <w:rsid w:val="00D82EF7"/>
    <w:rsid w:val="00D83316"/>
    <w:rsid w:val="00D87C58"/>
    <w:rsid w:val="00D91263"/>
    <w:rsid w:val="00D91B32"/>
    <w:rsid w:val="00D948EA"/>
    <w:rsid w:val="00DA7627"/>
    <w:rsid w:val="00DB00BF"/>
    <w:rsid w:val="00DB1905"/>
    <w:rsid w:val="00DB373C"/>
    <w:rsid w:val="00DB65DA"/>
    <w:rsid w:val="00DC27C2"/>
    <w:rsid w:val="00DC28C0"/>
    <w:rsid w:val="00DC626D"/>
    <w:rsid w:val="00DC72EC"/>
    <w:rsid w:val="00DC7461"/>
    <w:rsid w:val="00DD07A1"/>
    <w:rsid w:val="00DD49DC"/>
    <w:rsid w:val="00DD6116"/>
    <w:rsid w:val="00DE45D8"/>
    <w:rsid w:val="00DF1612"/>
    <w:rsid w:val="00DF38E8"/>
    <w:rsid w:val="00DF3D41"/>
    <w:rsid w:val="00DF4E98"/>
    <w:rsid w:val="00E001C4"/>
    <w:rsid w:val="00E0041D"/>
    <w:rsid w:val="00E01014"/>
    <w:rsid w:val="00E02D77"/>
    <w:rsid w:val="00E059C6"/>
    <w:rsid w:val="00E068B2"/>
    <w:rsid w:val="00E1253F"/>
    <w:rsid w:val="00E14372"/>
    <w:rsid w:val="00E14B7B"/>
    <w:rsid w:val="00E163C7"/>
    <w:rsid w:val="00E169B7"/>
    <w:rsid w:val="00E20237"/>
    <w:rsid w:val="00E230F9"/>
    <w:rsid w:val="00E242AB"/>
    <w:rsid w:val="00E263AD"/>
    <w:rsid w:val="00E264D6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316B"/>
    <w:rsid w:val="00E74DC1"/>
    <w:rsid w:val="00E7646A"/>
    <w:rsid w:val="00E76F39"/>
    <w:rsid w:val="00E80728"/>
    <w:rsid w:val="00E807AD"/>
    <w:rsid w:val="00E80811"/>
    <w:rsid w:val="00E846F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D3D71"/>
    <w:rsid w:val="00ED711F"/>
    <w:rsid w:val="00EE31B0"/>
    <w:rsid w:val="00EE60B0"/>
    <w:rsid w:val="00EE6BB5"/>
    <w:rsid w:val="00EF101E"/>
    <w:rsid w:val="00EF1E14"/>
    <w:rsid w:val="00EF4574"/>
    <w:rsid w:val="00EF4ABE"/>
    <w:rsid w:val="00EF7D4E"/>
    <w:rsid w:val="00F02AC3"/>
    <w:rsid w:val="00F043D3"/>
    <w:rsid w:val="00F05D01"/>
    <w:rsid w:val="00F0645F"/>
    <w:rsid w:val="00F12F2F"/>
    <w:rsid w:val="00F220F5"/>
    <w:rsid w:val="00F3434F"/>
    <w:rsid w:val="00F34973"/>
    <w:rsid w:val="00F401B4"/>
    <w:rsid w:val="00F40A08"/>
    <w:rsid w:val="00F47276"/>
    <w:rsid w:val="00F52E4E"/>
    <w:rsid w:val="00F54CE8"/>
    <w:rsid w:val="00F57AA2"/>
    <w:rsid w:val="00F75EFF"/>
    <w:rsid w:val="00F9507B"/>
    <w:rsid w:val="00FA0A5A"/>
    <w:rsid w:val="00FA1383"/>
    <w:rsid w:val="00FA143F"/>
    <w:rsid w:val="00FA1929"/>
    <w:rsid w:val="00FA2A56"/>
    <w:rsid w:val="00FA3A8A"/>
    <w:rsid w:val="00FA59AD"/>
    <w:rsid w:val="00FA6397"/>
    <w:rsid w:val="00FA7242"/>
    <w:rsid w:val="00FB09C8"/>
    <w:rsid w:val="00FB2462"/>
    <w:rsid w:val="00FB256B"/>
    <w:rsid w:val="00FB256D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E4D81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CD7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sharepoint/v3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metadata/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E6F1311C-6446-4EFA-A08A-AAAA07837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</TotalTime>
  <Pages>2</Pages>
  <Words>253</Words>
  <Characters>1500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[TREAS]</cp:lastModifiedBy>
  <cp:revision>10</cp:revision>
  <cp:lastPrinted>2020-03-16T13:10:00Z</cp:lastPrinted>
  <dcterms:created xsi:type="dcterms:W3CDTF">2022-12-20T18:48:00Z</dcterms:created>
  <dcterms:modified xsi:type="dcterms:W3CDTF">2023-01-24T13:43:00Z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