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CC9A5" w14:textId="68F1F148" w:rsidR="00C77DF9" w:rsidRDefault="00DF7F44" w:rsidP="00090CE0">
      <w:pPr>
        <w:tabs>
          <w:tab w:val="left" w:pos="0"/>
        </w:tabs>
        <w:jc w:val="center"/>
        <w:outlineLvl w:val="0"/>
        <w:rPr>
          <w:rFonts w:ascii="Arial" w:hAnsi="Arial" w:cs="Arial"/>
        </w:rPr>
      </w:pPr>
      <w:bookmarkStart w:id="0" w:name="_GoBack"/>
      <w:bookmarkEnd w:id="0"/>
      <w:r>
        <w:rPr>
          <w:rFonts w:ascii="Arial" w:hAnsi="Arial" w:cs="Arial"/>
        </w:rPr>
        <w:t xml:space="preserve">February </w:t>
      </w:r>
      <w:r w:rsidR="0014598B">
        <w:rPr>
          <w:rFonts w:ascii="Arial" w:hAnsi="Arial" w:cs="Arial"/>
        </w:rPr>
        <w:t>13</w:t>
      </w:r>
      <w:r w:rsidR="00281A4F">
        <w:rPr>
          <w:rFonts w:ascii="Arial" w:hAnsi="Arial" w:cs="Arial"/>
        </w:rPr>
        <w:t>, 2023</w:t>
      </w:r>
    </w:p>
    <w:p w14:paraId="336D3F63" w14:textId="77777777" w:rsidR="00090CE0" w:rsidRDefault="00090CE0" w:rsidP="00090CE0">
      <w:pPr>
        <w:tabs>
          <w:tab w:val="left" w:pos="0"/>
        </w:tabs>
        <w:jc w:val="center"/>
        <w:outlineLvl w:val="0"/>
        <w:rPr>
          <w:rFonts w:ascii="Arial" w:hAnsi="Arial" w:cs="Arial"/>
        </w:rPr>
      </w:pPr>
    </w:p>
    <w:p w14:paraId="03C6B410" w14:textId="6F5DCB4A"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2B9C61E1"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1C0FBD" w:rsidRPr="001C0FBD">
        <w:rPr>
          <w:rFonts w:ascii="Arial" w:hAnsi="Arial" w:cs="Arial"/>
          <w:sz w:val="20"/>
        </w:rPr>
        <w:t>22DPP00767</w:t>
      </w:r>
    </w:p>
    <w:p w14:paraId="5A37C5D5" w14:textId="1F4316B1" w:rsidR="00090CE0" w:rsidRPr="00AD7FB6" w:rsidRDefault="004C2706" w:rsidP="00AD7FB6">
      <w:pPr>
        <w:ind w:left="720"/>
        <w:rPr>
          <w:rFonts w:ascii="Arial" w:hAnsi="Arial" w:cs="Arial"/>
          <w:b/>
          <w:bCs/>
        </w:rPr>
      </w:pPr>
      <w:r w:rsidRPr="09D69098">
        <w:rPr>
          <w:rFonts w:ascii="Arial" w:hAnsi="Arial" w:cs="Arial"/>
          <w:b/>
          <w:bCs/>
        </w:rPr>
        <w:t xml:space="preserve">Bid Solicitation: </w:t>
      </w:r>
      <w:r w:rsidR="001C0FBD" w:rsidRPr="001C0FBD">
        <w:rPr>
          <w:rFonts w:ascii="Arial" w:hAnsi="Arial" w:cs="Arial"/>
          <w:b/>
          <w:bCs/>
        </w:rPr>
        <w:t>T1715 Canteen Commissary for the Department of Corrections through D</w:t>
      </w:r>
      <w:r w:rsidR="00AD7FB6">
        <w:rPr>
          <w:rFonts w:ascii="Arial" w:hAnsi="Arial" w:cs="Arial"/>
          <w:b/>
          <w:bCs/>
        </w:rPr>
        <w:t>istribution and Support Services</w:t>
      </w:r>
      <w:r w:rsidR="00A248F3" w:rsidRPr="00661C6E">
        <w:rPr>
          <w:rFonts w:ascii="Arial" w:hAnsi="Arial" w:cs="Arial"/>
          <w:b/>
          <w:bCs/>
        </w:rPr>
        <w:t xml:space="preserve"> </w:t>
      </w:r>
    </w:p>
    <w:p w14:paraId="28DF17EC" w14:textId="27A5FF84" w:rsidR="00CD6925" w:rsidRDefault="00CD6925" w:rsidP="5A80B231">
      <w:pPr>
        <w:tabs>
          <w:tab w:val="left" w:pos="0"/>
        </w:tabs>
        <w:outlineLvl w:val="0"/>
        <w:rPr>
          <w:rFonts w:ascii="Arial" w:hAnsi="Arial" w:cs="Arial"/>
          <w:b/>
          <w:bCs/>
          <w:strike/>
        </w:rPr>
      </w:pPr>
      <w:r w:rsidRPr="00AD7FB6">
        <w:rPr>
          <w:rFonts w:ascii="Arial" w:hAnsi="Arial" w:cs="Arial"/>
          <w:b/>
          <w:bCs/>
        </w:rPr>
        <w:tab/>
      </w:r>
      <w:r w:rsidRPr="002F61DF">
        <w:rPr>
          <w:rFonts w:ascii="Arial" w:hAnsi="Arial" w:cs="Arial"/>
          <w:b/>
          <w:bCs/>
          <w:strike/>
        </w:rPr>
        <w:t>Quote Submission Due Date:</w:t>
      </w:r>
      <w:r w:rsidR="003633CC" w:rsidRPr="002F61DF">
        <w:rPr>
          <w:rFonts w:ascii="Arial" w:hAnsi="Arial" w:cs="Arial"/>
          <w:b/>
          <w:bCs/>
          <w:strike/>
        </w:rPr>
        <w:t xml:space="preserve"> </w:t>
      </w:r>
      <w:r w:rsidR="00875FE8" w:rsidRPr="002F61DF">
        <w:rPr>
          <w:rFonts w:ascii="Arial" w:hAnsi="Arial" w:cs="Arial"/>
          <w:b/>
          <w:bCs/>
          <w:strike/>
        </w:rPr>
        <w:t>December 8, 2022 (2:00 p.m. Eastern Time)</w:t>
      </w:r>
    </w:p>
    <w:p w14:paraId="264842B2" w14:textId="5E283917" w:rsidR="002F61DF" w:rsidRDefault="002F61DF" w:rsidP="5A80B231">
      <w:pPr>
        <w:tabs>
          <w:tab w:val="left" w:pos="0"/>
        </w:tabs>
        <w:outlineLvl w:val="0"/>
        <w:rPr>
          <w:rFonts w:ascii="Arial" w:hAnsi="Arial" w:cs="Arial"/>
          <w:b/>
          <w:bCs/>
          <w:strike/>
        </w:rPr>
      </w:pPr>
      <w:r>
        <w:rPr>
          <w:rFonts w:ascii="Arial" w:hAnsi="Arial" w:cs="Arial"/>
          <w:b/>
          <w:bCs/>
        </w:rPr>
        <w:tab/>
      </w:r>
      <w:r w:rsidRPr="0099423B">
        <w:rPr>
          <w:rFonts w:ascii="Arial" w:hAnsi="Arial" w:cs="Arial"/>
          <w:b/>
          <w:bCs/>
          <w:strike/>
        </w:rPr>
        <w:t>REVISED Quote Submission Due Date: December 21, 2022 (2:00 p.m. Eastern Time)</w:t>
      </w:r>
    </w:p>
    <w:p w14:paraId="27A32A39" w14:textId="77777777" w:rsidR="00281A4F" w:rsidRDefault="0099423B" w:rsidP="00281A4F">
      <w:pPr>
        <w:tabs>
          <w:tab w:val="left" w:pos="0"/>
        </w:tabs>
        <w:outlineLvl w:val="0"/>
        <w:rPr>
          <w:rFonts w:ascii="Arial" w:hAnsi="Arial" w:cs="Arial"/>
          <w:b/>
          <w:bCs/>
          <w:strike/>
        </w:rPr>
      </w:pPr>
      <w:r>
        <w:rPr>
          <w:rFonts w:ascii="Arial" w:hAnsi="Arial" w:cs="Arial"/>
          <w:b/>
          <w:bCs/>
          <w:color w:val="FF0000"/>
        </w:rPr>
        <w:tab/>
      </w:r>
      <w:r w:rsidR="00281A4F" w:rsidRPr="003F5029">
        <w:rPr>
          <w:rFonts w:ascii="Arial" w:hAnsi="Arial" w:cs="Arial"/>
          <w:b/>
          <w:bCs/>
          <w:strike/>
        </w:rPr>
        <w:t>Revised Quote Submission Due Date: January 20, 2023 (2:00 p.m. Eastern Time)</w:t>
      </w:r>
    </w:p>
    <w:p w14:paraId="39979A1C" w14:textId="6DE7332C" w:rsidR="00281A4F" w:rsidRPr="00B0335B" w:rsidRDefault="00281A4F" w:rsidP="00281A4F">
      <w:pPr>
        <w:tabs>
          <w:tab w:val="left" w:pos="0"/>
        </w:tabs>
        <w:outlineLvl w:val="0"/>
        <w:rPr>
          <w:rFonts w:ascii="Arial" w:hAnsi="Arial" w:cs="Arial"/>
          <w:b/>
          <w:bCs/>
          <w:strike/>
        </w:rPr>
      </w:pPr>
      <w:r>
        <w:rPr>
          <w:rFonts w:ascii="Arial" w:hAnsi="Arial" w:cs="Arial"/>
          <w:b/>
          <w:bCs/>
        </w:rPr>
        <w:tab/>
      </w:r>
      <w:r w:rsidRPr="00B0335B">
        <w:rPr>
          <w:rFonts w:ascii="Arial" w:hAnsi="Arial" w:cs="Arial"/>
          <w:b/>
          <w:bCs/>
          <w:strike/>
        </w:rPr>
        <w:t>Revised Quote Submission Due Date: February 8, 2023 (2:00 p.m. Eastern Time)</w:t>
      </w:r>
    </w:p>
    <w:p w14:paraId="56056C3F" w14:textId="63C98870" w:rsidR="0099423B" w:rsidRPr="00162FF6" w:rsidRDefault="000C1876" w:rsidP="0099423B">
      <w:pPr>
        <w:tabs>
          <w:tab w:val="left" w:pos="0"/>
        </w:tabs>
        <w:outlineLvl w:val="0"/>
        <w:rPr>
          <w:rFonts w:ascii="Arial" w:hAnsi="Arial" w:cs="Arial"/>
          <w:bCs/>
          <w:color w:val="FF0000"/>
        </w:rPr>
      </w:pPr>
      <w:r>
        <w:rPr>
          <w:rFonts w:ascii="Arial" w:hAnsi="Arial" w:cs="Arial"/>
          <w:b/>
          <w:bCs/>
        </w:rPr>
        <w:tab/>
      </w:r>
      <w:r w:rsidR="00162FF6" w:rsidRPr="00162FF6">
        <w:rPr>
          <w:rFonts w:ascii="Arial" w:hAnsi="Arial" w:cs="Arial"/>
          <w:b/>
          <w:bCs/>
          <w:color w:val="FF0000"/>
        </w:rPr>
        <w:t>Revised Quote</w:t>
      </w:r>
      <w:r w:rsidR="00162FF6">
        <w:rPr>
          <w:rFonts w:ascii="Arial" w:hAnsi="Arial" w:cs="Arial"/>
          <w:b/>
          <w:bCs/>
          <w:color w:val="FF0000"/>
        </w:rPr>
        <w:t xml:space="preserve"> </w:t>
      </w:r>
      <w:r w:rsidR="0069191B">
        <w:rPr>
          <w:rFonts w:ascii="Arial" w:hAnsi="Arial" w:cs="Arial"/>
          <w:b/>
          <w:bCs/>
          <w:color w:val="FF0000"/>
        </w:rPr>
        <w:t>Submission Due Date: February 28</w:t>
      </w:r>
      <w:r w:rsidR="00162FF6" w:rsidRPr="00162FF6">
        <w:rPr>
          <w:rFonts w:ascii="Arial" w:hAnsi="Arial" w:cs="Arial"/>
          <w:b/>
          <w:bCs/>
          <w:color w:val="FF0000"/>
        </w:rPr>
        <w:t>, 2023 (2:00 p.m. Eastern Time)</w:t>
      </w:r>
    </w:p>
    <w:p w14:paraId="78F14938" w14:textId="59E89DA5" w:rsidR="000B70D1" w:rsidRPr="00661C6E" w:rsidRDefault="000B70D1" w:rsidP="5A80B231">
      <w:pPr>
        <w:tabs>
          <w:tab w:val="left" w:pos="0"/>
        </w:tabs>
        <w:outlineLvl w:val="0"/>
        <w:rPr>
          <w:rFonts w:ascii="Arial" w:hAnsi="Arial" w:cs="Arial"/>
          <w:b/>
          <w:bCs/>
          <w:u w:val="single"/>
        </w:rPr>
      </w:pPr>
    </w:p>
    <w:p w14:paraId="2C17E92B" w14:textId="77777777" w:rsidR="00060D0D" w:rsidRPr="00661C6E" w:rsidRDefault="00060D0D" w:rsidP="00A248F3">
      <w:pPr>
        <w:tabs>
          <w:tab w:val="left" w:pos="0"/>
        </w:tabs>
        <w:outlineLvl w:val="0"/>
        <w:rPr>
          <w:rFonts w:ascii="Arial" w:hAnsi="Arial" w:cs="Arial"/>
          <w:b/>
          <w:u w:val="single"/>
        </w:rPr>
      </w:pPr>
    </w:p>
    <w:p w14:paraId="03C6B419" w14:textId="2B21CDF0"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0C1876">
        <w:rPr>
          <w:rFonts w:ascii="Arial" w:hAnsi="Arial" w:cs="Arial"/>
          <w:i w:val="0"/>
          <w:sz w:val="20"/>
        </w:rPr>
        <w:t>10</w:t>
      </w:r>
    </w:p>
    <w:p w14:paraId="03C6B41B" w14:textId="77777777" w:rsidR="00364A22" w:rsidRPr="00661C6E" w:rsidRDefault="00364A22" w:rsidP="00364A22">
      <w:pPr>
        <w:tabs>
          <w:tab w:val="left" w:pos="0"/>
        </w:tabs>
        <w:rPr>
          <w:rFonts w:ascii="Arial" w:hAnsi="Arial" w:cs="Arial"/>
        </w:rPr>
      </w:pPr>
    </w:p>
    <w:p w14:paraId="03C6B41C" w14:textId="3DB92827" w:rsidR="00A233DA" w:rsidRDefault="007D1D98" w:rsidP="008918DF">
      <w:pPr>
        <w:tabs>
          <w:tab w:val="left" w:pos="0"/>
        </w:tabs>
        <w:jc w:val="both"/>
        <w:rPr>
          <w:rFonts w:ascii="Arial" w:hAnsi="Arial" w:cs="Arial"/>
        </w:rPr>
      </w:pPr>
      <w:r w:rsidRPr="00661C6E">
        <w:rPr>
          <w:rFonts w:ascii="Arial" w:hAnsi="Arial" w:cs="Arial"/>
        </w:rPr>
        <w:t>The following constitutes Bid Amendment #</w:t>
      </w:r>
      <w:r w:rsidR="00E925D8">
        <w:rPr>
          <w:rFonts w:ascii="Arial" w:hAnsi="Arial" w:cs="Arial"/>
        </w:rPr>
        <w:t>10</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24422EEA" w14:textId="77777777" w:rsidR="0094482F" w:rsidRPr="00661C6E" w:rsidRDefault="0094482F" w:rsidP="0094482F">
      <w:pPr>
        <w:tabs>
          <w:tab w:val="left" w:pos="0"/>
        </w:tabs>
        <w:jc w:val="both"/>
        <w:rPr>
          <w:rFonts w:ascii="Arial" w:hAnsi="Arial" w:cs="Arial"/>
        </w:rPr>
      </w:pPr>
      <w:r w:rsidRPr="00661C6E">
        <w:rPr>
          <w:rFonts w:ascii="Arial" w:hAnsi="Arial" w:cs="Arial"/>
        </w:rPr>
        <w:t xml:space="preserve">  </w:t>
      </w:r>
    </w:p>
    <w:p w14:paraId="27F98644" w14:textId="77777777" w:rsidR="00985152" w:rsidRDefault="00985152" w:rsidP="00985152">
      <w:pPr>
        <w:pStyle w:val="ListParagraph"/>
        <w:numPr>
          <w:ilvl w:val="0"/>
          <w:numId w:val="1"/>
        </w:numPr>
        <w:tabs>
          <w:tab w:val="left" w:pos="0"/>
        </w:tabs>
        <w:jc w:val="both"/>
        <w:rPr>
          <w:rFonts w:ascii="Arial" w:hAnsi="Arial" w:cs="Arial"/>
        </w:rPr>
      </w:pPr>
      <w:r>
        <w:rPr>
          <w:rFonts w:ascii="Arial" w:hAnsi="Arial" w:cs="Arial"/>
        </w:rPr>
        <w:t>Revisions to the Bid Solicitation.</w:t>
      </w:r>
      <w:r w:rsidRPr="00A64B91">
        <w:rPr>
          <w:rFonts w:ascii="Arial" w:hAnsi="Arial" w:cs="Arial"/>
        </w:rPr>
        <w:t xml:space="preserve"> </w:t>
      </w:r>
    </w:p>
    <w:p w14:paraId="7E855929" w14:textId="6A57001C" w:rsidR="00985152" w:rsidRPr="00281A4F" w:rsidRDefault="00985152" w:rsidP="00DC3DE5">
      <w:pPr>
        <w:pStyle w:val="ListParagraph"/>
        <w:numPr>
          <w:ilvl w:val="2"/>
          <w:numId w:val="1"/>
        </w:numPr>
        <w:tabs>
          <w:tab w:val="left" w:pos="0"/>
        </w:tabs>
        <w:jc w:val="both"/>
        <w:rPr>
          <w:rFonts w:ascii="Arial" w:hAnsi="Arial" w:cs="Arial"/>
        </w:rPr>
      </w:pPr>
      <w:r w:rsidRPr="00281A4F">
        <w:rPr>
          <w:rFonts w:ascii="Arial" w:hAnsi="Arial" w:cs="Arial"/>
        </w:rPr>
        <w:t>Please note that for all additions, deletions, clarifications and modifications to the Bid Solicitation, please refer to the Revised Bid Solicitation entitled “</w:t>
      </w:r>
      <w:r w:rsidRPr="00281A4F">
        <w:rPr>
          <w:rFonts w:ascii="Arial" w:hAnsi="Arial" w:cs="Arial"/>
          <w:b/>
        </w:rPr>
        <w:t>T1715 Re</w:t>
      </w:r>
      <w:r w:rsidR="00FA3A8A">
        <w:rPr>
          <w:rFonts w:ascii="Arial" w:hAnsi="Arial" w:cs="Arial"/>
          <w:b/>
        </w:rPr>
        <w:t xml:space="preserve">vised Bid Solicitation </w:t>
      </w:r>
      <w:r w:rsidR="00847CA1">
        <w:rPr>
          <w:rFonts w:ascii="Arial" w:hAnsi="Arial" w:cs="Arial"/>
          <w:b/>
        </w:rPr>
        <w:t>2.10</w:t>
      </w:r>
      <w:r w:rsidR="00B23AF6">
        <w:rPr>
          <w:rFonts w:ascii="Arial" w:hAnsi="Arial" w:cs="Arial"/>
          <w:b/>
        </w:rPr>
        <w:t>.2023</w:t>
      </w:r>
      <w:r w:rsidRPr="00281A4F">
        <w:rPr>
          <w:rFonts w:ascii="Arial" w:hAnsi="Arial" w:cs="Arial"/>
          <w:b/>
        </w:rPr>
        <w:t>”</w:t>
      </w:r>
      <w:r w:rsidR="00281A4F">
        <w:rPr>
          <w:rFonts w:ascii="Arial" w:hAnsi="Arial" w:cs="Arial"/>
          <w:b/>
        </w:rPr>
        <w:t xml:space="preserve"> </w:t>
      </w:r>
      <w:r w:rsidRPr="00281A4F">
        <w:rPr>
          <w:rFonts w:ascii="Arial" w:hAnsi="Arial" w:cs="Arial"/>
        </w:rPr>
        <w:t>Please see revisions for the following sections: 1.1; 3.26; and 4.1</w:t>
      </w:r>
    </w:p>
    <w:p w14:paraId="5CBA86AF" w14:textId="77777777" w:rsidR="00985152" w:rsidRDefault="00985152" w:rsidP="00985152">
      <w:pPr>
        <w:pStyle w:val="ListParagraph"/>
        <w:numPr>
          <w:ilvl w:val="0"/>
          <w:numId w:val="1"/>
        </w:numPr>
        <w:tabs>
          <w:tab w:val="left" w:pos="0"/>
        </w:tabs>
        <w:jc w:val="both"/>
        <w:rPr>
          <w:rFonts w:ascii="Arial" w:hAnsi="Arial" w:cs="Arial"/>
        </w:rPr>
      </w:pPr>
      <w:r w:rsidRPr="003633CC">
        <w:rPr>
          <w:rFonts w:ascii="Arial" w:hAnsi="Arial" w:cs="Arial"/>
        </w:rPr>
        <w:t>Revisions to the State-Supplied Price Sheet.</w:t>
      </w:r>
    </w:p>
    <w:p w14:paraId="7ACDCD19" w14:textId="2CEB01C6" w:rsidR="00985152" w:rsidRPr="004068B7" w:rsidRDefault="00985152" w:rsidP="00985152">
      <w:pPr>
        <w:pStyle w:val="ListParagraph"/>
        <w:numPr>
          <w:ilvl w:val="1"/>
          <w:numId w:val="1"/>
        </w:numPr>
        <w:tabs>
          <w:tab w:val="left" w:pos="0"/>
        </w:tabs>
        <w:jc w:val="both"/>
        <w:rPr>
          <w:rFonts w:ascii="Arial" w:hAnsi="Arial" w:cs="Arial"/>
        </w:rPr>
      </w:pPr>
      <w:r w:rsidRPr="005E2A5E">
        <w:rPr>
          <w:rFonts w:ascii="Arial" w:hAnsi="Arial" w:cs="Arial"/>
        </w:rPr>
        <w:t xml:space="preserve">Please note that for all additions, deletions, clarifications and modifications to the </w:t>
      </w:r>
      <w:r>
        <w:rPr>
          <w:rFonts w:ascii="Arial" w:hAnsi="Arial" w:cs="Arial"/>
        </w:rPr>
        <w:t>State-Supplied Price Sheet</w:t>
      </w:r>
      <w:r w:rsidRPr="005E2A5E">
        <w:rPr>
          <w:rFonts w:ascii="Arial" w:hAnsi="Arial" w:cs="Arial"/>
        </w:rPr>
        <w:t xml:space="preserve">, please refer to the Revised </w:t>
      </w:r>
      <w:r>
        <w:rPr>
          <w:rFonts w:ascii="Arial" w:hAnsi="Arial" w:cs="Arial"/>
        </w:rPr>
        <w:t>State-Supplied Price Sheet</w:t>
      </w:r>
      <w:r w:rsidRPr="005E2A5E">
        <w:rPr>
          <w:rFonts w:ascii="Arial" w:hAnsi="Arial" w:cs="Arial"/>
        </w:rPr>
        <w:t xml:space="preserve"> entitled “</w:t>
      </w:r>
      <w:r w:rsidRPr="005E2A5E">
        <w:rPr>
          <w:rFonts w:ascii="Arial" w:hAnsi="Arial" w:cs="Arial"/>
          <w:b/>
        </w:rPr>
        <w:t>T1715 R</w:t>
      </w:r>
      <w:r>
        <w:rPr>
          <w:rFonts w:ascii="Arial" w:hAnsi="Arial" w:cs="Arial"/>
          <w:b/>
        </w:rPr>
        <w:t xml:space="preserve">evised Price Sheet </w:t>
      </w:r>
      <w:r w:rsidR="00847CA1">
        <w:rPr>
          <w:rFonts w:ascii="Arial" w:hAnsi="Arial" w:cs="Arial"/>
          <w:b/>
        </w:rPr>
        <w:t>2.</w:t>
      </w:r>
      <w:r w:rsidR="0014598B">
        <w:rPr>
          <w:rFonts w:ascii="Arial" w:hAnsi="Arial" w:cs="Arial"/>
          <w:b/>
        </w:rPr>
        <w:t>13</w:t>
      </w:r>
      <w:r w:rsidR="00B23AF6">
        <w:rPr>
          <w:rFonts w:ascii="Arial" w:hAnsi="Arial" w:cs="Arial"/>
          <w:b/>
        </w:rPr>
        <w:t>.2023</w:t>
      </w:r>
      <w:r>
        <w:rPr>
          <w:rFonts w:ascii="Arial" w:hAnsi="Arial" w:cs="Arial"/>
          <w:b/>
        </w:rPr>
        <w:t>.”</w:t>
      </w:r>
    </w:p>
    <w:p w14:paraId="15BF7BE9" w14:textId="4022999F" w:rsidR="001A0F17" w:rsidRPr="001A0F17" w:rsidRDefault="001A0F17" w:rsidP="001A0F17">
      <w:pPr>
        <w:tabs>
          <w:tab w:val="left" w:pos="0"/>
        </w:tabs>
        <w:jc w:val="both"/>
        <w:rPr>
          <w:rFonts w:ascii="Arial" w:hAnsi="Arial" w:cs="Arial"/>
        </w:rPr>
      </w:pPr>
    </w:p>
    <w:p w14:paraId="3D27B3CD" w14:textId="116B8212" w:rsidR="00050E8D" w:rsidRPr="00661C6E" w:rsidRDefault="007D1D98" w:rsidP="008918DF">
      <w:pPr>
        <w:tabs>
          <w:tab w:val="left" w:pos="0"/>
        </w:tabs>
        <w:jc w:val="both"/>
        <w:rPr>
          <w:rFonts w:ascii="Arial" w:hAnsi="Arial" w:cs="Arial"/>
        </w:rPr>
      </w:pPr>
      <w:r w:rsidRPr="00661C6E">
        <w:rPr>
          <w:rFonts w:ascii="Arial" w:hAnsi="Arial" w:cs="Arial"/>
        </w:rPr>
        <w:t xml:space="preserve"> </w:t>
      </w: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27AC15B6" w:rsidR="007D1D98"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2D29E61F" w14:textId="4381E4F3" w:rsidR="00135214" w:rsidRDefault="00135214" w:rsidP="005234D5">
      <w:pPr>
        <w:tabs>
          <w:tab w:val="left" w:pos="0"/>
        </w:tabs>
        <w:outlineLvl w:val="0"/>
        <w:rPr>
          <w:rFonts w:ascii="Arial" w:hAnsi="Arial" w:cs="Arial"/>
          <w:b/>
          <w:u w:val="single"/>
        </w:rPr>
      </w:pPr>
    </w:p>
    <w:p w14:paraId="69390A1A" w14:textId="4C4580C1" w:rsidR="0094482F" w:rsidRDefault="0094482F" w:rsidP="005234D5">
      <w:pPr>
        <w:tabs>
          <w:tab w:val="left" w:pos="0"/>
        </w:tabs>
        <w:outlineLvl w:val="0"/>
        <w:rPr>
          <w:rFonts w:ascii="Arial" w:hAnsi="Arial" w:cs="Arial"/>
          <w:b/>
          <w:u w:val="single"/>
        </w:rPr>
      </w:pPr>
    </w:p>
    <w:p w14:paraId="216948E0" w14:textId="5F1D8E44" w:rsidR="0094482F" w:rsidRDefault="0094482F" w:rsidP="005234D5">
      <w:pPr>
        <w:tabs>
          <w:tab w:val="left" w:pos="0"/>
        </w:tabs>
        <w:outlineLvl w:val="0"/>
        <w:rPr>
          <w:rFonts w:ascii="Arial" w:hAnsi="Arial" w:cs="Arial"/>
          <w:b/>
          <w:u w:val="single"/>
        </w:rPr>
      </w:pPr>
    </w:p>
    <w:p w14:paraId="0BE7BF31" w14:textId="549E7146" w:rsidR="0094482F" w:rsidRDefault="0094482F" w:rsidP="005234D5">
      <w:pPr>
        <w:tabs>
          <w:tab w:val="left" w:pos="0"/>
        </w:tabs>
        <w:outlineLvl w:val="0"/>
        <w:rPr>
          <w:rFonts w:ascii="Arial" w:hAnsi="Arial" w:cs="Arial"/>
          <w:b/>
          <w:u w:val="single"/>
        </w:rPr>
      </w:pPr>
    </w:p>
    <w:p w14:paraId="5D6C664A" w14:textId="229D1940" w:rsidR="0094482F" w:rsidRDefault="0094482F" w:rsidP="005234D5">
      <w:pPr>
        <w:tabs>
          <w:tab w:val="left" w:pos="0"/>
        </w:tabs>
        <w:outlineLvl w:val="0"/>
        <w:rPr>
          <w:rFonts w:ascii="Arial" w:hAnsi="Arial" w:cs="Arial"/>
          <w:b/>
          <w:u w:val="single"/>
        </w:rPr>
      </w:pPr>
    </w:p>
    <w:p w14:paraId="7FDE6318" w14:textId="118C8E6D" w:rsidR="0094482F" w:rsidRDefault="0094482F" w:rsidP="005234D5">
      <w:pPr>
        <w:tabs>
          <w:tab w:val="left" w:pos="0"/>
        </w:tabs>
        <w:outlineLvl w:val="0"/>
        <w:rPr>
          <w:rFonts w:ascii="Arial" w:hAnsi="Arial" w:cs="Arial"/>
          <w:b/>
          <w:u w:val="single"/>
        </w:rPr>
      </w:pPr>
    </w:p>
    <w:p w14:paraId="5840A511" w14:textId="4309633A" w:rsidR="0094482F" w:rsidRDefault="0094482F" w:rsidP="005234D5">
      <w:pPr>
        <w:tabs>
          <w:tab w:val="left" w:pos="0"/>
        </w:tabs>
        <w:outlineLvl w:val="0"/>
        <w:rPr>
          <w:rFonts w:ascii="Arial" w:hAnsi="Arial" w:cs="Arial"/>
          <w:b/>
          <w:u w:val="single"/>
        </w:rPr>
      </w:pPr>
    </w:p>
    <w:p w14:paraId="5A30910B" w14:textId="14393F32" w:rsidR="0094482F" w:rsidRDefault="0094482F" w:rsidP="005234D5">
      <w:pPr>
        <w:tabs>
          <w:tab w:val="left" w:pos="0"/>
        </w:tabs>
        <w:outlineLvl w:val="0"/>
        <w:rPr>
          <w:rFonts w:ascii="Arial" w:hAnsi="Arial" w:cs="Arial"/>
          <w:b/>
          <w:u w:val="single"/>
        </w:rPr>
      </w:pPr>
    </w:p>
    <w:p w14:paraId="733A1FBA" w14:textId="17E0161D" w:rsidR="0094482F" w:rsidRDefault="0094482F" w:rsidP="005234D5">
      <w:pPr>
        <w:tabs>
          <w:tab w:val="left" w:pos="0"/>
        </w:tabs>
        <w:outlineLvl w:val="0"/>
        <w:rPr>
          <w:rFonts w:ascii="Arial" w:hAnsi="Arial" w:cs="Arial"/>
          <w:b/>
          <w:u w:val="single"/>
        </w:rPr>
      </w:pPr>
    </w:p>
    <w:p w14:paraId="0ABD0D9C" w14:textId="11BFE08F" w:rsidR="0094482F" w:rsidRDefault="0094482F" w:rsidP="005234D5">
      <w:pPr>
        <w:tabs>
          <w:tab w:val="left" w:pos="0"/>
        </w:tabs>
        <w:outlineLvl w:val="0"/>
        <w:rPr>
          <w:rFonts w:ascii="Arial" w:hAnsi="Arial" w:cs="Arial"/>
          <w:b/>
          <w:u w:val="single"/>
        </w:rPr>
      </w:pPr>
    </w:p>
    <w:p w14:paraId="09167AFC" w14:textId="3E78CF64" w:rsidR="0094482F" w:rsidRDefault="0094482F" w:rsidP="005234D5">
      <w:pPr>
        <w:tabs>
          <w:tab w:val="left" w:pos="0"/>
        </w:tabs>
        <w:outlineLvl w:val="0"/>
        <w:rPr>
          <w:rFonts w:ascii="Arial" w:hAnsi="Arial" w:cs="Arial"/>
          <w:b/>
          <w:u w:val="single"/>
        </w:rPr>
      </w:pPr>
    </w:p>
    <w:p w14:paraId="3BB911DC" w14:textId="45EEF94B" w:rsidR="0094482F" w:rsidRDefault="0094482F" w:rsidP="005234D5">
      <w:pPr>
        <w:tabs>
          <w:tab w:val="left" w:pos="0"/>
        </w:tabs>
        <w:outlineLvl w:val="0"/>
        <w:rPr>
          <w:rFonts w:ascii="Arial" w:hAnsi="Arial" w:cs="Arial"/>
          <w:b/>
          <w:u w:val="single"/>
        </w:rPr>
      </w:pPr>
    </w:p>
    <w:p w14:paraId="273A176F" w14:textId="77777777" w:rsidR="000C1876" w:rsidRPr="004639C7" w:rsidRDefault="000C1876" w:rsidP="000C1876">
      <w:pPr>
        <w:pStyle w:val="Heading2"/>
        <w:jc w:val="center"/>
        <w:rPr>
          <w:rFonts w:ascii="Arial" w:hAnsi="Arial" w:cs="Arial"/>
        </w:rPr>
      </w:pPr>
      <w:r>
        <w:rPr>
          <w:rFonts w:ascii="Arial" w:hAnsi="Arial" w:cs="Arial"/>
        </w:rPr>
        <w:t xml:space="preserve">Bid Solicitation: </w:t>
      </w:r>
      <w:r w:rsidRPr="00835828">
        <w:rPr>
          <w:rFonts w:ascii="Arial" w:hAnsi="Arial" w:cs="Arial"/>
        </w:rPr>
        <w:t xml:space="preserve"># </w:t>
      </w:r>
      <w:r w:rsidRPr="004639C7">
        <w:rPr>
          <w:rFonts w:ascii="Arial" w:hAnsi="Arial" w:cs="Arial"/>
        </w:rPr>
        <w:t>22DPP00767</w:t>
      </w:r>
    </w:p>
    <w:p w14:paraId="7AA1B4C5" w14:textId="77777777" w:rsidR="000C1876" w:rsidRPr="004639C7" w:rsidRDefault="000C1876" w:rsidP="000C1876">
      <w:pPr>
        <w:pStyle w:val="Heading2"/>
        <w:jc w:val="center"/>
        <w:rPr>
          <w:rFonts w:ascii="Arial" w:hAnsi="Arial" w:cs="Arial"/>
          <w:sz w:val="20"/>
        </w:rPr>
      </w:pPr>
      <w:r w:rsidRPr="004639C7">
        <w:rPr>
          <w:rFonts w:ascii="Arial" w:hAnsi="Arial" w:cs="Arial"/>
          <w:sz w:val="20"/>
        </w:rPr>
        <w:t xml:space="preserve">T1715 Canteen Commissary for the Department of Corrections through Distribution and Support Services </w:t>
      </w:r>
    </w:p>
    <w:p w14:paraId="28A0D34B" w14:textId="77777777" w:rsidR="000C1876" w:rsidRPr="00661C6E" w:rsidRDefault="000C1876" w:rsidP="000C1876">
      <w:pPr>
        <w:pStyle w:val="Heading2"/>
        <w:jc w:val="center"/>
        <w:rPr>
          <w:rFonts w:ascii="Arial" w:hAnsi="Arial" w:cs="Arial"/>
          <w:b w:val="0"/>
          <w:i/>
          <w:sz w:val="20"/>
          <w:u w:val="single"/>
        </w:rPr>
      </w:pPr>
      <w:r w:rsidRPr="00661C6E">
        <w:rPr>
          <w:rFonts w:ascii="Arial" w:hAnsi="Arial" w:cs="Arial"/>
          <w:sz w:val="20"/>
        </w:rPr>
        <w:t>Answers to Questions</w:t>
      </w:r>
    </w:p>
    <w:p w14:paraId="3CD6A31D" w14:textId="77777777" w:rsidR="000C1876" w:rsidRDefault="000C1876" w:rsidP="000C1876">
      <w:pPr>
        <w:tabs>
          <w:tab w:val="left" w:pos="0"/>
        </w:tabs>
        <w:outlineLvl w:val="0"/>
        <w:rPr>
          <w:rFonts w:ascii="Arial" w:hAnsi="Arial" w:cs="Arial"/>
          <w:b/>
          <w:u w:val="single"/>
        </w:rPr>
      </w:pPr>
    </w:p>
    <w:p w14:paraId="113C5239" w14:textId="77777777" w:rsidR="000C1876" w:rsidRDefault="000C1876" w:rsidP="000C1876">
      <w:pPr>
        <w:tabs>
          <w:tab w:val="left" w:pos="0"/>
        </w:tabs>
        <w:outlineLvl w:val="0"/>
        <w:rPr>
          <w:rFonts w:ascii="Arial" w:hAnsi="Arial" w:cs="Arial"/>
          <w:b/>
          <w:u w:val="single"/>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0C1876" w:rsidRPr="0094482F" w14:paraId="4B7D40CA" w14:textId="77777777" w:rsidTr="00160732">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22B2182" w14:textId="77777777" w:rsidR="000C1876" w:rsidRPr="0094482F" w:rsidRDefault="000C1876" w:rsidP="00160732">
            <w:pPr>
              <w:tabs>
                <w:tab w:val="left" w:pos="0"/>
              </w:tabs>
              <w:overflowPunct w:val="0"/>
              <w:autoSpaceDE w:val="0"/>
              <w:autoSpaceDN w:val="0"/>
              <w:adjustRightInd w:val="0"/>
              <w:jc w:val="center"/>
              <w:rPr>
                <w:rFonts w:ascii="Arial" w:hAnsi="Arial" w:cs="Arial"/>
                <w:b/>
                <w:bCs/>
              </w:rPr>
            </w:pPr>
            <w:r w:rsidRPr="0094482F">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5BB15908" w14:textId="77777777" w:rsidR="000C1876" w:rsidRPr="0094482F" w:rsidRDefault="000C1876" w:rsidP="00160732">
            <w:pPr>
              <w:tabs>
                <w:tab w:val="left" w:pos="0"/>
              </w:tabs>
              <w:overflowPunct w:val="0"/>
              <w:autoSpaceDE w:val="0"/>
              <w:autoSpaceDN w:val="0"/>
              <w:adjustRightInd w:val="0"/>
              <w:jc w:val="center"/>
              <w:rPr>
                <w:rFonts w:ascii="Arial" w:hAnsi="Arial" w:cs="Arial"/>
                <w:b/>
                <w:bCs/>
              </w:rPr>
            </w:pPr>
            <w:r w:rsidRPr="0094482F">
              <w:rPr>
                <w:rFonts w:ascii="Arial" w:hAnsi="Arial" w:cs="Arial"/>
                <w:b/>
                <w:bCs/>
              </w:rPr>
              <w:t>Bid Solicitation</w:t>
            </w:r>
          </w:p>
          <w:p w14:paraId="3DB17BD2" w14:textId="77777777" w:rsidR="000C1876" w:rsidRPr="0094482F" w:rsidRDefault="000C1876" w:rsidP="00160732">
            <w:pPr>
              <w:tabs>
                <w:tab w:val="left" w:pos="0"/>
              </w:tabs>
              <w:overflowPunct w:val="0"/>
              <w:autoSpaceDE w:val="0"/>
              <w:autoSpaceDN w:val="0"/>
              <w:adjustRightInd w:val="0"/>
              <w:jc w:val="center"/>
              <w:rPr>
                <w:rFonts w:ascii="Arial" w:hAnsi="Arial" w:cs="Arial"/>
                <w:b/>
                <w:bCs/>
              </w:rPr>
            </w:pPr>
            <w:r w:rsidRPr="0094482F">
              <w:rPr>
                <w:rFonts w:ascii="Arial" w:hAnsi="Arial" w:cs="Arial"/>
                <w:b/>
                <w:bCs/>
              </w:rPr>
              <w:t>Section 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E8010D" w14:textId="77777777" w:rsidR="000C1876" w:rsidRPr="0094482F" w:rsidRDefault="000C1876" w:rsidP="00160732">
            <w:pPr>
              <w:tabs>
                <w:tab w:val="left" w:pos="0"/>
              </w:tabs>
              <w:overflowPunct w:val="0"/>
              <w:autoSpaceDE w:val="0"/>
              <w:autoSpaceDN w:val="0"/>
              <w:adjustRightInd w:val="0"/>
              <w:jc w:val="center"/>
              <w:rPr>
                <w:rFonts w:ascii="Arial" w:hAnsi="Arial" w:cs="Arial"/>
                <w:b/>
                <w:bCs/>
              </w:rPr>
            </w:pPr>
            <w:r w:rsidRPr="0094482F">
              <w:rPr>
                <w:rFonts w:ascii="Arial" w:hAnsi="Arial" w:cs="Arial"/>
                <w:b/>
                <w:bCs/>
              </w:rPr>
              <w:t>Question (Bolded) and Answer</w:t>
            </w:r>
          </w:p>
        </w:tc>
      </w:tr>
      <w:tr w:rsidR="000C1876" w:rsidRPr="0094482F" w14:paraId="1830AA46" w14:textId="77777777" w:rsidTr="00160732">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1F2B62E5" w14:textId="77777777" w:rsidR="000C1876" w:rsidRPr="0094482F" w:rsidRDefault="000C1876" w:rsidP="00160732">
            <w:pPr>
              <w:jc w:val="center"/>
              <w:rPr>
                <w:rFonts w:ascii="Arial" w:hAnsi="Arial" w:cs="Arial"/>
              </w:rPr>
            </w:pPr>
            <w:r w:rsidRPr="0094482F">
              <w:rPr>
                <w:rFonts w:ascii="Arial" w:hAnsi="Arial" w:cs="Arial"/>
              </w:rPr>
              <w:t>Where applicable, each question references the appropriate Bid Solicitation section.</w:t>
            </w:r>
          </w:p>
          <w:p w14:paraId="5E7DB90A" w14:textId="77777777" w:rsidR="000C1876" w:rsidRPr="0094482F" w:rsidRDefault="000C1876" w:rsidP="00160732">
            <w:pPr>
              <w:tabs>
                <w:tab w:val="left" w:pos="0"/>
              </w:tabs>
              <w:overflowPunct w:val="0"/>
              <w:autoSpaceDE w:val="0"/>
              <w:autoSpaceDN w:val="0"/>
              <w:adjustRightInd w:val="0"/>
              <w:jc w:val="center"/>
              <w:rPr>
                <w:rFonts w:ascii="Arial" w:hAnsi="Arial" w:cs="Arial"/>
                <w:b/>
                <w:bCs/>
              </w:rPr>
            </w:pPr>
          </w:p>
        </w:tc>
      </w:tr>
      <w:tr w:rsidR="000C1876" w:rsidRPr="00D3606B" w14:paraId="6B666E8B" w14:textId="77777777" w:rsidTr="00160732">
        <w:trPr>
          <w:trHeight w:val="1457"/>
          <w:jc w:val="center"/>
        </w:trPr>
        <w:tc>
          <w:tcPr>
            <w:tcW w:w="877" w:type="dxa"/>
            <w:tcBorders>
              <w:top w:val="single" w:sz="4" w:space="0" w:color="auto"/>
              <w:left w:val="single" w:sz="4" w:space="0" w:color="auto"/>
              <w:bottom w:val="single" w:sz="4" w:space="0" w:color="auto"/>
              <w:right w:val="single" w:sz="4" w:space="0" w:color="auto"/>
            </w:tcBorders>
          </w:tcPr>
          <w:p w14:paraId="1E00F9A7" w14:textId="77777777" w:rsidR="000C1876" w:rsidRPr="00D3606B" w:rsidRDefault="000C1876" w:rsidP="00160732">
            <w:pPr>
              <w:tabs>
                <w:tab w:val="left" w:pos="0"/>
              </w:tabs>
              <w:autoSpaceDN w:val="0"/>
              <w:jc w:val="center"/>
              <w:rPr>
                <w:rFonts w:ascii="Arial" w:hAnsi="Arial" w:cs="Arial"/>
              </w:rPr>
            </w:pPr>
            <w:r w:rsidRPr="00D3606B">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26763451" w14:textId="525D9E01" w:rsidR="000C1876" w:rsidRPr="00D3606B" w:rsidRDefault="000C1876" w:rsidP="00160732">
            <w:pPr>
              <w:tabs>
                <w:tab w:val="left" w:pos="0"/>
              </w:tabs>
              <w:overflowPunct w:val="0"/>
              <w:autoSpaceDE w:val="0"/>
              <w:autoSpaceDN w:val="0"/>
              <w:adjustRightInd w:val="0"/>
              <w:jc w:val="center"/>
              <w:rPr>
                <w:rFonts w:ascii="Arial" w:hAnsi="Arial" w:cs="Arial"/>
              </w:rPr>
            </w:pPr>
          </w:p>
        </w:tc>
        <w:tc>
          <w:tcPr>
            <w:tcW w:w="7362" w:type="dxa"/>
            <w:tcBorders>
              <w:top w:val="single" w:sz="4" w:space="0" w:color="auto"/>
              <w:left w:val="single" w:sz="4" w:space="0" w:color="auto"/>
              <w:bottom w:val="single" w:sz="4" w:space="0" w:color="auto"/>
              <w:right w:val="single" w:sz="4" w:space="0" w:color="auto"/>
            </w:tcBorders>
          </w:tcPr>
          <w:p w14:paraId="68036C61" w14:textId="4FFF3956" w:rsidR="000C1876" w:rsidRPr="00D3606B" w:rsidRDefault="000C1876" w:rsidP="00160732">
            <w:pPr>
              <w:tabs>
                <w:tab w:val="left" w:pos="0"/>
              </w:tabs>
              <w:overflowPunct w:val="0"/>
              <w:autoSpaceDE w:val="0"/>
              <w:autoSpaceDN w:val="0"/>
              <w:adjustRightInd w:val="0"/>
              <w:rPr>
                <w:rFonts w:ascii="Arial" w:hAnsi="Arial" w:cs="Arial"/>
                <w:b/>
              </w:rPr>
            </w:pPr>
            <w:r w:rsidRPr="00D3606B">
              <w:rPr>
                <w:rFonts w:ascii="Arial" w:hAnsi="Arial" w:cs="Arial"/>
                <w:b/>
              </w:rPr>
              <w:t>Will the State also answer our questions posted on 11/09/2022?</w:t>
            </w:r>
          </w:p>
          <w:p w14:paraId="0D4781F8" w14:textId="77777777" w:rsidR="000C1876" w:rsidRPr="00D3606B" w:rsidRDefault="000C1876" w:rsidP="00160732">
            <w:pPr>
              <w:tabs>
                <w:tab w:val="left" w:pos="0"/>
              </w:tabs>
              <w:overflowPunct w:val="0"/>
              <w:autoSpaceDE w:val="0"/>
              <w:autoSpaceDN w:val="0"/>
              <w:adjustRightInd w:val="0"/>
              <w:rPr>
                <w:rFonts w:ascii="Arial" w:hAnsi="Arial" w:cs="Arial"/>
                <w:b/>
                <w:color w:val="242424"/>
                <w:shd w:val="clear" w:color="auto" w:fill="FFFFFF"/>
              </w:rPr>
            </w:pPr>
          </w:p>
          <w:p w14:paraId="371ACECE" w14:textId="13BD5717" w:rsidR="000C1876" w:rsidRPr="00D3606B" w:rsidRDefault="000C1876" w:rsidP="000C1876">
            <w:pPr>
              <w:tabs>
                <w:tab w:val="left" w:pos="0"/>
              </w:tabs>
              <w:overflowPunct w:val="0"/>
              <w:autoSpaceDE w:val="0"/>
              <w:autoSpaceDN w:val="0"/>
              <w:adjustRightInd w:val="0"/>
              <w:rPr>
                <w:rFonts w:ascii="Arial" w:hAnsi="Arial" w:cs="Arial"/>
                <w:i/>
                <w:color w:val="242424"/>
                <w:shd w:val="clear" w:color="auto" w:fill="FFFFFF"/>
              </w:rPr>
            </w:pPr>
            <w:r w:rsidRPr="00D3606B">
              <w:rPr>
                <w:rFonts w:ascii="Arial" w:hAnsi="Arial" w:cs="Arial"/>
                <w:b/>
                <w:color w:val="242424"/>
                <w:shd w:val="clear" w:color="auto" w:fill="FFFFFF"/>
              </w:rPr>
              <w:t xml:space="preserve">Answer: </w:t>
            </w:r>
          </w:p>
          <w:p w14:paraId="460C92BE" w14:textId="3BD4DDA7" w:rsidR="000C1876" w:rsidRPr="00D3606B" w:rsidRDefault="004C0FC7" w:rsidP="000C1876">
            <w:pPr>
              <w:tabs>
                <w:tab w:val="left" w:pos="0"/>
              </w:tabs>
              <w:overflowPunct w:val="0"/>
              <w:autoSpaceDE w:val="0"/>
              <w:autoSpaceDN w:val="0"/>
              <w:adjustRightInd w:val="0"/>
              <w:rPr>
                <w:rFonts w:ascii="Arial" w:hAnsi="Arial" w:cs="Arial"/>
              </w:rPr>
            </w:pPr>
            <w:r w:rsidRPr="00D3606B">
              <w:rPr>
                <w:rFonts w:ascii="Arial" w:hAnsi="Arial" w:cs="Arial"/>
                <w:color w:val="242424"/>
                <w:shd w:val="clear" w:color="auto" w:fill="FFFFFF"/>
              </w:rPr>
              <w:t>The questions asked during the Q &amp; A period ending on 11/09/2022 were answer</w:t>
            </w:r>
            <w:r w:rsidR="00B23AF6">
              <w:rPr>
                <w:rFonts w:ascii="Arial" w:hAnsi="Arial" w:cs="Arial"/>
                <w:color w:val="242424"/>
                <w:shd w:val="clear" w:color="auto" w:fill="FFFFFF"/>
              </w:rPr>
              <w:t>ed</w:t>
            </w:r>
            <w:r w:rsidRPr="00D3606B">
              <w:rPr>
                <w:rFonts w:ascii="Arial" w:hAnsi="Arial" w:cs="Arial"/>
                <w:color w:val="242424"/>
                <w:shd w:val="clear" w:color="auto" w:fill="FFFFFF"/>
              </w:rPr>
              <w:t xml:space="preserve"> on Bid Amendment 6.</w:t>
            </w:r>
          </w:p>
        </w:tc>
      </w:tr>
      <w:tr w:rsidR="000C1876" w:rsidRPr="00D3606B" w14:paraId="624EAE55"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53ABBD6F" w14:textId="77777777" w:rsidR="000C1876" w:rsidRPr="00D3606B" w:rsidRDefault="000C1876" w:rsidP="00160732">
            <w:pPr>
              <w:tabs>
                <w:tab w:val="left" w:pos="0"/>
              </w:tabs>
              <w:autoSpaceDN w:val="0"/>
              <w:jc w:val="center"/>
              <w:rPr>
                <w:rFonts w:ascii="Arial" w:hAnsi="Arial" w:cs="Arial"/>
              </w:rPr>
            </w:pPr>
            <w:r w:rsidRPr="00D3606B">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05D9D0B7" w14:textId="77777777" w:rsidR="0089067D" w:rsidRDefault="0089067D" w:rsidP="0089067D">
            <w:pPr>
              <w:tabs>
                <w:tab w:val="left" w:pos="0"/>
              </w:tabs>
              <w:overflowPunct w:val="0"/>
              <w:autoSpaceDE w:val="0"/>
              <w:autoSpaceDN w:val="0"/>
              <w:adjustRightInd w:val="0"/>
              <w:jc w:val="center"/>
              <w:rPr>
                <w:rFonts w:ascii="Arial" w:hAnsi="Arial" w:cs="Arial"/>
              </w:rPr>
            </w:pPr>
            <w:r w:rsidRPr="00281A4F">
              <w:rPr>
                <w:rFonts w:ascii="Arial" w:hAnsi="Arial" w:cs="Arial"/>
              </w:rPr>
              <w:t>4.1</w:t>
            </w:r>
            <w:r>
              <w:rPr>
                <w:rFonts w:ascii="Arial" w:hAnsi="Arial" w:cs="Arial"/>
              </w:rPr>
              <w:t xml:space="preserve"> </w:t>
            </w:r>
          </w:p>
          <w:p w14:paraId="7E8F3DBC" w14:textId="1028C23E" w:rsidR="000C1876" w:rsidRPr="0089067D" w:rsidRDefault="0089067D" w:rsidP="0089067D">
            <w:pPr>
              <w:tabs>
                <w:tab w:val="left" w:pos="0"/>
              </w:tabs>
              <w:overflowPunct w:val="0"/>
              <w:autoSpaceDE w:val="0"/>
              <w:autoSpaceDN w:val="0"/>
              <w:adjustRightInd w:val="0"/>
              <w:jc w:val="center"/>
              <w:rPr>
                <w:rFonts w:ascii="Arial" w:hAnsi="Arial" w:cs="Arial"/>
                <w:b/>
              </w:rPr>
            </w:pPr>
            <w:r>
              <w:rPr>
                <w:rFonts w:ascii="Arial" w:hAnsi="Arial" w:cs="Arial"/>
              </w:rPr>
              <w:t>Price Line Specifications</w:t>
            </w:r>
          </w:p>
        </w:tc>
        <w:tc>
          <w:tcPr>
            <w:tcW w:w="7362" w:type="dxa"/>
            <w:tcBorders>
              <w:top w:val="single" w:sz="4" w:space="0" w:color="auto"/>
              <w:left w:val="single" w:sz="4" w:space="0" w:color="auto"/>
              <w:bottom w:val="single" w:sz="4" w:space="0" w:color="auto"/>
              <w:right w:val="single" w:sz="4" w:space="0" w:color="auto"/>
            </w:tcBorders>
          </w:tcPr>
          <w:p w14:paraId="39366923" w14:textId="0E313515" w:rsidR="000C1876" w:rsidRPr="00D3606B" w:rsidRDefault="000C1876" w:rsidP="00160732">
            <w:pPr>
              <w:tabs>
                <w:tab w:val="left" w:pos="0"/>
              </w:tabs>
              <w:overflowPunct w:val="0"/>
              <w:autoSpaceDE w:val="0"/>
              <w:autoSpaceDN w:val="0"/>
              <w:adjustRightInd w:val="0"/>
              <w:rPr>
                <w:rFonts w:ascii="Arial" w:hAnsi="Arial" w:cs="Arial"/>
                <w:b/>
              </w:rPr>
            </w:pPr>
            <w:r w:rsidRPr="00D3606B">
              <w:rPr>
                <w:rFonts w:ascii="Arial" w:hAnsi="Arial" w:cs="Arial"/>
                <w:b/>
              </w:rPr>
              <w:t xml:space="preserve">Question regarding “Price Line Number 12: Corn Flakes Dry Cereal, Generic Brand, minimum 9 count/14 to 26 oz. Box per case”: We understand this item to be an exclusively packed product that only the incumbent vendor can supply. In order for the State to receive competitive bids for this line item, will the State allow this item to be bid in the following count range as an acceptable alternative? Corn Flakes Dry Cereal, Generic Brand, </w:t>
            </w:r>
            <w:proofErr w:type="gramStart"/>
            <w:r w:rsidRPr="00D3606B">
              <w:rPr>
                <w:rFonts w:ascii="Arial" w:hAnsi="Arial" w:cs="Arial"/>
                <w:b/>
              </w:rPr>
              <w:t>minimum</w:t>
            </w:r>
            <w:proofErr w:type="gramEnd"/>
            <w:r w:rsidRPr="00D3606B">
              <w:rPr>
                <w:rFonts w:ascii="Arial" w:hAnsi="Arial" w:cs="Arial"/>
                <w:b/>
              </w:rPr>
              <w:t xml:space="preserve"> 6 count/14 to 26 oz. Box per case.</w:t>
            </w:r>
          </w:p>
          <w:p w14:paraId="10CE14CA" w14:textId="77777777" w:rsidR="000C1876" w:rsidRPr="00D3606B" w:rsidRDefault="000C1876" w:rsidP="00160732">
            <w:pPr>
              <w:tabs>
                <w:tab w:val="left" w:pos="0"/>
              </w:tabs>
              <w:overflowPunct w:val="0"/>
              <w:autoSpaceDE w:val="0"/>
              <w:autoSpaceDN w:val="0"/>
              <w:adjustRightInd w:val="0"/>
              <w:rPr>
                <w:rFonts w:ascii="Arial" w:hAnsi="Arial" w:cs="Arial"/>
                <w:b/>
                <w:color w:val="242424"/>
                <w:shd w:val="clear" w:color="auto" w:fill="FFFFFF"/>
              </w:rPr>
            </w:pPr>
          </w:p>
          <w:p w14:paraId="1CF666F9" w14:textId="77777777" w:rsidR="00465B89" w:rsidRDefault="000C1876" w:rsidP="000C1876">
            <w:pPr>
              <w:tabs>
                <w:tab w:val="left" w:pos="0"/>
              </w:tabs>
              <w:overflowPunct w:val="0"/>
              <w:autoSpaceDE w:val="0"/>
              <w:autoSpaceDN w:val="0"/>
              <w:adjustRightInd w:val="0"/>
              <w:rPr>
                <w:rFonts w:ascii="Arial" w:hAnsi="Arial" w:cs="Arial"/>
                <w:b/>
                <w:color w:val="242424"/>
                <w:shd w:val="clear" w:color="auto" w:fill="FFFFFF"/>
              </w:rPr>
            </w:pPr>
            <w:r w:rsidRPr="00D3606B">
              <w:rPr>
                <w:rFonts w:ascii="Arial" w:hAnsi="Arial" w:cs="Arial"/>
                <w:b/>
                <w:color w:val="242424"/>
                <w:shd w:val="clear" w:color="auto" w:fill="FFFFFF"/>
              </w:rPr>
              <w:t xml:space="preserve">Answer: </w:t>
            </w:r>
          </w:p>
          <w:p w14:paraId="17B292B3" w14:textId="1456FA57" w:rsidR="000C1876" w:rsidRPr="00D3606B" w:rsidRDefault="00FF6F71" w:rsidP="000C1876">
            <w:pPr>
              <w:tabs>
                <w:tab w:val="left" w:pos="0"/>
              </w:tabs>
              <w:overflowPunct w:val="0"/>
              <w:autoSpaceDE w:val="0"/>
              <w:autoSpaceDN w:val="0"/>
              <w:adjustRightInd w:val="0"/>
              <w:rPr>
                <w:rFonts w:ascii="Arial" w:hAnsi="Arial" w:cs="Arial"/>
                <w:b/>
              </w:rPr>
            </w:pPr>
            <w:r w:rsidRPr="00D3606B">
              <w:rPr>
                <w:rFonts w:ascii="Arial" w:hAnsi="Arial" w:cs="Arial"/>
                <w:color w:val="242424"/>
                <w:shd w:val="clear" w:color="auto" w:fill="FFFFFF"/>
              </w:rPr>
              <w:t xml:space="preserve">Please be advised that Price Line 12: </w:t>
            </w:r>
            <w:r w:rsidRPr="00D3606B">
              <w:rPr>
                <w:rFonts w:ascii="Arial" w:hAnsi="Arial" w:cs="Arial"/>
              </w:rPr>
              <w:t xml:space="preserve">Corn Flakes Dry Cereal, Generic Brand, minimum 9 count/14 to 26 oz. Box per case has been changed to </w:t>
            </w:r>
            <w:r w:rsidRPr="00D3606B">
              <w:rPr>
                <w:rFonts w:ascii="Arial" w:hAnsi="Arial" w:cs="Arial"/>
                <w:color w:val="242424"/>
                <w:shd w:val="clear" w:color="auto" w:fill="FFFFFF"/>
              </w:rPr>
              <w:t xml:space="preserve">Price Line 12: </w:t>
            </w:r>
            <w:r w:rsidRPr="00D3606B">
              <w:rPr>
                <w:rFonts w:ascii="Arial" w:hAnsi="Arial" w:cs="Arial"/>
              </w:rPr>
              <w:t>Corn Flakes Dry Cereal, Generic Brand, minimum 5</w:t>
            </w:r>
            <w:r w:rsidR="009B462A">
              <w:rPr>
                <w:rFonts w:ascii="Arial" w:hAnsi="Arial" w:cs="Arial"/>
              </w:rPr>
              <w:t xml:space="preserve"> count/14</w:t>
            </w:r>
            <w:r w:rsidRPr="00D3606B">
              <w:rPr>
                <w:rFonts w:ascii="Arial" w:hAnsi="Arial" w:cs="Arial"/>
              </w:rPr>
              <w:t xml:space="preserve"> to 26 oz. Box.</w:t>
            </w:r>
          </w:p>
          <w:p w14:paraId="288945D1" w14:textId="77777777" w:rsidR="00FF6F71" w:rsidRPr="00D3606B" w:rsidRDefault="00FF6F71" w:rsidP="000C1876">
            <w:pPr>
              <w:tabs>
                <w:tab w:val="left" w:pos="0"/>
              </w:tabs>
              <w:overflowPunct w:val="0"/>
              <w:autoSpaceDE w:val="0"/>
              <w:autoSpaceDN w:val="0"/>
              <w:adjustRightInd w:val="0"/>
              <w:rPr>
                <w:rFonts w:ascii="Arial" w:hAnsi="Arial" w:cs="Arial"/>
                <w:b/>
              </w:rPr>
            </w:pPr>
          </w:p>
          <w:p w14:paraId="1BB5058D" w14:textId="3B104240" w:rsidR="00FF6F71" w:rsidRPr="00D3606B" w:rsidRDefault="00FF6F71" w:rsidP="00FF6F71">
            <w:pPr>
              <w:tabs>
                <w:tab w:val="left" w:pos="0"/>
              </w:tabs>
              <w:overflowPunct w:val="0"/>
              <w:autoSpaceDE w:val="0"/>
              <w:autoSpaceDN w:val="0"/>
              <w:adjustRightInd w:val="0"/>
              <w:rPr>
                <w:rFonts w:ascii="Arial" w:hAnsi="Arial" w:cs="Arial"/>
              </w:rPr>
            </w:pPr>
            <w:r w:rsidRPr="00D3606B">
              <w:rPr>
                <w:rFonts w:ascii="Arial" w:hAnsi="Arial" w:cs="Arial"/>
                <w:color w:val="242424"/>
                <w:shd w:val="clear" w:color="auto" w:fill="FFFFFF"/>
              </w:rPr>
              <w:t>Please see revised Bid Solicitation entitled “</w:t>
            </w:r>
            <w:r w:rsidRPr="00D3606B">
              <w:rPr>
                <w:rFonts w:ascii="Arial" w:hAnsi="Arial" w:cs="Arial"/>
              </w:rPr>
              <w:t>T1715 R</w:t>
            </w:r>
            <w:r w:rsidR="00847CA1">
              <w:rPr>
                <w:rFonts w:ascii="Arial" w:hAnsi="Arial" w:cs="Arial"/>
              </w:rPr>
              <w:t>evised Bid Solicitation 2.10</w:t>
            </w:r>
            <w:r w:rsidR="00D3606B" w:rsidRPr="00D3606B">
              <w:rPr>
                <w:rFonts w:ascii="Arial" w:hAnsi="Arial" w:cs="Arial"/>
              </w:rPr>
              <w:t>.2023.”</w:t>
            </w:r>
          </w:p>
          <w:p w14:paraId="5CAC8A9E" w14:textId="5168476F" w:rsidR="00FF6F71" w:rsidRPr="00D3606B" w:rsidRDefault="00FF6F71" w:rsidP="000C1876">
            <w:pPr>
              <w:tabs>
                <w:tab w:val="left" w:pos="0"/>
              </w:tabs>
              <w:overflowPunct w:val="0"/>
              <w:autoSpaceDE w:val="0"/>
              <w:autoSpaceDN w:val="0"/>
              <w:adjustRightInd w:val="0"/>
              <w:rPr>
                <w:rFonts w:ascii="Arial" w:hAnsi="Arial" w:cs="Arial"/>
                <w:color w:val="242424"/>
                <w:shd w:val="clear" w:color="auto" w:fill="FFFFFF"/>
              </w:rPr>
            </w:pPr>
          </w:p>
        </w:tc>
      </w:tr>
      <w:tr w:rsidR="000C1876" w:rsidRPr="00D3606B" w14:paraId="6D9F1F98"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6D3EC4DA" w14:textId="3888A739" w:rsidR="000C1876" w:rsidRPr="00D3606B" w:rsidRDefault="000C1876" w:rsidP="00160732">
            <w:pPr>
              <w:tabs>
                <w:tab w:val="left" w:pos="0"/>
              </w:tabs>
              <w:autoSpaceDN w:val="0"/>
              <w:jc w:val="center"/>
              <w:rPr>
                <w:rFonts w:ascii="Arial" w:hAnsi="Arial" w:cs="Arial"/>
              </w:rPr>
            </w:pPr>
            <w:r w:rsidRPr="00D3606B">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06D2507F" w14:textId="77777777" w:rsidR="0089067D" w:rsidRDefault="0089067D" w:rsidP="0089067D">
            <w:pPr>
              <w:tabs>
                <w:tab w:val="left" w:pos="0"/>
              </w:tabs>
              <w:overflowPunct w:val="0"/>
              <w:autoSpaceDE w:val="0"/>
              <w:autoSpaceDN w:val="0"/>
              <w:adjustRightInd w:val="0"/>
              <w:jc w:val="center"/>
              <w:rPr>
                <w:rFonts w:ascii="Arial" w:hAnsi="Arial" w:cs="Arial"/>
              </w:rPr>
            </w:pPr>
            <w:r w:rsidRPr="00281A4F">
              <w:rPr>
                <w:rFonts w:ascii="Arial" w:hAnsi="Arial" w:cs="Arial"/>
              </w:rPr>
              <w:t>4.1</w:t>
            </w:r>
            <w:r>
              <w:rPr>
                <w:rFonts w:ascii="Arial" w:hAnsi="Arial" w:cs="Arial"/>
              </w:rPr>
              <w:t xml:space="preserve"> </w:t>
            </w:r>
          </w:p>
          <w:p w14:paraId="1C12C2C7" w14:textId="4D66BF2D" w:rsidR="000C1876" w:rsidRPr="00D3606B" w:rsidRDefault="0089067D" w:rsidP="0089067D">
            <w:pPr>
              <w:tabs>
                <w:tab w:val="left" w:pos="0"/>
              </w:tabs>
              <w:overflowPunct w:val="0"/>
              <w:autoSpaceDE w:val="0"/>
              <w:autoSpaceDN w:val="0"/>
              <w:adjustRightInd w:val="0"/>
              <w:jc w:val="center"/>
              <w:rPr>
                <w:rFonts w:ascii="Arial" w:hAnsi="Arial" w:cs="Arial"/>
              </w:rPr>
            </w:pPr>
            <w:r>
              <w:rPr>
                <w:rFonts w:ascii="Arial" w:hAnsi="Arial" w:cs="Arial"/>
              </w:rPr>
              <w:t>Price Line Specifications</w:t>
            </w:r>
          </w:p>
        </w:tc>
        <w:tc>
          <w:tcPr>
            <w:tcW w:w="7362" w:type="dxa"/>
            <w:tcBorders>
              <w:top w:val="single" w:sz="4" w:space="0" w:color="auto"/>
              <w:left w:val="single" w:sz="4" w:space="0" w:color="auto"/>
              <w:bottom w:val="single" w:sz="4" w:space="0" w:color="auto"/>
              <w:right w:val="single" w:sz="4" w:space="0" w:color="auto"/>
            </w:tcBorders>
          </w:tcPr>
          <w:p w14:paraId="3A033F5F" w14:textId="594537F1" w:rsidR="000C1876" w:rsidRPr="00465B89" w:rsidRDefault="000C1876" w:rsidP="00160732">
            <w:pPr>
              <w:tabs>
                <w:tab w:val="left" w:pos="0"/>
              </w:tabs>
              <w:overflowPunct w:val="0"/>
              <w:autoSpaceDE w:val="0"/>
              <w:autoSpaceDN w:val="0"/>
              <w:adjustRightInd w:val="0"/>
              <w:rPr>
                <w:rFonts w:ascii="Arial" w:hAnsi="Arial" w:cs="Arial"/>
                <w:b/>
              </w:rPr>
            </w:pPr>
            <w:r w:rsidRPr="00465B89">
              <w:rPr>
                <w:rFonts w:ascii="Arial" w:hAnsi="Arial" w:cs="Arial"/>
                <w:b/>
              </w:rPr>
              <w:t>Question regarding “Price Line Number 13: Iced Tea Mix, Pre-Sweetened with Sugar, Generic Brand, minimum 12 count/30 to 32 oz. Packages per case”: We understand this item to be an exclusive product that only the incumbent vendor can supply. In order for the State to receive competitive bids for this line item, will the State allow this item to be bid in the following size range as an acceptable alternative? Iced Tea, Pre-Sweetened with Sugar, Generic Brand, minimum 12 count/12 to 32 oz</w:t>
            </w:r>
            <w:r w:rsidR="00465B89" w:rsidRPr="00465B89">
              <w:rPr>
                <w:rFonts w:ascii="Arial" w:hAnsi="Arial" w:cs="Arial"/>
                <w:b/>
              </w:rPr>
              <w:t>.</w:t>
            </w:r>
            <w:r w:rsidRPr="00465B89">
              <w:rPr>
                <w:rFonts w:ascii="Arial" w:hAnsi="Arial" w:cs="Arial"/>
                <w:b/>
              </w:rPr>
              <w:t xml:space="preserve"> Packages per case.</w:t>
            </w:r>
          </w:p>
          <w:p w14:paraId="0BF6738B" w14:textId="77777777" w:rsidR="000C1876" w:rsidRPr="00465B89" w:rsidRDefault="000C1876" w:rsidP="00160732">
            <w:pPr>
              <w:tabs>
                <w:tab w:val="left" w:pos="0"/>
              </w:tabs>
              <w:overflowPunct w:val="0"/>
              <w:autoSpaceDE w:val="0"/>
              <w:autoSpaceDN w:val="0"/>
              <w:adjustRightInd w:val="0"/>
              <w:rPr>
                <w:rFonts w:ascii="Arial" w:hAnsi="Arial" w:cs="Arial"/>
                <w:b/>
              </w:rPr>
            </w:pPr>
          </w:p>
          <w:p w14:paraId="164C1C4C" w14:textId="77777777" w:rsidR="00465B89" w:rsidRPr="00465B89" w:rsidRDefault="000C1876" w:rsidP="00FF6F71">
            <w:pPr>
              <w:tabs>
                <w:tab w:val="left" w:pos="0"/>
              </w:tabs>
              <w:overflowPunct w:val="0"/>
              <w:autoSpaceDE w:val="0"/>
              <w:autoSpaceDN w:val="0"/>
              <w:adjustRightInd w:val="0"/>
              <w:rPr>
                <w:rFonts w:ascii="Arial" w:hAnsi="Arial" w:cs="Arial"/>
                <w:b/>
              </w:rPr>
            </w:pPr>
            <w:r w:rsidRPr="00465B89">
              <w:rPr>
                <w:rFonts w:ascii="Arial" w:hAnsi="Arial" w:cs="Arial"/>
                <w:b/>
              </w:rPr>
              <w:t>Answer:</w:t>
            </w:r>
            <w:r w:rsidR="00FF6F71" w:rsidRPr="00465B89">
              <w:rPr>
                <w:rFonts w:ascii="Arial" w:hAnsi="Arial" w:cs="Arial"/>
                <w:b/>
              </w:rPr>
              <w:t xml:space="preserve"> </w:t>
            </w:r>
          </w:p>
          <w:p w14:paraId="4BB087BB" w14:textId="66C10790" w:rsidR="00FF6F71" w:rsidRPr="00D3606B" w:rsidRDefault="00FF6F71" w:rsidP="00FF6F71">
            <w:pPr>
              <w:tabs>
                <w:tab w:val="left" w:pos="0"/>
              </w:tabs>
              <w:overflowPunct w:val="0"/>
              <w:autoSpaceDE w:val="0"/>
              <w:autoSpaceDN w:val="0"/>
              <w:adjustRightInd w:val="0"/>
              <w:rPr>
                <w:rFonts w:ascii="Arial" w:hAnsi="Arial" w:cs="Arial"/>
                <w:b/>
              </w:rPr>
            </w:pPr>
            <w:r w:rsidRPr="00D3606B">
              <w:rPr>
                <w:rFonts w:ascii="Arial" w:hAnsi="Arial" w:cs="Arial"/>
                <w:color w:val="242424"/>
                <w:shd w:val="clear" w:color="auto" w:fill="FFFFFF"/>
              </w:rPr>
              <w:t xml:space="preserve">Please be advised that </w:t>
            </w:r>
            <w:r w:rsidRPr="00D3606B">
              <w:rPr>
                <w:rFonts w:ascii="Arial" w:hAnsi="Arial" w:cs="Arial"/>
              </w:rPr>
              <w:t>Price Line Number 13: Iced Tea Mix, Pre-Sweetened with Sugar, Generic Brand, minimum 12 count/30 to 32 oz. Packages per case  has been changed to Price Line Number 13: Iced Tea Mix, Pre-Sweetened with Sugar, Generic Brand, minimum 12 count/11 to 32 oz. Packages per case.</w:t>
            </w:r>
          </w:p>
          <w:p w14:paraId="4E5400E0" w14:textId="77777777" w:rsidR="00FF6F71" w:rsidRPr="00D3606B" w:rsidRDefault="00FF6F71" w:rsidP="00FF6F71">
            <w:pPr>
              <w:tabs>
                <w:tab w:val="left" w:pos="0"/>
              </w:tabs>
              <w:overflowPunct w:val="0"/>
              <w:autoSpaceDE w:val="0"/>
              <w:autoSpaceDN w:val="0"/>
              <w:adjustRightInd w:val="0"/>
              <w:rPr>
                <w:rFonts w:ascii="Arial" w:hAnsi="Arial" w:cs="Arial"/>
                <w:b/>
              </w:rPr>
            </w:pPr>
          </w:p>
          <w:p w14:paraId="28C83A0B" w14:textId="53F2A305" w:rsidR="000C1876" w:rsidRDefault="00FF6F71" w:rsidP="00FF6F71">
            <w:pPr>
              <w:tabs>
                <w:tab w:val="left" w:pos="0"/>
              </w:tabs>
              <w:overflowPunct w:val="0"/>
              <w:autoSpaceDE w:val="0"/>
              <w:autoSpaceDN w:val="0"/>
              <w:adjustRightInd w:val="0"/>
              <w:rPr>
                <w:rFonts w:ascii="Arial" w:hAnsi="Arial" w:cs="Arial"/>
              </w:rPr>
            </w:pPr>
            <w:r w:rsidRPr="00D3606B">
              <w:rPr>
                <w:rFonts w:ascii="Arial" w:hAnsi="Arial" w:cs="Arial"/>
                <w:color w:val="242424"/>
                <w:shd w:val="clear" w:color="auto" w:fill="FFFFFF"/>
              </w:rPr>
              <w:t>Please see revised Bid Solicitation entitled “</w:t>
            </w:r>
            <w:r w:rsidRPr="00D3606B">
              <w:rPr>
                <w:rFonts w:ascii="Arial" w:hAnsi="Arial" w:cs="Arial"/>
              </w:rPr>
              <w:t xml:space="preserve">T1715 Revised Bid Solicitation </w:t>
            </w:r>
            <w:r w:rsidR="00847CA1">
              <w:rPr>
                <w:rFonts w:ascii="Arial" w:hAnsi="Arial" w:cs="Arial"/>
              </w:rPr>
              <w:t>2.10</w:t>
            </w:r>
            <w:r w:rsidR="00D3606B" w:rsidRPr="00D3606B">
              <w:rPr>
                <w:rFonts w:ascii="Arial" w:hAnsi="Arial" w:cs="Arial"/>
              </w:rPr>
              <w:t>.2023.”</w:t>
            </w:r>
          </w:p>
          <w:p w14:paraId="16C70F35" w14:textId="7E8AAAD2" w:rsidR="00465B89" w:rsidRPr="00D3606B" w:rsidRDefault="00465B89" w:rsidP="00FF6F71">
            <w:pPr>
              <w:tabs>
                <w:tab w:val="left" w:pos="0"/>
              </w:tabs>
              <w:overflowPunct w:val="0"/>
              <w:autoSpaceDE w:val="0"/>
              <w:autoSpaceDN w:val="0"/>
              <w:adjustRightInd w:val="0"/>
              <w:rPr>
                <w:rFonts w:ascii="Arial" w:hAnsi="Arial" w:cs="Arial"/>
                <w:b/>
              </w:rPr>
            </w:pPr>
          </w:p>
        </w:tc>
      </w:tr>
      <w:tr w:rsidR="000C1876" w:rsidRPr="00D3606B" w14:paraId="2D95B22C"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1DC1FEE7" w14:textId="0847E5C7" w:rsidR="000C1876" w:rsidRPr="00D3606B" w:rsidRDefault="000C1876" w:rsidP="00160732">
            <w:pPr>
              <w:tabs>
                <w:tab w:val="left" w:pos="0"/>
              </w:tabs>
              <w:autoSpaceDN w:val="0"/>
              <w:jc w:val="center"/>
              <w:rPr>
                <w:rFonts w:ascii="Arial" w:hAnsi="Arial" w:cs="Arial"/>
              </w:rPr>
            </w:pPr>
            <w:r w:rsidRPr="00D3606B">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4E27D01E" w14:textId="77777777" w:rsidR="0089067D" w:rsidRDefault="0089067D" w:rsidP="0089067D">
            <w:pPr>
              <w:tabs>
                <w:tab w:val="left" w:pos="0"/>
              </w:tabs>
              <w:overflowPunct w:val="0"/>
              <w:autoSpaceDE w:val="0"/>
              <w:autoSpaceDN w:val="0"/>
              <w:adjustRightInd w:val="0"/>
              <w:jc w:val="center"/>
              <w:rPr>
                <w:rFonts w:ascii="Arial" w:hAnsi="Arial" w:cs="Arial"/>
              </w:rPr>
            </w:pPr>
            <w:r w:rsidRPr="00281A4F">
              <w:rPr>
                <w:rFonts w:ascii="Arial" w:hAnsi="Arial" w:cs="Arial"/>
              </w:rPr>
              <w:t>4.1</w:t>
            </w:r>
            <w:r>
              <w:rPr>
                <w:rFonts w:ascii="Arial" w:hAnsi="Arial" w:cs="Arial"/>
              </w:rPr>
              <w:t xml:space="preserve"> </w:t>
            </w:r>
          </w:p>
          <w:p w14:paraId="365CADFC" w14:textId="6867E750" w:rsidR="000C1876" w:rsidRPr="00D3606B" w:rsidRDefault="0089067D" w:rsidP="0089067D">
            <w:pPr>
              <w:tabs>
                <w:tab w:val="left" w:pos="0"/>
              </w:tabs>
              <w:overflowPunct w:val="0"/>
              <w:autoSpaceDE w:val="0"/>
              <w:autoSpaceDN w:val="0"/>
              <w:adjustRightInd w:val="0"/>
              <w:jc w:val="center"/>
              <w:rPr>
                <w:rFonts w:ascii="Arial" w:hAnsi="Arial" w:cs="Arial"/>
              </w:rPr>
            </w:pPr>
            <w:r>
              <w:rPr>
                <w:rFonts w:ascii="Arial" w:hAnsi="Arial" w:cs="Arial"/>
              </w:rPr>
              <w:t>Price Line Specifications</w:t>
            </w:r>
          </w:p>
        </w:tc>
        <w:tc>
          <w:tcPr>
            <w:tcW w:w="7362" w:type="dxa"/>
            <w:tcBorders>
              <w:top w:val="single" w:sz="4" w:space="0" w:color="auto"/>
              <w:left w:val="single" w:sz="4" w:space="0" w:color="auto"/>
              <w:bottom w:val="single" w:sz="4" w:space="0" w:color="auto"/>
              <w:right w:val="single" w:sz="4" w:space="0" w:color="auto"/>
            </w:tcBorders>
          </w:tcPr>
          <w:p w14:paraId="1BA49A7A" w14:textId="77777777" w:rsidR="000C1876" w:rsidRPr="00465B89" w:rsidRDefault="000C1876" w:rsidP="000C1876">
            <w:pPr>
              <w:rPr>
                <w:rFonts w:ascii="Arial" w:hAnsi="Arial" w:cs="Arial"/>
                <w:b/>
              </w:rPr>
            </w:pPr>
            <w:r w:rsidRPr="00465B89">
              <w:rPr>
                <w:rFonts w:ascii="Arial" w:hAnsi="Arial" w:cs="Arial"/>
                <w:b/>
              </w:rPr>
              <w:t xml:space="preserve">Question regarding “Price Line Number 31: Dunking Stick Pastries, Individually Wrapped, Generic Brand, minimum 16 count/6 Count per case”: We are familiar with this item and believe the numbers “16” and “6” are transposed, and the correct description should be as stated below. Please confirm that the following description is the correct item that should be bid: Dunking Stick Pastries, Individually Wrapped, Generic Brand, minimum 6 count/16 Count per case </w:t>
            </w:r>
          </w:p>
          <w:p w14:paraId="35EC849D" w14:textId="77777777" w:rsidR="000C1876" w:rsidRPr="00465B89" w:rsidRDefault="000C1876" w:rsidP="00160732">
            <w:pPr>
              <w:tabs>
                <w:tab w:val="left" w:pos="0"/>
              </w:tabs>
              <w:overflowPunct w:val="0"/>
              <w:autoSpaceDE w:val="0"/>
              <w:autoSpaceDN w:val="0"/>
              <w:adjustRightInd w:val="0"/>
              <w:rPr>
                <w:rFonts w:ascii="Arial" w:hAnsi="Arial" w:cs="Arial"/>
                <w:b/>
              </w:rPr>
            </w:pPr>
          </w:p>
          <w:p w14:paraId="3A194E06" w14:textId="77777777" w:rsidR="00465B89" w:rsidRPr="00465B89" w:rsidRDefault="000C1876" w:rsidP="00FF6F71">
            <w:pPr>
              <w:tabs>
                <w:tab w:val="left" w:pos="0"/>
              </w:tabs>
              <w:overflowPunct w:val="0"/>
              <w:autoSpaceDE w:val="0"/>
              <w:autoSpaceDN w:val="0"/>
              <w:adjustRightInd w:val="0"/>
              <w:rPr>
                <w:rFonts w:ascii="Arial" w:hAnsi="Arial" w:cs="Arial"/>
                <w:b/>
              </w:rPr>
            </w:pPr>
            <w:r w:rsidRPr="00465B89">
              <w:rPr>
                <w:rFonts w:ascii="Arial" w:hAnsi="Arial" w:cs="Arial"/>
                <w:b/>
              </w:rPr>
              <w:t>Answer:</w:t>
            </w:r>
            <w:r w:rsidR="00FF6F71" w:rsidRPr="00465B89">
              <w:rPr>
                <w:rFonts w:ascii="Arial" w:hAnsi="Arial" w:cs="Arial"/>
                <w:b/>
              </w:rPr>
              <w:t xml:space="preserve"> </w:t>
            </w:r>
          </w:p>
          <w:p w14:paraId="5204A0FD" w14:textId="2CD31D57" w:rsidR="00FF6F71" w:rsidRPr="00D3606B" w:rsidRDefault="00FF6F71" w:rsidP="00FF6F71">
            <w:pPr>
              <w:tabs>
                <w:tab w:val="left" w:pos="0"/>
              </w:tabs>
              <w:overflowPunct w:val="0"/>
              <w:autoSpaceDE w:val="0"/>
              <w:autoSpaceDN w:val="0"/>
              <w:adjustRightInd w:val="0"/>
              <w:rPr>
                <w:rFonts w:ascii="Arial" w:hAnsi="Arial" w:cs="Arial"/>
                <w:b/>
              </w:rPr>
            </w:pPr>
            <w:r w:rsidRPr="00D3606B">
              <w:rPr>
                <w:rFonts w:ascii="Arial" w:hAnsi="Arial" w:cs="Arial"/>
                <w:color w:val="242424"/>
                <w:shd w:val="clear" w:color="auto" w:fill="FFFFFF"/>
              </w:rPr>
              <w:lastRenderedPageBreak/>
              <w:t xml:space="preserve">Please be advised that </w:t>
            </w:r>
            <w:r w:rsidRPr="00D3606B">
              <w:rPr>
                <w:rFonts w:ascii="Arial" w:hAnsi="Arial" w:cs="Arial"/>
              </w:rPr>
              <w:t>Price Line Number 31: Dunking Stick Pastries, Individually Wrapped, Generic Brand, minimum 16 count/6 Count per case has been changed to Price Line Number 31: Dunking Stick Pastries, Individually Wrapped, Generic Brand, minimum 6 count/16 Count per case.</w:t>
            </w:r>
          </w:p>
          <w:p w14:paraId="16A0F3A3" w14:textId="77777777" w:rsidR="00FF6F71" w:rsidRPr="00D3606B" w:rsidRDefault="00FF6F71" w:rsidP="00FF6F71">
            <w:pPr>
              <w:tabs>
                <w:tab w:val="left" w:pos="0"/>
              </w:tabs>
              <w:overflowPunct w:val="0"/>
              <w:autoSpaceDE w:val="0"/>
              <w:autoSpaceDN w:val="0"/>
              <w:adjustRightInd w:val="0"/>
              <w:rPr>
                <w:rFonts w:ascii="Arial" w:hAnsi="Arial" w:cs="Arial"/>
                <w:b/>
              </w:rPr>
            </w:pPr>
          </w:p>
          <w:p w14:paraId="571DC4AD" w14:textId="77C7B1E1" w:rsidR="000C1876" w:rsidRDefault="00FF6F71" w:rsidP="00160732">
            <w:pPr>
              <w:tabs>
                <w:tab w:val="left" w:pos="0"/>
              </w:tabs>
              <w:overflowPunct w:val="0"/>
              <w:autoSpaceDE w:val="0"/>
              <w:autoSpaceDN w:val="0"/>
              <w:adjustRightInd w:val="0"/>
              <w:rPr>
                <w:rFonts w:ascii="Arial" w:hAnsi="Arial" w:cs="Arial"/>
              </w:rPr>
            </w:pPr>
            <w:r w:rsidRPr="00D3606B">
              <w:rPr>
                <w:rFonts w:ascii="Arial" w:hAnsi="Arial" w:cs="Arial"/>
                <w:color w:val="242424"/>
                <w:shd w:val="clear" w:color="auto" w:fill="FFFFFF"/>
              </w:rPr>
              <w:t>Please see revised Bid Solicitation entitled “</w:t>
            </w:r>
            <w:r w:rsidRPr="00D3606B">
              <w:rPr>
                <w:rFonts w:ascii="Arial" w:hAnsi="Arial" w:cs="Arial"/>
              </w:rPr>
              <w:t xml:space="preserve">T1715 Revised Bid Solicitation </w:t>
            </w:r>
            <w:r w:rsidR="00847CA1">
              <w:rPr>
                <w:rFonts w:ascii="Arial" w:hAnsi="Arial" w:cs="Arial"/>
              </w:rPr>
              <w:t>2.10</w:t>
            </w:r>
            <w:r w:rsidR="00D3606B" w:rsidRPr="00D3606B">
              <w:rPr>
                <w:rFonts w:ascii="Arial" w:hAnsi="Arial" w:cs="Arial"/>
              </w:rPr>
              <w:t>.2023.”</w:t>
            </w:r>
          </w:p>
          <w:p w14:paraId="1C8B7860" w14:textId="4F17978C" w:rsidR="00465B89" w:rsidRPr="00D3606B" w:rsidRDefault="00465B89" w:rsidP="00160732">
            <w:pPr>
              <w:tabs>
                <w:tab w:val="left" w:pos="0"/>
              </w:tabs>
              <w:overflowPunct w:val="0"/>
              <w:autoSpaceDE w:val="0"/>
              <w:autoSpaceDN w:val="0"/>
              <w:adjustRightInd w:val="0"/>
              <w:rPr>
                <w:rFonts w:ascii="Arial" w:hAnsi="Arial" w:cs="Arial"/>
              </w:rPr>
            </w:pPr>
          </w:p>
        </w:tc>
      </w:tr>
      <w:tr w:rsidR="000C1876" w:rsidRPr="00D3606B" w14:paraId="4537CE31"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73BE4C5B" w14:textId="449E57CB" w:rsidR="000C1876" w:rsidRPr="00D3606B" w:rsidRDefault="000C1876" w:rsidP="00160732">
            <w:pPr>
              <w:tabs>
                <w:tab w:val="left" w:pos="0"/>
              </w:tabs>
              <w:autoSpaceDN w:val="0"/>
              <w:jc w:val="center"/>
              <w:rPr>
                <w:rFonts w:ascii="Arial" w:hAnsi="Arial" w:cs="Arial"/>
              </w:rPr>
            </w:pPr>
            <w:r w:rsidRPr="00D3606B">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1911EEF0" w14:textId="77777777" w:rsidR="0089067D" w:rsidRDefault="0089067D" w:rsidP="0089067D">
            <w:pPr>
              <w:tabs>
                <w:tab w:val="left" w:pos="0"/>
              </w:tabs>
              <w:overflowPunct w:val="0"/>
              <w:autoSpaceDE w:val="0"/>
              <w:autoSpaceDN w:val="0"/>
              <w:adjustRightInd w:val="0"/>
              <w:jc w:val="center"/>
              <w:rPr>
                <w:rFonts w:ascii="Arial" w:hAnsi="Arial" w:cs="Arial"/>
              </w:rPr>
            </w:pPr>
            <w:r w:rsidRPr="00281A4F">
              <w:rPr>
                <w:rFonts w:ascii="Arial" w:hAnsi="Arial" w:cs="Arial"/>
              </w:rPr>
              <w:t>4.1</w:t>
            </w:r>
            <w:r>
              <w:rPr>
                <w:rFonts w:ascii="Arial" w:hAnsi="Arial" w:cs="Arial"/>
              </w:rPr>
              <w:t xml:space="preserve"> </w:t>
            </w:r>
          </w:p>
          <w:p w14:paraId="66843D50" w14:textId="60082D66" w:rsidR="000C1876" w:rsidRPr="00D3606B" w:rsidRDefault="0089067D" w:rsidP="0089067D">
            <w:pPr>
              <w:tabs>
                <w:tab w:val="left" w:pos="0"/>
              </w:tabs>
              <w:overflowPunct w:val="0"/>
              <w:autoSpaceDE w:val="0"/>
              <w:autoSpaceDN w:val="0"/>
              <w:adjustRightInd w:val="0"/>
              <w:jc w:val="center"/>
              <w:rPr>
                <w:rFonts w:ascii="Arial" w:hAnsi="Arial" w:cs="Arial"/>
              </w:rPr>
            </w:pPr>
            <w:r>
              <w:rPr>
                <w:rFonts w:ascii="Arial" w:hAnsi="Arial" w:cs="Arial"/>
              </w:rPr>
              <w:t>Price Line Specifications</w:t>
            </w:r>
          </w:p>
        </w:tc>
        <w:tc>
          <w:tcPr>
            <w:tcW w:w="7362" w:type="dxa"/>
            <w:tcBorders>
              <w:top w:val="single" w:sz="4" w:space="0" w:color="auto"/>
              <w:left w:val="single" w:sz="4" w:space="0" w:color="auto"/>
              <w:bottom w:val="single" w:sz="4" w:space="0" w:color="auto"/>
              <w:right w:val="single" w:sz="4" w:space="0" w:color="auto"/>
            </w:tcBorders>
          </w:tcPr>
          <w:p w14:paraId="10A095BE" w14:textId="77777777" w:rsidR="000C1876" w:rsidRPr="00465B89" w:rsidRDefault="000C1876" w:rsidP="000C1876">
            <w:pPr>
              <w:rPr>
                <w:rFonts w:ascii="Arial" w:hAnsi="Arial" w:cs="Arial"/>
                <w:b/>
              </w:rPr>
            </w:pPr>
            <w:r w:rsidRPr="00465B89">
              <w:rPr>
                <w:rFonts w:ascii="Arial" w:hAnsi="Arial" w:cs="Arial"/>
                <w:b/>
              </w:rPr>
              <w:t xml:space="preserve">Question regarding “Price Line Number 39: Pouched Lasagna With Beef In Tomato Sauce, Generic Brand, minimum 5 count/6 to13 oz. Pouches per case”: We understand this item to be an exclusive product that only the incumbent vendor can supply. In order for the State to receive competitive bids for this line item, will the State allow the following substitute item to be bid as an acceptable alternative? Manicotti, Generic Brand, minimum 6 count/10 oz. Packages per case </w:t>
            </w:r>
          </w:p>
          <w:p w14:paraId="112B6491" w14:textId="77777777" w:rsidR="000C1876" w:rsidRPr="00465B89" w:rsidRDefault="000C1876" w:rsidP="000C1876">
            <w:pPr>
              <w:rPr>
                <w:rFonts w:ascii="Arial" w:hAnsi="Arial" w:cs="Arial"/>
                <w:b/>
              </w:rPr>
            </w:pPr>
          </w:p>
          <w:p w14:paraId="6BB8C80E" w14:textId="77777777" w:rsidR="00465B89" w:rsidRPr="00465B89" w:rsidRDefault="000C1876" w:rsidP="000C1876">
            <w:pPr>
              <w:rPr>
                <w:rFonts w:ascii="Arial" w:hAnsi="Arial" w:cs="Arial"/>
                <w:b/>
              </w:rPr>
            </w:pPr>
            <w:r w:rsidRPr="00465B89">
              <w:rPr>
                <w:rFonts w:ascii="Arial" w:hAnsi="Arial" w:cs="Arial"/>
                <w:b/>
              </w:rPr>
              <w:t>Answer:</w:t>
            </w:r>
            <w:r w:rsidR="00D37910" w:rsidRPr="00465B89">
              <w:rPr>
                <w:rFonts w:ascii="Arial" w:hAnsi="Arial" w:cs="Arial"/>
                <w:b/>
              </w:rPr>
              <w:t xml:space="preserve">  </w:t>
            </w:r>
          </w:p>
          <w:p w14:paraId="3F791B80" w14:textId="3E9923C6" w:rsidR="00465B89" w:rsidRPr="00847CA1" w:rsidRDefault="00847CA1" w:rsidP="000C1876">
            <w:pPr>
              <w:rPr>
                <w:rFonts w:ascii="Arial" w:hAnsi="Arial" w:cs="Arial"/>
              </w:rPr>
            </w:pPr>
            <w:r w:rsidRPr="00847CA1">
              <w:rPr>
                <w:rFonts w:ascii="Arial" w:hAnsi="Arial" w:cs="Arial"/>
              </w:rPr>
              <w:t>Price Line Number 39: Pouched Lasagna With Beef In Tomato Sauce, Generic Brand, minimum 5 count/6 to13 oz. Pouches per case has been moved to individual price line 95.</w:t>
            </w:r>
          </w:p>
          <w:p w14:paraId="1B4BE891" w14:textId="77777777" w:rsidR="00847CA1" w:rsidRPr="00847CA1" w:rsidRDefault="00847CA1" w:rsidP="000C1876">
            <w:pPr>
              <w:rPr>
                <w:rFonts w:ascii="Arial" w:hAnsi="Arial" w:cs="Arial"/>
              </w:rPr>
            </w:pPr>
          </w:p>
          <w:p w14:paraId="15FBEF9A" w14:textId="77777777" w:rsidR="00847CA1" w:rsidRPr="00847CA1" w:rsidRDefault="00847CA1" w:rsidP="000C1876">
            <w:pPr>
              <w:rPr>
                <w:rFonts w:ascii="Arial" w:hAnsi="Arial" w:cs="Arial"/>
              </w:rPr>
            </w:pPr>
            <w:r w:rsidRPr="00847CA1">
              <w:rPr>
                <w:rFonts w:ascii="Arial" w:hAnsi="Arial" w:cs="Arial"/>
              </w:rPr>
              <w:t>Manicotti, Generic Brand, minimum 6 count/10 oz. Packages per case has been added to individual price line 113.</w:t>
            </w:r>
          </w:p>
          <w:p w14:paraId="5117A4BD" w14:textId="77777777" w:rsidR="00847CA1" w:rsidRDefault="00847CA1" w:rsidP="000C1876">
            <w:pPr>
              <w:rPr>
                <w:rFonts w:ascii="Arial" w:hAnsi="Arial" w:cs="Arial"/>
              </w:rPr>
            </w:pPr>
          </w:p>
          <w:p w14:paraId="53FBD735" w14:textId="77777777" w:rsidR="00847CA1" w:rsidRDefault="00847CA1" w:rsidP="00847CA1">
            <w:pPr>
              <w:tabs>
                <w:tab w:val="left" w:pos="0"/>
              </w:tabs>
              <w:overflowPunct w:val="0"/>
              <w:autoSpaceDE w:val="0"/>
              <w:autoSpaceDN w:val="0"/>
              <w:adjustRightInd w:val="0"/>
              <w:rPr>
                <w:rFonts w:ascii="Arial" w:hAnsi="Arial" w:cs="Arial"/>
              </w:rPr>
            </w:pPr>
            <w:r w:rsidRPr="00D3606B">
              <w:rPr>
                <w:rFonts w:ascii="Arial" w:hAnsi="Arial" w:cs="Arial"/>
                <w:color w:val="242424"/>
                <w:shd w:val="clear" w:color="auto" w:fill="FFFFFF"/>
              </w:rPr>
              <w:t>Please see revised Bid Solicitation entitled “</w:t>
            </w:r>
            <w:r w:rsidRPr="00D3606B">
              <w:rPr>
                <w:rFonts w:ascii="Arial" w:hAnsi="Arial" w:cs="Arial"/>
              </w:rPr>
              <w:t xml:space="preserve">T1715 Revised Bid Solicitation </w:t>
            </w:r>
            <w:r>
              <w:rPr>
                <w:rFonts w:ascii="Arial" w:hAnsi="Arial" w:cs="Arial"/>
              </w:rPr>
              <w:t>2.10</w:t>
            </w:r>
            <w:r w:rsidRPr="00D3606B">
              <w:rPr>
                <w:rFonts w:ascii="Arial" w:hAnsi="Arial" w:cs="Arial"/>
              </w:rPr>
              <w:t>.2023.”</w:t>
            </w:r>
          </w:p>
          <w:p w14:paraId="7A310272" w14:textId="0CD596A5" w:rsidR="00847CA1" w:rsidRPr="00D3606B" w:rsidRDefault="00847CA1" w:rsidP="000C1876">
            <w:pPr>
              <w:rPr>
                <w:rFonts w:ascii="Arial" w:hAnsi="Arial" w:cs="Arial"/>
              </w:rPr>
            </w:pPr>
          </w:p>
        </w:tc>
      </w:tr>
      <w:tr w:rsidR="000C1876" w:rsidRPr="00D3606B" w14:paraId="0F118FAB"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2F93CA35" w14:textId="3B9D791A" w:rsidR="000C1876" w:rsidRPr="00D3606B" w:rsidRDefault="000C1876" w:rsidP="00160732">
            <w:pPr>
              <w:tabs>
                <w:tab w:val="left" w:pos="0"/>
              </w:tabs>
              <w:autoSpaceDN w:val="0"/>
              <w:jc w:val="center"/>
              <w:rPr>
                <w:rFonts w:ascii="Arial" w:hAnsi="Arial" w:cs="Arial"/>
              </w:rPr>
            </w:pPr>
            <w:r w:rsidRPr="00D3606B">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56E5C7CF" w14:textId="77777777" w:rsidR="0089067D" w:rsidRDefault="0089067D" w:rsidP="0089067D">
            <w:pPr>
              <w:tabs>
                <w:tab w:val="left" w:pos="0"/>
              </w:tabs>
              <w:overflowPunct w:val="0"/>
              <w:autoSpaceDE w:val="0"/>
              <w:autoSpaceDN w:val="0"/>
              <w:adjustRightInd w:val="0"/>
              <w:jc w:val="center"/>
              <w:rPr>
                <w:rFonts w:ascii="Arial" w:hAnsi="Arial" w:cs="Arial"/>
              </w:rPr>
            </w:pPr>
            <w:r w:rsidRPr="00281A4F">
              <w:rPr>
                <w:rFonts w:ascii="Arial" w:hAnsi="Arial" w:cs="Arial"/>
              </w:rPr>
              <w:t>4.1</w:t>
            </w:r>
            <w:r>
              <w:rPr>
                <w:rFonts w:ascii="Arial" w:hAnsi="Arial" w:cs="Arial"/>
              </w:rPr>
              <w:t xml:space="preserve"> </w:t>
            </w:r>
          </w:p>
          <w:p w14:paraId="53C1217A" w14:textId="482F43F7" w:rsidR="000C1876" w:rsidRPr="00D3606B" w:rsidRDefault="0089067D" w:rsidP="0089067D">
            <w:pPr>
              <w:tabs>
                <w:tab w:val="left" w:pos="0"/>
              </w:tabs>
              <w:overflowPunct w:val="0"/>
              <w:autoSpaceDE w:val="0"/>
              <w:autoSpaceDN w:val="0"/>
              <w:adjustRightInd w:val="0"/>
              <w:jc w:val="center"/>
              <w:rPr>
                <w:rFonts w:ascii="Arial" w:hAnsi="Arial" w:cs="Arial"/>
              </w:rPr>
            </w:pPr>
            <w:r>
              <w:rPr>
                <w:rFonts w:ascii="Arial" w:hAnsi="Arial" w:cs="Arial"/>
              </w:rPr>
              <w:t>Price Line Specifications</w:t>
            </w:r>
          </w:p>
        </w:tc>
        <w:tc>
          <w:tcPr>
            <w:tcW w:w="7362" w:type="dxa"/>
            <w:tcBorders>
              <w:top w:val="single" w:sz="4" w:space="0" w:color="auto"/>
              <w:left w:val="single" w:sz="4" w:space="0" w:color="auto"/>
              <w:bottom w:val="single" w:sz="4" w:space="0" w:color="auto"/>
              <w:right w:val="single" w:sz="4" w:space="0" w:color="auto"/>
            </w:tcBorders>
          </w:tcPr>
          <w:p w14:paraId="6618F38C" w14:textId="77777777" w:rsidR="000C1876" w:rsidRPr="00465B89" w:rsidRDefault="000C1876" w:rsidP="000C1876">
            <w:pPr>
              <w:rPr>
                <w:rFonts w:ascii="Arial" w:hAnsi="Arial" w:cs="Arial"/>
                <w:b/>
              </w:rPr>
            </w:pPr>
            <w:r w:rsidRPr="00465B89">
              <w:rPr>
                <w:rFonts w:ascii="Arial" w:hAnsi="Arial" w:cs="Arial"/>
                <w:b/>
              </w:rPr>
              <w:t xml:space="preserve">Question regarding “Price Line Number 40: Pouched Cooked Octopus In Olive Oil or Vegetable Oil, Generic Brand, minimum 11 count/2 to 6 oz. Pouches per case”: We understand this item to be an exclusive product that only the incumbent vendor can supply. In order for the State to receive competitive bids for this line item, will the State allow the following substitute item to be bid as an acceptable alternative? Cooked Clams in oil, Generic Brand, minimum 11 count/2 to 6 oz. Pouches per case </w:t>
            </w:r>
          </w:p>
          <w:p w14:paraId="1870C71C" w14:textId="77777777" w:rsidR="000C1876" w:rsidRPr="00465B89" w:rsidRDefault="000C1876" w:rsidP="000C1876">
            <w:pPr>
              <w:rPr>
                <w:rFonts w:ascii="Arial" w:hAnsi="Arial" w:cs="Arial"/>
                <w:b/>
              </w:rPr>
            </w:pPr>
          </w:p>
          <w:p w14:paraId="731AA3A9" w14:textId="77777777" w:rsidR="00465B89" w:rsidRPr="00465B89" w:rsidRDefault="000C1876" w:rsidP="000C1876">
            <w:pPr>
              <w:rPr>
                <w:rFonts w:ascii="Arial" w:hAnsi="Arial" w:cs="Arial"/>
                <w:b/>
              </w:rPr>
            </w:pPr>
            <w:r w:rsidRPr="00465B89">
              <w:rPr>
                <w:rFonts w:ascii="Arial" w:hAnsi="Arial" w:cs="Arial"/>
                <w:b/>
              </w:rPr>
              <w:t>Answer:</w:t>
            </w:r>
            <w:r w:rsidR="00D37910" w:rsidRPr="00465B89">
              <w:rPr>
                <w:rFonts w:ascii="Arial" w:hAnsi="Arial" w:cs="Arial"/>
                <w:b/>
              </w:rPr>
              <w:t xml:space="preserve"> </w:t>
            </w:r>
          </w:p>
          <w:p w14:paraId="6D0DE36B" w14:textId="0D8ADA66" w:rsidR="00847CA1" w:rsidRPr="00847CA1" w:rsidRDefault="00847CA1" w:rsidP="00847CA1">
            <w:pPr>
              <w:rPr>
                <w:rFonts w:ascii="Arial" w:hAnsi="Arial" w:cs="Arial"/>
              </w:rPr>
            </w:pPr>
            <w:r w:rsidRPr="00847CA1">
              <w:rPr>
                <w:rFonts w:ascii="Arial" w:hAnsi="Arial" w:cs="Arial"/>
              </w:rPr>
              <w:t>Price Line Number 40: Pouched Cooked Octopus In Olive Oil or Vegetable Oil, Generic Brand, minimum 11 count/2 to 6 oz. Pouches per case has been moved to individual</w:t>
            </w:r>
            <w:r>
              <w:rPr>
                <w:rFonts w:ascii="Arial" w:hAnsi="Arial" w:cs="Arial"/>
              </w:rPr>
              <w:t xml:space="preserve"> price line 128</w:t>
            </w:r>
            <w:r w:rsidRPr="00847CA1">
              <w:rPr>
                <w:rFonts w:ascii="Arial" w:hAnsi="Arial" w:cs="Arial"/>
              </w:rPr>
              <w:t>.</w:t>
            </w:r>
          </w:p>
          <w:p w14:paraId="2C38BE54" w14:textId="77777777" w:rsidR="00D37910" w:rsidRDefault="00D37910" w:rsidP="000C1876">
            <w:pPr>
              <w:rPr>
                <w:rFonts w:ascii="Arial" w:hAnsi="Arial" w:cs="Arial"/>
              </w:rPr>
            </w:pPr>
          </w:p>
          <w:p w14:paraId="5E9F703A" w14:textId="77777777" w:rsidR="00847CA1" w:rsidRDefault="00847CA1" w:rsidP="00847CA1">
            <w:pPr>
              <w:tabs>
                <w:tab w:val="left" w:pos="0"/>
              </w:tabs>
              <w:overflowPunct w:val="0"/>
              <w:autoSpaceDE w:val="0"/>
              <w:autoSpaceDN w:val="0"/>
              <w:adjustRightInd w:val="0"/>
              <w:rPr>
                <w:rFonts w:ascii="Arial" w:hAnsi="Arial" w:cs="Arial"/>
              </w:rPr>
            </w:pPr>
            <w:r w:rsidRPr="00D3606B">
              <w:rPr>
                <w:rFonts w:ascii="Arial" w:hAnsi="Arial" w:cs="Arial"/>
                <w:color w:val="242424"/>
                <w:shd w:val="clear" w:color="auto" w:fill="FFFFFF"/>
              </w:rPr>
              <w:t>Please see revised Bid Solicitation entitled “</w:t>
            </w:r>
            <w:r w:rsidRPr="00D3606B">
              <w:rPr>
                <w:rFonts w:ascii="Arial" w:hAnsi="Arial" w:cs="Arial"/>
              </w:rPr>
              <w:t xml:space="preserve">T1715 Revised Bid Solicitation </w:t>
            </w:r>
            <w:r>
              <w:rPr>
                <w:rFonts w:ascii="Arial" w:hAnsi="Arial" w:cs="Arial"/>
              </w:rPr>
              <w:t>2.10</w:t>
            </w:r>
            <w:r w:rsidRPr="00D3606B">
              <w:rPr>
                <w:rFonts w:ascii="Arial" w:hAnsi="Arial" w:cs="Arial"/>
              </w:rPr>
              <w:t>.2023.”</w:t>
            </w:r>
          </w:p>
          <w:p w14:paraId="332E3770" w14:textId="3A500E13" w:rsidR="00847CA1" w:rsidRPr="00D3606B" w:rsidRDefault="00847CA1" w:rsidP="000C1876">
            <w:pPr>
              <w:rPr>
                <w:rFonts w:ascii="Arial" w:hAnsi="Arial" w:cs="Arial"/>
              </w:rPr>
            </w:pPr>
          </w:p>
        </w:tc>
      </w:tr>
      <w:tr w:rsidR="000E3285" w:rsidRPr="00D3606B" w14:paraId="13673232"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6E42544D" w14:textId="4BE5B131" w:rsidR="000E3285" w:rsidRPr="00D3606B" w:rsidRDefault="000E3285" w:rsidP="00160732">
            <w:pPr>
              <w:tabs>
                <w:tab w:val="left" w:pos="0"/>
              </w:tabs>
              <w:autoSpaceDN w:val="0"/>
              <w:jc w:val="center"/>
              <w:rPr>
                <w:rFonts w:ascii="Arial" w:hAnsi="Arial" w:cs="Arial"/>
              </w:rPr>
            </w:pPr>
            <w:r w:rsidRPr="00D3606B">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2DA6E04C" w14:textId="77777777" w:rsidR="0089067D" w:rsidRDefault="0089067D" w:rsidP="0089067D">
            <w:pPr>
              <w:tabs>
                <w:tab w:val="left" w:pos="0"/>
              </w:tabs>
              <w:overflowPunct w:val="0"/>
              <w:autoSpaceDE w:val="0"/>
              <w:autoSpaceDN w:val="0"/>
              <w:adjustRightInd w:val="0"/>
              <w:jc w:val="center"/>
              <w:rPr>
                <w:rFonts w:ascii="Arial" w:hAnsi="Arial" w:cs="Arial"/>
              </w:rPr>
            </w:pPr>
            <w:r w:rsidRPr="00281A4F">
              <w:rPr>
                <w:rFonts w:ascii="Arial" w:hAnsi="Arial" w:cs="Arial"/>
              </w:rPr>
              <w:t>4.1</w:t>
            </w:r>
            <w:r>
              <w:rPr>
                <w:rFonts w:ascii="Arial" w:hAnsi="Arial" w:cs="Arial"/>
              </w:rPr>
              <w:t xml:space="preserve"> </w:t>
            </w:r>
          </w:p>
          <w:p w14:paraId="01A8FB99" w14:textId="75F77DAD" w:rsidR="000E3285" w:rsidRPr="00D3606B" w:rsidRDefault="0089067D" w:rsidP="0089067D">
            <w:pPr>
              <w:tabs>
                <w:tab w:val="left" w:pos="0"/>
              </w:tabs>
              <w:overflowPunct w:val="0"/>
              <w:autoSpaceDE w:val="0"/>
              <w:autoSpaceDN w:val="0"/>
              <w:adjustRightInd w:val="0"/>
              <w:jc w:val="center"/>
              <w:rPr>
                <w:rFonts w:ascii="Arial" w:hAnsi="Arial" w:cs="Arial"/>
              </w:rPr>
            </w:pPr>
            <w:r>
              <w:rPr>
                <w:rFonts w:ascii="Arial" w:hAnsi="Arial" w:cs="Arial"/>
              </w:rPr>
              <w:t>Price Line Specifications</w:t>
            </w:r>
          </w:p>
        </w:tc>
        <w:tc>
          <w:tcPr>
            <w:tcW w:w="7362" w:type="dxa"/>
            <w:tcBorders>
              <w:top w:val="single" w:sz="4" w:space="0" w:color="auto"/>
              <w:left w:val="single" w:sz="4" w:space="0" w:color="auto"/>
              <w:bottom w:val="single" w:sz="4" w:space="0" w:color="auto"/>
              <w:right w:val="single" w:sz="4" w:space="0" w:color="auto"/>
            </w:tcBorders>
          </w:tcPr>
          <w:p w14:paraId="2F7717F2" w14:textId="77777777" w:rsidR="000E3285" w:rsidRPr="00465B89" w:rsidRDefault="000E3285" w:rsidP="000C1876">
            <w:pPr>
              <w:rPr>
                <w:rFonts w:ascii="Arial" w:hAnsi="Arial" w:cs="Arial"/>
                <w:b/>
              </w:rPr>
            </w:pPr>
            <w:r w:rsidRPr="00465B89">
              <w:rPr>
                <w:rFonts w:ascii="Arial" w:hAnsi="Arial" w:cs="Arial"/>
                <w:b/>
              </w:rPr>
              <w:t>Question regarding “Price Line Number 54: Grape Jelly, Plastic Squeeze Bottle, Generic Brand, minimum 12 count/18 to 20 oz. per case (No Glass)”. In order for the State to receive more competitive bids for this line item, will the State allow this item to be bid in the following size range as an acceptable alternative? Grape Jelly, Plastic Squeeze Bottle, Generic Brand, minimum 12 count/12 to 20 oz. per case (No Glass).</w:t>
            </w:r>
          </w:p>
          <w:p w14:paraId="6EA8D756" w14:textId="77777777" w:rsidR="000E3285" w:rsidRPr="00465B89" w:rsidRDefault="000E3285" w:rsidP="000C1876">
            <w:pPr>
              <w:rPr>
                <w:rFonts w:ascii="Arial" w:hAnsi="Arial" w:cs="Arial"/>
                <w:b/>
              </w:rPr>
            </w:pPr>
          </w:p>
          <w:p w14:paraId="18F63D37" w14:textId="77777777" w:rsidR="00465B89" w:rsidRPr="00465B89" w:rsidRDefault="000E3285" w:rsidP="00D37910">
            <w:pPr>
              <w:tabs>
                <w:tab w:val="left" w:pos="0"/>
              </w:tabs>
              <w:overflowPunct w:val="0"/>
              <w:autoSpaceDE w:val="0"/>
              <w:autoSpaceDN w:val="0"/>
              <w:adjustRightInd w:val="0"/>
              <w:rPr>
                <w:rFonts w:ascii="Arial" w:hAnsi="Arial" w:cs="Arial"/>
                <w:b/>
              </w:rPr>
            </w:pPr>
            <w:r w:rsidRPr="00465B89">
              <w:rPr>
                <w:rFonts w:ascii="Arial" w:hAnsi="Arial" w:cs="Arial"/>
                <w:b/>
              </w:rPr>
              <w:t>Answer:</w:t>
            </w:r>
            <w:r w:rsidR="00D37910" w:rsidRPr="00465B89">
              <w:rPr>
                <w:rFonts w:ascii="Arial" w:hAnsi="Arial" w:cs="Arial"/>
                <w:b/>
              </w:rPr>
              <w:t xml:space="preserve"> </w:t>
            </w:r>
          </w:p>
          <w:p w14:paraId="77A73BC3" w14:textId="42E2FC4F" w:rsidR="00D37910" w:rsidRPr="00465B89" w:rsidRDefault="00D37910" w:rsidP="00D37910">
            <w:pPr>
              <w:tabs>
                <w:tab w:val="left" w:pos="0"/>
              </w:tabs>
              <w:overflowPunct w:val="0"/>
              <w:autoSpaceDE w:val="0"/>
              <w:autoSpaceDN w:val="0"/>
              <w:adjustRightInd w:val="0"/>
              <w:rPr>
                <w:rFonts w:ascii="Arial" w:hAnsi="Arial" w:cs="Arial"/>
              </w:rPr>
            </w:pPr>
            <w:r w:rsidRPr="00465B89">
              <w:rPr>
                <w:rFonts w:ascii="Arial" w:hAnsi="Arial" w:cs="Arial"/>
                <w:color w:val="242424"/>
                <w:shd w:val="clear" w:color="auto" w:fill="FFFFFF"/>
              </w:rPr>
              <w:t xml:space="preserve">Please be advised that </w:t>
            </w:r>
            <w:r w:rsidRPr="00465B89">
              <w:rPr>
                <w:rFonts w:ascii="Arial" w:hAnsi="Arial" w:cs="Arial"/>
              </w:rPr>
              <w:t>Price Line Number 54: Grape Jelly, Plastic Squeeze Bottle, Generic Brand, minimum 12 count/18 to 20 oz. per case (No Glass) has been changed to Price Line Number 54: Grape Jelly, Plastic Squeeze Bottle, Generic Brand, minimum 12 count/11 to 20 oz. per case (No Glass).</w:t>
            </w:r>
          </w:p>
          <w:p w14:paraId="65ACAD5C" w14:textId="77777777" w:rsidR="00D37910" w:rsidRPr="00D3606B" w:rsidRDefault="00D37910" w:rsidP="00D37910">
            <w:pPr>
              <w:tabs>
                <w:tab w:val="left" w:pos="0"/>
              </w:tabs>
              <w:overflowPunct w:val="0"/>
              <w:autoSpaceDE w:val="0"/>
              <w:autoSpaceDN w:val="0"/>
              <w:adjustRightInd w:val="0"/>
              <w:rPr>
                <w:rFonts w:ascii="Arial" w:hAnsi="Arial" w:cs="Arial"/>
                <w:b/>
              </w:rPr>
            </w:pPr>
          </w:p>
          <w:p w14:paraId="50DDC2DE" w14:textId="09F785B6" w:rsidR="000E3285" w:rsidRDefault="00D37910" w:rsidP="00D37910">
            <w:pPr>
              <w:rPr>
                <w:rFonts w:ascii="Arial" w:hAnsi="Arial" w:cs="Arial"/>
              </w:rPr>
            </w:pPr>
            <w:r w:rsidRPr="00D3606B">
              <w:rPr>
                <w:rFonts w:ascii="Arial" w:hAnsi="Arial" w:cs="Arial"/>
                <w:color w:val="242424"/>
                <w:shd w:val="clear" w:color="auto" w:fill="FFFFFF"/>
              </w:rPr>
              <w:lastRenderedPageBreak/>
              <w:t>Please see revised Bid Solicitation entitled “</w:t>
            </w:r>
            <w:r w:rsidRPr="00D3606B">
              <w:rPr>
                <w:rFonts w:ascii="Arial" w:hAnsi="Arial" w:cs="Arial"/>
              </w:rPr>
              <w:t xml:space="preserve">T1715 Revised Bid Solicitation </w:t>
            </w:r>
            <w:r w:rsidR="00847CA1">
              <w:rPr>
                <w:rFonts w:ascii="Arial" w:hAnsi="Arial" w:cs="Arial"/>
              </w:rPr>
              <w:t>2.10</w:t>
            </w:r>
            <w:r w:rsidR="00D3606B" w:rsidRPr="00D3606B">
              <w:rPr>
                <w:rFonts w:ascii="Arial" w:hAnsi="Arial" w:cs="Arial"/>
              </w:rPr>
              <w:t>.2023.”</w:t>
            </w:r>
          </w:p>
          <w:p w14:paraId="4AC8C62B" w14:textId="08EB95C8" w:rsidR="00465B89" w:rsidRPr="00D3606B" w:rsidRDefault="00465B89" w:rsidP="00D37910">
            <w:pPr>
              <w:rPr>
                <w:rFonts w:ascii="Arial" w:hAnsi="Arial" w:cs="Arial"/>
              </w:rPr>
            </w:pPr>
          </w:p>
        </w:tc>
      </w:tr>
      <w:tr w:rsidR="000E3285" w:rsidRPr="00D3606B" w14:paraId="2935123D"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545053D6" w14:textId="17BE521E" w:rsidR="000E3285" w:rsidRPr="00D3606B" w:rsidRDefault="000E3285" w:rsidP="00160732">
            <w:pPr>
              <w:tabs>
                <w:tab w:val="left" w:pos="0"/>
              </w:tabs>
              <w:autoSpaceDN w:val="0"/>
              <w:jc w:val="center"/>
              <w:rPr>
                <w:rFonts w:ascii="Arial" w:hAnsi="Arial" w:cs="Arial"/>
              </w:rPr>
            </w:pPr>
            <w:r w:rsidRPr="00D3606B">
              <w:rPr>
                <w:rFonts w:ascii="Arial" w:hAnsi="Arial" w:cs="Arial"/>
              </w:rPr>
              <w:lastRenderedPageBreak/>
              <w:t>8</w:t>
            </w:r>
          </w:p>
        </w:tc>
        <w:tc>
          <w:tcPr>
            <w:tcW w:w="1998" w:type="dxa"/>
            <w:tcBorders>
              <w:top w:val="single" w:sz="4" w:space="0" w:color="auto"/>
              <w:left w:val="single" w:sz="4" w:space="0" w:color="auto"/>
              <w:bottom w:val="single" w:sz="4" w:space="0" w:color="auto"/>
              <w:right w:val="single" w:sz="4" w:space="0" w:color="auto"/>
            </w:tcBorders>
          </w:tcPr>
          <w:p w14:paraId="0582A586" w14:textId="77777777" w:rsidR="0089067D" w:rsidRDefault="0089067D" w:rsidP="0089067D">
            <w:pPr>
              <w:tabs>
                <w:tab w:val="left" w:pos="0"/>
              </w:tabs>
              <w:overflowPunct w:val="0"/>
              <w:autoSpaceDE w:val="0"/>
              <w:autoSpaceDN w:val="0"/>
              <w:adjustRightInd w:val="0"/>
              <w:jc w:val="center"/>
              <w:rPr>
                <w:rFonts w:ascii="Arial" w:hAnsi="Arial" w:cs="Arial"/>
              </w:rPr>
            </w:pPr>
            <w:r w:rsidRPr="00281A4F">
              <w:rPr>
                <w:rFonts w:ascii="Arial" w:hAnsi="Arial" w:cs="Arial"/>
              </w:rPr>
              <w:t>4.1</w:t>
            </w:r>
            <w:r>
              <w:rPr>
                <w:rFonts w:ascii="Arial" w:hAnsi="Arial" w:cs="Arial"/>
              </w:rPr>
              <w:t xml:space="preserve"> </w:t>
            </w:r>
          </w:p>
          <w:p w14:paraId="28AD1462" w14:textId="0014AC6C" w:rsidR="000E3285" w:rsidRPr="00D3606B" w:rsidRDefault="0089067D" w:rsidP="0089067D">
            <w:pPr>
              <w:tabs>
                <w:tab w:val="left" w:pos="0"/>
              </w:tabs>
              <w:overflowPunct w:val="0"/>
              <w:autoSpaceDE w:val="0"/>
              <w:autoSpaceDN w:val="0"/>
              <w:adjustRightInd w:val="0"/>
              <w:jc w:val="center"/>
              <w:rPr>
                <w:rFonts w:ascii="Arial" w:hAnsi="Arial" w:cs="Arial"/>
              </w:rPr>
            </w:pPr>
            <w:r>
              <w:rPr>
                <w:rFonts w:ascii="Arial" w:hAnsi="Arial" w:cs="Arial"/>
              </w:rPr>
              <w:t>Price Line Specifications</w:t>
            </w:r>
          </w:p>
        </w:tc>
        <w:tc>
          <w:tcPr>
            <w:tcW w:w="7362" w:type="dxa"/>
            <w:tcBorders>
              <w:top w:val="single" w:sz="4" w:space="0" w:color="auto"/>
              <w:left w:val="single" w:sz="4" w:space="0" w:color="auto"/>
              <w:bottom w:val="single" w:sz="4" w:space="0" w:color="auto"/>
              <w:right w:val="single" w:sz="4" w:space="0" w:color="auto"/>
            </w:tcBorders>
          </w:tcPr>
          <w:p w14:paraId="001E48CA" w14:textId="77777777" w:rsidR="000E3285" w:rsidRPr="00465B89" w:rsidRDefault="000E3285" w:rsidP="000C1876">
            <w:pPr>
              <w:rPr>
                <w:rFonts w:ascii="Arial" w:hAnsi="Arial" w:cs="Arial"/>
                <w:b/>
              </w:rPr>
            </w:pPr>
            <w:r w:rsidRPr="00465B89">
              <w:rPr>
                <w:rFonts w:ascii="Arial" w:hAnsi="Arial" w:cs="Arial"/>
                <w:b/>
              </w:rPr>
              <w:t>Question regarding “Price Line Number 56: Mayonnaise, Shelf Stable, Generic Brand, minimum 12 count/16 to 18 oz. Plastic Squeeze Bottles per case (No Glass)”: We understand this item to be an exclusive product that only the incumbent vendor can supply. In order for the State to receive competitive bids for this line item, will the State allow this item to be bid in the following size range as an acceptable alternative? Mayonnaise, Shelf Stable, Generic Brand, minimum 12 count/11 to 18 oz. Plastic Squeeze Bottles per case (No Glass).</w:t>
            </w:r>
          </w:p>
          <w:p w14:paraId="16EA7A58" w14:textId="77777777" w:rsidR="000E3285" w:rsidRPr="00465B89" w:rsidRDefault="000E3285" w:rsidP="000C1876">
            <w:pPr>
              <w:rPr>
                <w:rFonts w:ascii="Arial" w:hAnsi="Arial" w:cs="Arial"/>
                <w:b/>
              </w:rPr>
            </w:pPr>
          </w:p>
          <w:p w14:paraId="76BFB27C" w14:textId="77777777" w:rsidR="00465B89" w:rsidRPr="00465B89" w:rsidRDefault="000E3285" w:rsidP="00D37910">
            <w:pPr>
              <w:tabs>
                <w:tab w:val="left" w:pos="0"/>
              </w:tabs>
              <w:overflowPunct w:val="0"/>
              <w:autoSpaceDE w:val="0"/>
              <w:autoSpaceDN w:val="0"/>
              <w:adjustRightInd w:val="0"/>
              <w:rPr>
                <w:rFonts w:ascii="Arial" w:hAnsi="Arial" w:cs="Arial"/>
                <w:b/>
              </w:rPr>
            </w:pPr>
            <w:r w:rsidRPr="00465B89">
              <w:rPr>
                <w:rFonts w:ascii="Arial" w:hAnsi="Arial" w:cs="Arial"/>
                <w:b/>
              </w:rPr>
              <w:t>Answer:</w:t>
            </w:r>
            <w:r w:rsidR="00D37910" w:rsidRPr="00465B89">
              <w:rPr>
                <w:rFonts w:ascii="Arial" w:hAnsi="Arial" w:cs="Arial"/>
                <w:b/>
              </w:rPr>
              <w:t xml:space="preserve">  </w:t>
            </w:r>
          </w:p>
          <w:p w14:paraId="76826247" w14:textId="45CD799F" w:rsidR="00D37910" w:rsidRPr="00D3606B" w:rsidRDefault="00D37910" w:rsidP="00D37910">
            <w:pPr>
              <w:tabs>
                <w:tab w:val="left" w:pos="0"/>
              </w:tabs>
              <w:overflowPunct w:val="0"/>
              <w:autoSpaceDE w:val="0"/>
              <w:autoSpaceDN w:val="0"/>
              <w:adjustRightInd w:val="0"/>
              <w:rPr>
                <w:rFonts w:ascii="Arial" w:hAnsi="Arial" w:cs="Arial"/>
                <w:b/>
              </w:rPr>
            </w:pPr>
            <w:r w:rsidRPr="00D3606B">
              <w:rPr>
                <w:rFonts w:ascii="Arial" w:hAnsi="Arial" w:cs="Arial"/>
                <w:color w:val="242424"/>
                <w:shd w:val="clear" w:color="auto" w:fill="FFFFFF"/>
              </w:rPr>
              <w:t xml:space="preserve">Please be advised that </w:t>
            </w:r>
            <w:r w:rsidRPr="00D3606B">
              <w:rPr>
                <w:rFonts w:ascii="Arial" w:hAnsi="Arial" w:cs="Arial"/>
              </w:rPr>
              <w:t>Price Line Number 56: Mayonnaise, Shelf Stable, Generic Brand, minimum 12 count/16 to 18 oz. Plastic Squeeze Bottles per case (No Glass) has been changed to Price Line Number 56: Mayonnaise, Shelf Stable, Generic Brand, minimum 12 count/10 to 18 oz. Plastic Squeeze Bottles per case (No Glass).</w:t>
            </w:r>
          </w:p>
          <w:p w14:paraId="030140B2" w14:textId="77777777" w:rsidR="00D37910" w:rsidRPr="00D3606B" w:rsidRDefault="00D37910" w:rsidP="00D37910">
            <w:pPr>
              <w:tabs>
                <w:tab w:val="left" w:pos="0"/>
              </w:tabs>
              <w:overflowPunct w:val="0"/>
              <w:autoSpaceDE w:val="0"/>
              <w:autoSpaceDN w:val="0"/>
              <w:adjustRightInd w:val="0"/>
              <w:rPr>
                <w:rFonts w:ascii="Arial" w:hAnsi="Arial" w:cs="Arial"/>
                <w:b/>
              </w:rPr>
            </w:pPr>
          </w:p>
          <w:p w14:paraId="42BD7157" w14:textId="29394679" w:rsidR="000E3285" w:rsidRPr="00D3606B" w:rsidRDefault="00D37910" w:rsidP="00D37910">
            <w:pPr>
              <w:rPr>
                <w:rFonts w:ascii="Arial" w:hAnsi="Arial" w:cs="Arial"/>
              </w:rPr>
            </w:pPr>
            <w:r w:rsidRPr="00D3606B">
              <w:rPr>
                <w:rFonts w:ascii="Arial" w:hAnsi="Arial" w:cs="Arial"/>
                <w:color w:val="242424"/>
                <w:shd w:val="clear" w:color="auto" w:fill="FFFFFF"/>
              </w:rPr>
              <w:t>Please see revised Bid Solicitation entitled “</w:t>
            </w:r>
            <w:r w:rsidRPr="00D3606B">
              <w:rPr>
                <w:rFonts w:ascii="Arial" w:hAnsi="Arial" w:cs="Arial"/>
              </w:rPr>
              <w:t xml:space="preserve">T1715 Revised Bid Solicitation </w:t>
            </w:r>
            <w:r w:rsidR="00847CA1">
              <w:rPr>
                <w:rFonts w:ascii="Arial" w:hAnsi="Arial" w:cs="Arial"/>
              </w:rPr>
              <w:t>2.10</w:t>
            </w:r>
            <w:r w:rsidRPr="00D3606B">
              <w:rPr>
                <w:rFonts w:ascii="Arial" w:hAnsi="Arial" w:cs="Arial"/>
              </w:rPr>
              <w:t>.2</w:t>
            </w:r>
            <w:r w:rsidR="00D3606B" w:rsidRPr="00D3606B">
              <w:rPr>
                <w:rFonts w:ascii="Arial" w:hAnsi="Arial" w:cs="Arial"/>
              </w:rPr>
              <w:t>0</w:t>
            </w:r>
            <w:r w:rsidRPr="00D3606B">
              <w:rPr>
                <w:rFonts w:ascii="Arial" w:hAnsi="Arial" w:cs="Arial"/>
              </w:rPr>
              <w:t>2</w:t>
            </w:r>
            <w:r w:rsidR="00D3606B" w:rsidRPr="00D3606B">
              <w:rPr>
                <w:rFonts w:ascii="Arial" w:hAnsi="Arial" w:cs="Arial"/>
              </w:rPr>
              <w:t>3.”</w:t>
            </w:r>
          </w:p>
          <w:p w14:paraId="12F3ACB3" w14:textId="7CCC3FED" w:rsidR="000E3285" w:rsidRPr="00D3606B" w:rsidRDefault="000E3285" w:rsidP="000C1876">
            <w:pPr>
              <w:rPr>
                <w:rFonts w:ascii="Arial" w:hAnsi="Arial" w:cs="Arial"/>
              </w:rPr>
            </w:pPr>
          </w:p>
        </w:tc>
      </w:tr>
      <w:tr w:rsidR="000E3285" w:rsidRPr="00D3606B" w14:paraId="69E56D24"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70937230" w14:textId="787E1153" w:rsidR="000E3285" w:rsidRPr="00D3606B" w:rsidRDefault="000E3285" w:rsidP="00160732">
            <w:pPr>
              <w:tabs>
                <w:tab w:val="left" w:pos="0"/>
              </w:tabs>
              <w:autoSpaceDN w:val="0"/>
              <w:jc w:val="center"/>
              <w:rPr>
                <w:rFonts w:ascii="Arial" w:hAnsi="Arial" w:cs="Arial"/>
              </w:rPr>
            </w:pPr>
            <w:r w:rsidRPr="00D3606B">
              <w:rPr>
                <w:rFonts w:ascii="Arial" w:hAnsi="Arial" w:cs="Arial"/>
              </w:rPr>
              <w:t>9</w:t>
            </w:r>
          </w:p>
        </w:tc>
        <w:tc>
          <w:tcPr>
            <w:tcW w:w="1998" w:type="dxa"/>
            <w:tcBorders>
              <w:top w:val="single" w:sz="4" w:space="0" w:color="auto"/>
              <w:left w:val="single" w:sz="4" w:space="0" w:color="auto"/>
              <w:bottom w:val="single" w:sz="4" w:space="0" w:color="auto"/>
              <w:right w:val="single" w:sz="4" w:space="0" w:color="auto"/>
            </w:tcBorders>
          </w:tcPr>
          <w:p w14:paraId="4CBDB078" w14:textId="77777777" w:rsidR="000E3285" w:rsidRDefault="00465B89" w:rsidP="0089067D">
            <w:pPr>
              <w:tabs>
                <w:tab w:val="left" w:pos="0"/>
              </w:tabs>
              <w:overflowPunct w:val="0"/>
              <w:autoSpaceDE w:val="0"/>
              <w:autoSpaceDN w:val="0"/>
              <w:adjustRightInd w:val="0"/>
              <w:jc w:val="center"/>
              <w:rPr>
                <w:rFonts w:ascii="Arial" w:hAnsi="Arial" w:cs="Arial"/>
              </w:rPr>
            </w:pPr>
            <w:r w:rsidRPr="00281A4F">
              <w:rPr>
                <w:rFonts w:ascii="Arial" w:hAnsi="Arial" w:cs="Arial"/>
              </w:rPr>
              <w:t xml:space="preserve"> 4.1</w:t>
            </w:r>
            <w:r w:rsidR="0089067D">
              <w:rPr>
                <w:rFonts w:ascii="Arial" w:hAnsi="Arial" w:cs="Arial"/>
              </w:rPr>
              <w:t xml:space="preserve"> </w:t>
            </w:r>
          </w:p>
          <w:p w14:paraId="639086BC" w14:textId="093DF34B" w:rsidR="0089067D" w:rsidRPr="00D3606B" w:rsidRDefault="0089067D" w:rsidP="0089067D">
            <w:pPr>
              <w:tabs>
                <w:tab w:val="left" w:pos="0"/>
              </w:tabs>
              <w:overflowPunct w:val="0"/>
              <w:autoSpaceDE w:val="0"/>
              <w:autoSpaceDN w:val="0"/>
              <w:adjustRightInd w:val="0"/>
              <w:jc w:val="center"/>
              <w:rPr>
                <w:rFonts w:ascii="Arial" w:hAnsi="Arial" w:cs="Arial"/>
              </w:rPr>
            </w:pPr>
            <w:r>
              <w:rPr>
                <w:rFonts w:ascii="Arial" w:hAnsi="Arial" w:cs="Arial"/>
              </w:rPr>
              <w:t xml:space="preserve">Price Line Specifications </w:t>
            </w:r>
          </w:p>
        </w:tc>
        <w:tc>
          <w:tcPr>
            <w:tcW w:w="7362" w:type="dxa"/>
            <w:tcBorders>
              <w:top w:val="single" w:sz="4" w:space="0" w:color="auto"/>
              <w:left w:val="single" w:sz="4" w:space="0" w:color="auto"/>
              <w:bottom w:val="single" w:sz="4" w:space="0" w:color="auto"/>
              <w:right w:val="single" w:sz="4" w:space="0" w:color="auto"/>
            </w:tcBorders>
          </w:tcPr>
          <w:p w14:paraId="562CD991" w14:textId="77777777" w:rsidR="000E3285" w:rsidRPr="00465B89" w:rsidRDefault="000E3285" w:rsidP="000E3285">
            <w:pPr>
              <w:rPr>
                <w:rFonts w:ascii="Arial" w:hAnsi="Arial" w:cs="Arial"/>
                <w:b/>
              </w:rPr>
            </w:pPr>
            <w:r w:rsidRPr="00465B89">
              <w:rPr>
                <w:rFonts w:ascii="Arial" w:hAnsi="Arial" w:cs="Arial"/>
                <w:b/>
              </w:rPr>
              <w:t xml:space="preserve">Question regarding “Price Line Number 65: Electric Fan, Desk Type Oscillator, Generic Brand, 9" each, minimum one (1) fan per case”: We understand this item to be an exclusive product that only the incumbent vendor can supply. In order for the State to receive competitive bids for this line item, will the State allow the following substitute item to be bid as an acceptable alternative? Electric Fan, Generic Brand, 8” each, minimum one (1) fan per case </w:t>
            </w:r>
          </w:p>
          <w:p w14:paraId="5EE01E8A" w14:textId="77777777" w:rsidR="000E3285" w:rsidRPr="00465B89" w:rsidRDefault="000E3285" w:rsidP="000C1876">
            <w:pPr>
              <w:rPr>
                <w:rFonts w:ascii="Arial" w:hAnsi="Arial" w:cs="Arial"/>
                <w:b/>
              </w:rPr>
            </w:pPr>
          </w:p>
          <w:p w14:paraId="5CE49453" w14:textId="77777777" w:rsidR="00465B89" w:rsidRPr="00465B89" w:rsidRDefault="000E3285" w:rsidP="00D3606B">
            <w:pPr>
              <w:rPr>
                <w:rFonts w:ascii="Arial" w:hAnsi="Arial" w:cs="Arial"/>
                <w:b/>
              </w:rPr>
            </w:pPr>
            <w:r w:rsidRPr="00465B89">
              <w:rPr>
                <w:rFonts w:ascii="Arial" w:hAnsi="Arial" w:cs="Arial"/>
                <w:b/>
              </w:rPr>
              <w:t>Answer:</w:t>
            </w:r>
            <w:r w:rsidR="00D37910" w:rsidRPr="00465B89">
              <w:rPr>
                <w:rFonts w:ascii="Arial" w:hAnsi="Arial" w:cs="Arial"/>
                <w:b/>
              </w:rPr>
              <w:t xml:space="preserve">  </w:t>
            </w:r>
          </w:p>
          <w:p w14:paraId="28F25FA3" w14:textId="36F91147" w:rsidR="000E3285" w:rsidRDefault="00D3606B" w:rsidP="00D3606B">
            <w:pPr>
              <w:rPr>
                <w:rFonts w:ascii="Arial" w:hAnsi="Arial" w:cs="Arial"/>
              </w:rPr>
            </w:pPr>
            <w:r w:rsidRPr="00465B89">
              <w:rPr>
                <w:rFonts w:ascii="Arial" w:hAnsi="Arial" w:cs="Arial"/>
                <w:color w:val="242424"/>
                <w:shd w:val="clear" w:color="auto" w:fill="FFFFFF"/>
              </w:rPr>
              <w:t xml:space="preserve">Please be advised that </w:t>
            </w:r>
            <w:r w:rsidRPr="00465B89">
              <w:rPr>
                <w:rFonts w:ascii="Arial" w:hAnsi="Arial" w:cs="Arial"/>
              </w:rPr>
              <w:t xml:space="preserve">Price Line Number 65: Electric Fan, Desk Type Oscillator, Generic Brand, 9" each, minimum one (1) fan per case has been changed to Price Line Number 65: Electric Fan, Desk Type Oscillator, Generic Brand, </w:t>
            </w:r>
            <w:r w:rsidR="002C6B7F">
              <w:rPr>
                <w:rFonts w:ascii="Arial" w:hAnsi="Arial" w:cs="Arial"/>
              </w:rPr>
              <w:t>7-9</w:t>
            </w:r>
            <w:r w:rsidRPr="00465B89">
              <w:rPr>
                <w:rFonts w:ascii="Arial" w:hAnsi="Arial" w:cs="Arial"/>
              </w:rPr>
              <w:t>" each, minimum one (1) fan per case</w:t>
            </w:r>
            <w:r w:rsidR="00465B89">
              <w:rPr>
                <w:rFonts w:ascii="Arial" w:hAnsi="Arial" w:cs="Arial"/>
              </w:rPr>
              <w:t>.</w:t>
            </w:r>
          </w:p>
          <w:p w14:paraId="6B2B207C" w14:textId="77777777" w:rsidR="00465B89" w:rsidRDefault="00465B89" w:rsidP="00D3606B">
            <w:pPr>
              <w:rPr>
                <w:rFonts w:ascii="Arial" w:hAnsi="Arial" w:cs="Arial"/>
              </w:rPr>
            </w:pPr>
          </w:p>
          <w:p w14:paraId="1DC596E2" w14:textId="71779FE2" w:rsidR="00465B89" w:rsidRPr="00D3606B" w:rsidRDefault="00465B89" w:rsidP="00465B89">
            <w:pPr>
              <w:rPr>
                <w:rFonts w:ascii="Arial" w:hAnsi="Arial" w:cs="Arial"/>
              </w:rPr>
            </w:pPr>
            <w:r w:rsidRPr="00D3606B">
              <w:rPr>
                <w:rFonts w:ascii="Arial" w:hAnsi="Arial" w:cs="Arial"/>
                <w:color w:val="242424"/>
                <w:shd w:val="clear" w:color="auto" w:fill="FFFFFF"/>
              </w:rPr>
              <w:t>Please see revised Bid Solicitation entitled “</w:t>
            </w:r>
            <w:r w:rsidRPr="00D3606B">
              <w:rPr>
                <w:rFonts w:ascii="Arial" w:hAnsi="Arial" w:cs="Arial"/>
              </w:rPr>
              <w:t>T1</w:t>
            </w:r>
            <w:r w:rsidR="00847CA1">
              <w:rPr>
                <w:rFonts w:ascii="Arial" w:hAnsi="Arial" w:cs="Arial"/>
              </w:rPr>
              <w:t>715 Revised Bid Solicitation 2.10</w:t>
            </w:r>
            <w:r w:rsidRPr="00D3606B">
              <w:rPr>
                <w:rFonts w:ascii="Arial" w:hAnsi="Arial" w:cs="Arial"/>
              </w:rPr>
              <w:t>.2023.”</w:t>
            </w:r>
          </w:p>
          <w:p w14:paraId="3A8DB855" w14:textId="35B490FE" w:rsidR="00465B89" w:rsidRPr="00D3606B" w:rsidRDefault="00465B89" w:rsidP="00D3606B">
            <w:pPr>
              <w:rPr>
                <w:rFonts w:ascii="Arial" w:hAnsi="Arial" w:cs="Arial"/>
              </w:rPr>
            </w:pPr>
          </w:p>
        </w:tc>
      </w:tr>
      <w:tr w:rsidR="000E3285" w:rsidRPr="00D3606B" w14:paraId="775F8D9A" w14:textId="77777777" w:rsidTr="00160732">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1B0E6C50" w14:textId="5A467CAB" w:rsidR="000E3285" w:rsidRPr="00D3606B" w:rsidRDefault="000E3285" w:rsidP="00160732">
            <w:pPr>
              <w:tabs>
                <w:tab w:val="left" w:pos="0"/>
              </w:tabs>
              <w:autoSpaceDN w:val="0"/>
              <w:jc w:val="center"/>
              <w:rPr>
                <w:rFonts w:ascii="Arial" w:hAnsi="Arial" w:cs="Arial"/>
              </w:rPr>
            </w:pPr>
            <w:r w:rsidRPr="00D3606B">
              <w:rPr>
                <w:rFonts w:ascii="Arial" w:hAnsi="Arial" w:cs="Arial"/>
              </w:rPr>
              <w:t>10</w:t>
            </w:r>
          </w:p>
        </w:tc>
        <w:tc>
          <w:tcPr>
            <w:tcW w:w="1998" w:type="dxa"/>
            <w:tcBorders>
              <w:top w:val="single" w:sz="4" w:space="0" w:color="auto"/>
              <w:left w:val="single" w:sz="4" w:space="0" w:color="auto"/>
              <w:bottom w:val="single" w:sz="4" w:space="0" w:color="auto"/>
              <w:right w:val="single" w:sz="4" w:space="0" w:color="auto"/>
            </w:tcBorders>
          </w:tcPr>
          <w:p w14:paraId="135DF323" w14:textId="77777777" w:rsidR="000E3285" w:rsidRPr="00D3606B" w:rsidRDefault="000E3285" w:rsidP="00160732">
            <w:pPr>
              <w:tabs>
                <w:tab w:val="left" w:pos="0"/>
              </w:tabs>
              <w:overflowPunct w:val="0"/>
              <w:autoSpaceDE w:val="0"/>
              <w:autoSpaceDN w:val="0"/>
              <w:adjustRightInd w:val="0"/>
              <w:jc w:val="center"/>
              <w:rPr>
                <w:rFonts w:ascii="Arial" w:hAnsi="Arial" w:cs="Arial"/>
              </w:rPr>
            </w:pPr>
          </w:p>
        </w:tc>
        <w:tc>
          <w:tcPr>
            <w:tcW w:w="7362" w:type="dxa"/>
            <w:tcBorders>
              <w:top w:val="single" w:sz="4" w:space="0" w:color="auto"/>
              <w:left w:val="single" w:sz="4" w:space="0" w:color="auto"/>
              <w:bottom w:val="single" w:sz="4" w:space="0" w:color="auto"/>
              <w:right w:val="single" w:sz="4" w:space="0" w:color="auto"/>
            </w:tcBorders>
          </w:tcPr>
          <w:p w14:paraId="188FD5C8" w14:textId="77777777" w:rsidR="000E3285" w:rsidRPr="00465B89" w:rsidRDefault="000E3285" w:rsidP="000E3285">
            <w:pPr>
              <w:rPr>
                <w:rFonts w:ascii="Arial" w:hAnsi="Arial" w:cs="Arial"/>
                <w:b/>
              </w:rPr>
            </w:pPr>
            <w:r w:rsidRPr="00465B89">
              <w:rPr>
                <w:rFonts w:ascii="Arial" w:hAnsi="Arial" w:cs="Arial"/>
                <w:b/>
              </w:rPr>
              <w:t>Please confirm that any affirmative responses to the foregoing questions will be considered an amendment to the bid.</w:t>
            </w:r>
          </w:p>
          <w:p w14:paraId="1E69F9E9" w14:textId="77777777" w:rsidR="000E3285" w:rsidRPr="00465B89" w:rsidRDefault="000E3285" w:rsidP="000E3285">
            <w:pPr>
              <w:rPr>
                <w:rFonts w:ascii="Arial" w:hAnsi="Arial" w:cs="Arial"/>
                <w:b/>
              </w:rPr>
            </w:pPr>
          </w:p>
          <w:p w14:paraId="04422F1A" w14:textId="77777777" w:rsidR="00465B89" w:rsidRPr="00465B89" w:rsidRDefault="000E3285" w:rsidP="000E3285">
            <w:pPr>
              <w:rPr>
                <w:rFonts w:ascii="Arial" w:hAnsi="Arial" w:cs="Arial"/>
                <w:b/>
              </w:rPr>
            </w:pPr>
            <w:r w:rsidRPr="00465B89">
              <w:rPr>
                <w:rFonts w:ascii="Arial" w:hAnsi="Arial" w:cs="Arial"/>
                <w:b/>
              </w:rPr>
              <w:t>Answer:</w:t>
            </w:r>
            <w:r w:rsidR="009F311E" w:rsidRPr="00465B89">
              <w:rPr>
                <w:rFonts w:ascii="Arial" w:hAnsi="Arial" w:cs="Arial"/>
                <w:b/>
              </w:rPr>
              <w:t xml:space="preserve"> </w:t>
            </w:r>
          </w:p>
          <w:p w14:paraId="52124A05" w14:textId="7E906366" w:rsidR="000E3285" w:rsidRPr="00D3606B" w:rsidRDefault="009F311E" w:rsidP="000E3285">
            <w:pPr>
              <w:rPr>
                <w:rFonts w:ascii="Arial" w:hAnsi="Arial" w:cs="Arial"/>
              </w:rPr>
            </w:pPr>
            <w:r w:rsidRPr="00D3606B">
              <w:rPr>
                <w:rFonts w:ascii="Arial" w:hAnsi="Arial" w:cs="Arial"/>
              </w:rPr>
              <w:t xml:space="preserve">All questions asked in the Q &amp; A period that closed on 2/2/2023 will be addressed in Amendment 10. </w:t>
            </w:r>
          </w:p>
          <w:p w14:paraId="1645306D" w14:textId="0EE3D216" w:rsidR="009F311E" w:rsidRPr="00D3606B" w:rsidRDefault="009F311E" w:rsidP="000E3285">
            <w:pPr>
              <w:rPr>
                <w:rFonts w:ascii="Arial" w:hAnsi="Arial" w:cs="Arial"/>
              </w:rPr>
            </w:pPr>
          </w:p>
        </w:tc>
      </w:tr>
    </w:tbl>
    <w:p w14:paraId="7BDE79F3" w14:textId="20F958F7" w:rsidR="0094482F" w:rsidRPr="00D3606B" w:rsidRDefault="0094482F" w:rsidP="005234D5">
      <w:pPr>
        <w:tabs>
          <w:tab w:val="left" w:pos="0"/>
        </w:tabs>
        <w:outlineLvl w:val="0"/>
        <w:rPr>
          <w:rFonts w:ascii="Arial" w:hAnsi="Arial" w:cs="Arial"/>
          <w:b/>
          <w:u w:val="single"/>
        </w:rPr>
      </w:pPr>
    </w:p>
    <w:sectPr w:rsidR="0094482F" w:rsidRPr="00D3606B"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1DBE6" w14:textId="77777777" w:rsidR="00A86511" w:rsidRDefault="00A86511">
      <w:r>
        <w:separator/>
      </w:r>
    </w:p>
  </w:endnote>
  <w:endnote w:type="continuationSeparator" w:id="0">
    <w:p w14:paraId="72EB6610" w14:textId="77777777" w:rsidR="00A86511" w:rsidRDefault="00A86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CA45086" w:rsidR="009C0858" w:rsidRDefault="009C0858">
        <w:pPr>
          <w:pStyle w:val="Footer"/>
          <w:jc w:val="center"/>
        </w:pPr>
        <w:r>
          <w:fldChar w:fldCharType="begin"/>
        </w:r>
        <w:r>
          <w:instrText xml:space="preserve"> PAGE   \* MERGEFORMAT </w:instrText>
        </w:r>
        <w:r>
          <w:fldChar w:fldCharType="separate"/>
        </w:r>
        <w:r w:rsidR="003A7053">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0ACB7" w14:textId="77777777" w:rsidR="00A86511" w:rsidRDefault="00A86511">
      <w:r>
        <w:separator/>
      </w:r>
    </w:p>
  </w:footnote>
  <w:footnote w:type="continuationSeparator" w:id="0">
    <w:p w14:paraId="596ACE4E" w14:textId="77777777" w:rsidR="00A86511" w:rsidRDefault="00A86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5778"/>
      <w:gridCol w:w="2889"/>
    </w:tblGrid>
    <w:tr w:rsidR="004D59D0" w14:paraId="227044D8" w14:textId="77777777" w:rsidTr="00DB00BF">
      <w:trPr>
        <w:trHeight w:val="982"/>
        <w:jc w:val="center"/>
      </w:trPr>
      <w:tc>
        <w:tcPr>
          <w:tcW w:w="2889" w:type="dxa"/>
        </w:tcPr>
        <w:p w14:paraId="5E2C4F73" w14:textId="77777777" w:rsidR="004D59D0" w:rsidRDefault="004D59D0" w:rsidP="004D59D0"/>
      </w:tc>
      <w:tc>
        <w:tcPr>
          <w:tcW w:w="5778" w:type="dxa"/>
          <w:vAlign w:val="center"/>
        </w:tcPr>
        <w:p w14:paraId="64F0D7C0" w14:textId="77777777" w:rsidR="004D59D0" w:rsidRDefault="004D59D0" w:rsidP="004D59D0">
          <w:pPr>
            <w:jc w:val="center"/>
          </w:pPr>
          <w:r>
            <w:rPr>
              <w:noProof/>
            </w:rPr>
            <w:drawing>
              <wp:inline distT="0" distB="0" distL="0" distR="0" wp14:anchorId="468B48B8" wp14:editId="68718D6A">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9" w:type="dxa"/>
        </w:tcPr>
        <w:p w14:paraId="0691CCF3" w14:textId="77777777" w:rsidR="004D59D0" w:rsidRDefault="004D59D0" w:rsidP="004D59D0"/>
      </w:tc>
    </w:tr>
    <w:tr w:rsidR="004D59D0" w14:paraId="0761C9BE" w14:textId="77777777" w:rsidTr="00DB00BF">
      <w:trPr>
        <w:trHeight w:val="812"/>
        <w:jc w:val="center"/>
      </w:trPr>
      <w:tc>
        <w:tcPr>
          <w:tcW w:w="2889" w:type="dxa"/>
          <w:vAlign w:val="bottom"/>
        </w:tcPr>
        <w:p w14:paraId="480DDFA5" w14:textId="77777777" w:rsidR="004D59D0" w:rsidRPr="00DE79FE" w:rsidRDefault="004D59D0" w:rsidP="004D59D0">
          <w:pPr>
            <w:jc w:val="center"/>
            <w:rPr>
              <w:smallCaps/>
              <w:color w:val="000080"/>
            </w:rPr>
          </w:pPr>
          <w:r w:rsidRPr="00DE79FE">
            <w:rPr>
              <w:smallCaps/>
              <w:color w:val="000080"/>
            </w:rPr>
            <w:t>Philip D. Murphy</w:t>
          </w:r>
        </w:p>
        <w:p w14:paraId="57499A3A" w14:textId="77777777" w:rsidR="004D59D0" w:rsidRPr="006359DD" w:rsidRDefault="004D59D0" w:rsidP="004D59D0">
          <w:pPr>
            <w:jc w:val="center"/>
          </w:pPr>
          <w:r w:rsidRPr="00DE79FE">
            <w:rPr>
              <w:i/>
              <w:color w:val="000080"/>
            </w:rPr>
            <w:t>Governor</w:t>
          </w:r>
        </w:p>
      </w:tc>
      <w:tc>
        <w:tcPr>
          <w:tcW w:w="5778" w:type="dxa"/>
          <w:vMerge w:val="restart"/>
          <w:vAlign w:val="center"/>
        </w:tcPr>
        <w:p w14:paraId="3DAE8261" w14:textId="77777777" w:rsidR="004D59D0" w:rsidRPr="00952B78" w:rsidRDefault="004D59D0" w:rsidP="004D59D0">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ACC9EE0" w14:textId="77777777" w:rsidR="004D59D0" w:rsidRPr="00CD2155" w:rsidRDefault="004D59D0" w:rsidP="004D59D0">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6F7D6D5" w14:textId="77777777" w:rsidR="004D59D0" w:rsidRPr="00CD2155" w:rsidRDefault="004D59D0" w:rsidP="004D59D0">
          <w:pPr>
            <w:jc w:val="center"/>
            <w:rPr>
              <w:smallCaps/>
              <w:color w:val="000080"/>
            </w:rPr>
          </w:pPr>
          <w:r w:rsidRPr="00CD2155">
            <w:rPr>
              <w:smallCaps/>
              <w:color w:val="000080"/>
            </w:rPr>
            <w:t>Division of Purchase and Property</w:t>
          </w:r>
        </w:p>
        <w:p w14:paraId="2CF9931B" w14:textId="77777777" w:rsidR="004D59D0" w:rsidRPr="00CD2155" w:rsidRDefault="004D59D0" w:rsidP="004D59D0">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D8D3198" w14:textId="77777777" w:rsidR="004D59D0" w:rsidRPr="00CD2155" w:rsidRDefault="004D59D0" w:rsidP="004D59D0">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CB49CAA" w14:textId="77777777" w:rsidR="004D59D0" w:rsidRPr="00CD2155" w:rsidRDefault="004D59D0" w:rsidP="004D59D0">
          <w:pPr>
            <w:jc w:val="center"/>
            <w:rPr>
              <w:smallCaps/>
              <w:color w:val="000080"/>
            </w:rPr>
          </w:pPr>
          <w:r>
            <w:rPr>
              <w:smallCaps/>
              <w:color w:val="000080"/>
            </w:rPr>
            <w:t>P. O. Box 230</w:t>
          </w:r>
        </w:p>
        <w:p w14:paraId="27EAF6C2" w14:textId="77777777" w:rsidR="004D59D0" w:rsidRPr="006359DD" w:rsidRDefault="004D59D0" w:rsidP="004D59D0">
          <w:pPr>
            <w:jc w:val="center"/>
            <w:rPr>
              <w:noProof/>
            </w:rPr>
          </w:pPr>
          <w:r>
            <w:rPr>
              <w:smallCaps/>
              <w:color w:val="000080"/>
            </w:rPr>
            <w:t>Trenton, New Jersey 08625-0230</w:t>
          </w:r>
        </w:p>
      </w:tc>
      <w:tc>
        <w:tcPr>
          <w:tcW w:w="2889" w:type="dxa"/>
          <w:vAlign w:val="bottom"/>
        </w:tcPr>
        <w:p w14:paraId="7C093183" w14:textId="77777777" w:rsidR="004D59D0" w:rsidRPr="006359DD" w:rsidRDefault="004D59D0" w:rsidP="004D59D0">
          <w:pPr>
            <w:jc w:val="center"/>
            <w:rPr>
              <w:smallCaps/>
              <w:color w:val="000080"/>
            </w:rPr>
          </w:pPr>
          <w:r>
            <w:rPr>
              <w:smallCaps/>
              <w:color w:val="000080"/>
            </w:rPr>
            <w:t xml:space="preserve">Elizabeth Maher </w:t>
          </w:r>
          <w:proofErr w:type="spellStart"/>
          <w:r>
            <w:rPr>
              <w:smallCaps/>
              <w:color w:val="000080"/>
            </w:rPr>
            <w:t>Muoio</w:t>
          </w:r>
          <w:proofErr w:type="spellEnd"/>
        </w:p>
        <w:p w14:paraId="07BD61E9" w14:textId="77777777" w:rsidR="004D59D0" w:rsidRPr="006359DD" w:rsidRDefault="004D59D0" w:rsidP="004D59D0">
          <w:pPr>
            <w:jc w:val="center"/>
          </w:pPr>
          <w:r w:rsidRPr="006359DD">
            <w:rPr>
              <w:i/>
              <w:color w:val="000080"/>
            </w:rPr>
            <w:t>State Treasurer</w:t>
          </w:r>
        </w:p>
      </w:tc>
    </w:tr>
    <w:tr w:rsidR="004D59D0" w14:paraId="66BA5A4F" w14:textId="77777777" w:rsidTr="00DB00BF">
      <w:trPr>
        <w:trHeight w:val="811"/>
        <w:jc w:val="center"/>
      </w:trPr>
      <w:tc>
        <w:tcPr>
          <w:tcW w:w="2889" w:type="dxa"/>
          <w:vAlign w:val="bottom"/>
        </w:tcPr>
        <w:p w14:paraId="4D8523F0" w14:textId="77777777" w:rsidR="004D59D0" w:rsidRPr="006359DD" w:rsidRDefault="004D59D0" w:rsidP="004D59D0">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C08495" w14:textId="77777777" w:rsidR="004D59D0" w:rsidRPr="006359DD" w:rsidRDefault="004D59D0" w:rsidP="004D59D0">
          <w:pPr>
            <w:jc w:val="center"/>
          </w:pPr>
          <w:r w:rsidRPr="006359DD">
            <w:rPr>
              <w:i/>
              <w:color w:val="000080"/>
            </w:rPr>
            <w:t>Lt. Governor</w:t>
          </w:r>
        </w:p>
      </w:tc>
      <w:tc>
        <w:tcPr>
          <w:tcW w:w="5778" w:type="dxa"/>
          <w:vMerge/>
        </w:tcPr>
        <w:p w14:paraId="7FAB0C29" w14:textId="77777777" w:rsidR="004D59D0" w:rsidRPr="006359DD" w:rsidRDefault="004D59D0" w:rsidP="004D59D0">
          <w:pPr>
            <w:tabs>
              <w:tab w:val="center" w:pos="360"/>
              <w:tab w:val="center" w:pos="4680"/>
              <w:tab w:val="center" w:pos="10800"/>
            </w:tabs>
            <w:ind w:left="-1080" w:right="-1080"/>
            <w:jc w:val="center"/>
            <w:rPr>
              <w:smallCaps/>
              <w:color w:val="000080"/>
            </w:rPr>
          </w:pPr>
        </w:p>
      </w:tc>
      <w:tc>
        <w:tcPr>
          <w:tcW w:w="2889" w:type="dxa"/>
          <w:vAlign w:val="bottom"/>
        </w:tcPr>
        <w:p w14:paraId="5FFE7E66" w14:textId="3E113121" w:rsidR="004D59D0" w:rsidRPr="006359DD" w:rsidRDefault="004D59D0" w:rsidP="004D59D0">
          <w:pPr>
            <w:jc w:val="center"/>
            <w:rPr>
              <w:smallCaps/>
              <w:color w:val="000080"/>
            </w:rPr>
          </w:pPr>
          <w:r>
            <w:rPr>
              <w:smallCaps/>
              <w:color w:val="000080"/>
            </w:rPr>
            <w:t>Amy F. Davis</w:t>
          </w:r>
          <w:r w:rsidR="00AF0083">
            <w:rPr>
              <w:smallCaps/>
              <w:color w:val="000080"/>
            </w:rPr>
            <w:t>, ESQ.</w:t>
          </w:r>
        </w:p>
        <w:p w14:paraId="4143F27C" w14:textId="77777777" w:rsidR="004D59D0" w:rsidRPr="006359DD" w:rsidRDefault="004D59D0" w:rsidP="004D59D0">
          <w:pPr>
            <w:jc w:val="center"/>
          </w:pPr>
          <w:r w:rsidRPr="006359DD">
            <w:rPr>
              <w:i/>
              <w:color w:val="000080"/>
            </w:rPr>
            <w:t>Acting Director</w:t>
          </w:r>
        </w:p>
      </w:tc>
    </w:tr>
    <w:tr w:rsidR="004D59D0" w14:paraId="3E07F5E2" w14:textId="77777777" w:rsidTr="00DB00BF">
      <w:trPr>
        <w:trHeight w:val="421"/>
        <w:jc w:val="center"/>
      </w:trPr>
      <w:tc>
        <w:tcPr>
          <w:tcW w:w="2889" w:type="dxa"/>
        </w:tcPr>
        <w:p w14:paraId="16276BAF" w14:textId="77777777" w:rsidR="004D59D0" w:rsidRPr="006359DD" w:rsidRDefault="004D59D0" w:rsidP="004D59D0"/>
      </w:tc>
      <w:tc>
        <w:tcPr>
          <w:tcW w:w="5778" w:type="dxa"/>
        </w:tcPr>
        <w:p w14:paraId="015ACA08" w14:textId="77777777" w:rsidR="004D59D0" w:rsidRPr="00CD2155" w:rsidRDefault="004D59D0" w:rsidP="004D59D0">
          <w:pPr>
            <w:tabs>
              <w:tab w:val="center" w:pos="360"/>
              <w:tab w:val="center" w:pos="4680"/>
              <w:tab w:val="center" w:pos="10800"/>
            </w:tabs>
            <w:ind w:left="-1080" w:right="-1080"/>
            <w:jc w:val="center"/>
            <w:rPr>
              <w:i/>
              <w:color w:val="000080"/>
            </w:rPr>
          </w:pPr>
          <w:r w:rsidRPr="00CD2155">
            <w:rPr>
              <w:i/>
              <w:color w:val="000080"/>
            </w:rPr>
            <w:t>https://www.njstart.gov</w:t>
          </w:r>
        </w:p>
        <w:p w14:paraId="130543E4" w14:textId="77777777" w:rsidR="004D59D0" w:rsidRPr="006359DD" w:rsidRDefault="004D59D0" w:rsidP="004D59D0">
          <w:pPr>
            <w:tabs>
              <w:tab w:val="center" w:pos="360"/>
              <w:tab w:val="center" w:pos="4680"/>
              <w:tab w:val="center" w:pos="10800"/>
            </w:tabs>
            <w:ind w:left="-1080" w:right="-1080"/>
            <w:jc w:val="center"/>
            <w:rPr>
              <w:smallCaps/>
              <w:color w:val="000080"/>
            </w:rPr>
          </w:pPr>
          <w:r w:rsidRPr="00CD2155">
            <w:rPr>
              <w:color w:val="000080"/>
            </w:rPr>
            <w:t xml:space="preserve">   </w:t>
          </w:r>
        </w:p>
      </w:tc>
      <w:tc>
        <w:tcPr>
          <w:tcW w:w="2889" w:type="dxa"/>
        </w:tcPr>
        <w:p w14:paraId="4C0A3109" w14:textId="77777777" w:rsidR="004D59D0" w:rsidRPr="006359DD" w:rsidRDefault="004D59D0" w:rsidP="004D59D0"/>
      </w:tc>
    </w:tr>
  </w:tbl>
  <w:p w14:paraId="5270A589" w14:textId="77777777" w:rsidR="004D59D0" w:rsidRPr="00662617" w:rsidRDefault="004D59D0" w:rsidP="004D59D0">
    <w:pPr>
      <w:pStyle w:val="Header"/>
    </w:pPr>
  </w:p>
  <w:p w14:paraId="03C6B4BB" w14:textId="017E7320" w:rsidR="00C162F6" w:rsidRPr="004D59D0" w:rsidRDefault="00C162F6" w:rsidP="004D5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9A2AB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F0BB0"/>
    <w:multiLevelType w:val="hybridMultilevel"/>
    <w:tmpl w:val="12B064B6"/>
    <w:lvl w:ilvl="0" w:tplc="A4DAEC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MLPuU3+WA9fGshtQS2ZL7N3gI6ngCUYYkvFnx6c2soB6W5WW8Yfdf6ULtwGfrE6feSZFr/p1dhuHAohp5Dz2Wg==" w:salt="cTOcuWgkYooQFA1131c23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1B48"/>
    <w:rsid w:val="000120BB"/>
    <w:rsid w:val="000178AC"/>
    <w:rsid w:val="00017E0E"/>
    <w:rsid w:val="00017E85"/>
    <w:rsid w:val="000226A1"/>
    <w:rsid w:val="00023ACE"/>
    <w:rsid w:val="00032638"/>
    <w:rsid w:val="00037B66"/>
    <w:rsid w:val="00040A32"/>
    <w:rsid w:val="0004455E"/>
    <w:rsid w:val="000461B5"/>
    <w:rsid w:val="00047D91"/>
    <w:rsid w:val="00050E8D"/>
    <w:rsid w:val="00051009"/>
    <w:rsid w:val="00051C5E"/>
    <w:rsid w:val="00052193"/>
    <w:rsid w:val="00052433"/>
    <w:rsid w:val="000555F2"/>
    <w:rsid w:val="00056D5E"/>
    <w:rsid w:val="00060D0D"/>
    <w:rsid w:val="0006149B"/>
    <w:rsid w:val="00061DC5"/>
    <w:rsid w:val="0006714E"/>
    <w:rsid w:val="00067E4E"/>
    <w:rsid w:val="0007133C"/>
    <w:rsid w:val="0007365F"/>
    <w:rsid w:val="00073EDC"/>
    <w:rsid w:val="00074DA1"/>
    <w:rsid w:val="00080562"/>
    <w:rsid w:val="00081913"/>
    <w:rsid w:val="000862A6"/>
    <w:rsid w:val="00086872"/>
    <w:rsid w:val="00087AC7"/>
    <w:rsid w:val="00090CE0"/>
    <w:rsid w:val="000A0A4C"/>
    <w:rsid w:val="000A42B9"/>
    <w:rsid w:val="000A75F0"/>
    <w:rsid w:val="000B44C1"/>
    <w:rsid w:val="000B70D1"/>
    <w:rsid w:val="000C04B0"/>
    <w:rsid w:val="000C1876"/>
    <w:rsid w:val="000C22B9"/>
    <w:rsid w:val="000C2717"/>
    <w:rsid w:val="000C2DBD"/>
    <w:rsid w:val="000C3964"/>
    <w:rsid w:val="000C7991"/>
    <w:rsid w:val="000D0811"/>
    <w:rsid w:val="000D2B27"/>
    <w:rsid w:val="000D34F6"/>
    <w:rsid w:val="000E042A"/>
    <w:rsid w:val="000E3285"/>
    <w:rsid w:val="000F21AF"/>
    <w:rsid w:val="000F58F8"/>
    <w:rsid w:val="001004F0"/>
    <w:rsid w:val="001036B6"/>
    <w:rsid w:val="00103C87"/>
    <w:rsid w:val="00104B7A"/>
    <w:rsid w:val="0011074C"/>
    <w:rsid w:val="001130EC"/>
    <w:rsid w:val="00116679"/>
    <w:rsid w:val="001227EE"/>
    <w:rsid w:val="00122BDA"/>
    <w:rsid w:val="001236A1"/>
    <w:rsid w:val="00125060"/>
    <w:rsid w:val="001265C6"/>
    <w:rsid w:val="00132095"/>
    <w:rsid w:val="00132629"/>
    <w:rsid w:val="00135214"/>
    <w:rsid w:val="001405C9"/>
    <w:rsid w:val="0014598B"/>
    <w:rsid w:val="0016047E"/>
    <w:rsid w:val="00160E56"/>
    <w:rsid w:val="00160EBA"/>
    <w:rsid w:val="00161C19"/>
    <w:rsid w:val="00162FF6"/>
    <w:rsid w:val="0018202F"/>
    <w:rsid w:val="00183799"/>
    <w:rsid w:val="00194DDF"/>
    <w:rsid w:val="001972AC"/>
    <w:rsid w:val="001A0F17"/>
    <w:rsid w:val="001B36A0"/>
    <w:rsid w:val="001B37E0"/>
    <w:rsid w:val="001B4C8D"/>
    <w:rsid w:val="001B6B70"/>
    <w:rsid w:val="001C0FBD"/>
    <w:rsid w:val="001C723E"/>
    <w:rsid w:val="001D1ABC"/>
    <w:rsid w:val="001D2AA6"/>
    <w:rsid w:val="001D4A0C"/>
    <w:rsid w:val="001E5EF8"/>
    <w:rsid w:val="001F3462"/>
    <w:rsid w:val="001F34F3"/>
    <w:rsid w:val="0020175D"/>
    <w:rsid w:val="002023E8"/>
    <w:rsid w:val="00202F19"/>
    <w:rsid w:val="0020623A"/>
    <w:rsid w:val="0022021D"/>
    <w:rsid w:val="00220CF9"/>
    <w:rsid w:val="00221E6B"/>
    <w:rsid w:val="00227EAE"/>
    <w:rsid w:val="00230383"/>
    <w:rsid w:val="0023315D"/>
    <w:rsid w:val="00233B2B"/>
    <w:rsid w:val="00237247"/>
    <w:rsid w:val="002420F8"/>
    <w:rsid w:val="00257D6E"/>
    <w:rsid w:val="0026037D"/>
    <w:rsid w:val="00260851"/>
    <w:rsid w:val="00261386"/>
    <w:rsid w:val="0026242D"/>
    <w:rsid w:val="00266F5D"/>
    <w:rsid w:val="00271544"/>
    <w:rsid w:val="002745C5"/>
    <w:rsid w:val="0027685D"/>
    <w:rsid w:val="002807B0"/>
    <w:rsid w:val="00281A4F"/>
    <w:rsid w:val="00285BF3"/>
    <w:rsid w:val="00290DC1"/>
    <w:rsid w:val="002919DB"/>
    <w:rsid w:val="00292AE3"/>
    <w:rsid w:val="002A6F0D"/>
    <w:rsid w:val="002B79C5"/>
    <w:rsid w:val="002C1484"/>
    <w:rsid w:val="002C54B7"/>
    <w:rsid w:val="002C6B7F"/>
    <w:rsid w:val="002D18B7"/>
    <w:rsid w:val="002D2819"/>
    <w:rsid w:val="002E2F14"/>
    <w:rsid w:val="002E39C5"/>
    <w:rsid w:val="002E6009"/>
    <w:rsid w:val="002E753B"/>
    <w:rsid w:val="002F05BB"/>
    <w:rsid w:val="002F1449"/>
    <w:rsid w:val="002F411D"/>
    <w:rsid w:val="002F61DF"/>
    <w:rsid w:val="00303036"/>
    <w:rsid w:val="003048CF"/>
    <w:rsid w:val="00305A8E"/>
    <w:rsid w:val="00305B6D"/>
    <w:rsid w:val="003069D9"/>
    <w:rsid w:val="00310172"/>
    <w:rsid w:val="0031069D"/>
    <w:rsid w:val="00311014"/>
    <w:rsid w:val="00311675"/>
    <w:rsid w:val="00312BBB"/>
    <w:rsid w:val="00312D7D"/>
    <w:rsid w:val="00313F4A"/>
    <w:rsid w:val="00313FA2"/>
    <w:rsid w:val="00320883"/>
    <w:rsid w:val="00322697"/>
    <w:rsid w:val="00323D65"/>
    <w:rsid w:val="00326DC4"/>
    <w:rsid w:val="0032707C"/>
    <w:rsid w:val="00337069"/>
    <w:rsid w:val="0034046A"/>
    <w:rsid w:val="00341766"/>
    <w:rsid w:val="0034222F"/>
    <w:rsid w:val="00357918"/>
    <w:rsid w:val="003633CC"/>
    <w:rsid w:val="00364A22"/>
    <w:rsid w:val="00370055"/>
    <w:rsid w:val="00372C16"/>
    <w:rsid w:val="003736A1"/>
    <w:rsid w:val="0037646A"/>
    <w:rsid w:val="00377CD7"/>
    <w:rsid w:val="003839B1"/>
    <w:rsid w:val="00391DD1"/>
    <w:rsid w:val="00391DE8"/>
    <w:rsid w:val="0039494C"/>
    <w:rsid w:val="0039648D"/>
    <w:rsid w:val="003A7053"/>
    <w:rsid w:val="003A76EC"/>
    <w:rsid w:val="003B1D63"/>
    <w:rsid w:val="003C15D8"/>
    <w:rsid w:val="003D02FC"/>
    <w:rsid w:val="003D35A2"/>
    <w:rsid w:val="003D747D"/>
    <w:rsid w:val="003E295B"/>
    <w:rsid w:val="003E7D1E"/>
    <w:rsid w:val="003F2A90"/>
    <w:rsid w:val="003F7837"/>
    <w:rsid w:val="00400C49"/>
    <w:rsid w:val="00402793"/>
    <w:rsid w:val="00403A26"/>
    <w:rsid w:val="004063F6"/>
    <w:rsid w:val="004068B7"/>
    <w:rsid w:val="00415F30"/>
    <w:rsid w:val="004162E5"/>
    <w:rsid w:val="00416412"/>
    <w:rsid w:val="00417A2E"/>
    <w:rsid w:val="00424825"/>
    <w:rsid w:val="00427966"/>
    <w:rsid w:val="004315E8"/>
    <w:rsid w:val="00433925"/>
    <w:rsid w:val="004355EF"/>
    <w:rsid w:val="0043667E"/>
    <w:rsid w:val="00436D34"/>
    <w:rsid w:val="00437030"/>
    <w:rsid w:val="00446F52"/>
    <w:rsid w:val="0044719C"/>
    <w:rsid w:val="00453A15"/>
    <w:rsid w:val="004612E3"/>
    <w:rsid w:val="004639C7"/>
    <w:rsid w:val="004649AA"/>
    <w:rsid w:val="00465B89"/>
    <w:rsid w:val="00466766"/>
    <w:rsid w:val="00471704"/>
    <w:rsid w:val="00476106"/>
    <w:rsid w:val="004774B7"/>
    <w:rsid w:val="00481342"/>
    <w:rsid w:val="00485DBE"/>
    <w:rsid w:val="00490B0F"/>
    <w:rsid w:val="004923D1"/>
    <w:rsid w:val="00495486"/>
    <w:rsid w:val="00496E94"/>
    <w:rsid w:val="00497D5E"/>
    <w:rsid w:val="004A0576"/>
    <w:rsid w:val="004A121D"/>
    <w:rsid w:val="004A2729"/>
    <w:rsid w:val="004A2A13"/>
    <w:rsid w:val="004A7DA7"/>
    <w:rsid w:val="004B174A"/>
    <w:rsid w:val="004B45DD"/>
    <w:rsid w:val="004C0FC7"/>
    <w:rsid w:val="004C13A5"/>
    <w:rsid w:val="004C2706"/>
    <w:rsid w:val="004C417C"/>
    <w:rsid w:val="004D39D7"/>
    <w:rsid w:val="004D507E"/>
    <w:rsid w:val="004D516C"/>
    <w:rsid w:val="004D59D0"/>
    <w:rsid w:val="004D5ECF"/>
    <w:rsid w:val="004E32C5"/>
    <w:rsid w:val="004E725B"/>
    <w:rsid w:val="004F3C89"/>
    <w:rsid w:val="004F542C"/>
    <w:rsid w:val="00502120"/>
    <w:rsid w:val="00506AA0"/>
    <w:rsid w:val="005175DC"/>
    <w:rsid w:val="00520274"/>
    <w:rsid w:val="005234D5"/>
    <w:rsid w:val="00525D90"/>
    <w:rsid w:val="005271D3"/>
    <w:rsid w:val="0053372D"/>
    <w:rsid w:val="0054794A"/>
    <w:rsid w:val="005516C1"/>
    <w:rsid w:val="00553FD8"/>
    <w:rsid w:val="00557914"/>
    <w:rsid w:val="00560578"/>
    <w:rsid w:val="005654E0"/>
    <w:rsid w:val="00565EE5"/>
    <w:rsid w:val="005663AD"/>
    <w:rsid w:val="00567F16"/>
    <w:rsid w:val="0057187F"/>
    <w:rsid w:val="00572F24"/>
    <w:rsid w:val="005748C4"/>
    <w:rsid w:val="00574D10"/>
    <w:rsid w:val="00580F56"/>
    <w:rsid w:val="0058187A"/>
    <w:rsid w:val="005840EA"/>
    <w:rsid w:val="0058635F"/>
    <w:rsid w:val="00587730"/>
    <w:rsid w:val="00594868"/>
    <w:rsid w:val="005964EA"/>
    <w:rsid w:val="005A1A7D"/>
    <w:rsid w:val="005A1FAE"/>
    <w:rsid w:val="005A2167"/>
    <w:rsid w:val="005A379D"/>
    <w:rsid w:val="005A4CEE"/>
    <w:rsid w:val="005B7B28"/>
    <w:rsid w:val="005C6A43"/>
    <w:rsid w:val="005D1EE6"/>
    <w:rsid w:val="005D1FD3"/>
    <w:rsid w:val="005D3FE4"/>
    <w:rsid w:val="005D446C"/>
    <w:rsid w:val="005D5F8B"/>
    <w:rsid w:val="005E2A5E"/>
    <w:rsid w:val="005E2AC5"/>
    <w:rsid w:val="005E3AEA"/>
    <w:rsid w:val="005E7D9D"/>
    <w:rsid w:val="005F2B3F"/>
    <w:rsid w:val="005F3346"/>
    <w:rsid w:val="005F3A74"/>
    <w:rsid w:val="005F6297"/>
    <w:rsid w:val="005F687D"/>
    <w:rsid w:val="005F6A74"/>
    <w:rsid w:val="0060473C"/>
    <w:rsid w:val="006105DB"/>
    <w:rsid w:val="00610AAA"/>
    <w:rsid w:val="00610ADE"/>
    <w:rsid w:val="00614DEC"/>
    <w:rsid w:val="00616053"/>
    <w:rsid w:val="00631A9A"/>
    <w:rsid w:val="00631B88"/>
    <w:rsid w:val="00632446"/>
    <w:rsid w:val="0064542C"/>
    <w:rsid w:val="00646784"/>
    <w:rsid w:val="00651E62"/>
    <w:rsid w:val="0065355B"/>
    <w:rsid w:val="00657047"/>
    <w:rsid w:val="00661C6E"/>
    <w:rsid w:val="00670FCB"/>
    <w:rsid w:val="00675C34"/>
    <w:rsid w:val="00684343"/>
    <w:rsid w:val="006848B7"/>
    <w:rsid w:val="0069191B"/>
    <w:rsid w:val="00692196"/>
    <w:rsid w:val="006A3DE5"/>
    <w:rsid w:val="006B1590"/>
    <w:rsid w:val="006B3833"/>
    <w:rsid w:val="006B54FA"/>
    <w:rsid w:val="006C37AB"/>
    <w:rsid w:val="006C5427"/>
    <w:rsid w:val="006D2967"/>
    <w:rsid w:val="006D6856"/>
    <w:rsid w:val="006D6EE7"/>
    <w:rsid w:val="006E5322"/>
    <w:rsid w:val="006E6912"/>
    <w:rsid w:val="006E6FF8"/>
    <w:rsid w:val="006F1B2F"/>
    <w:rsid w:val="006F5740"/>
    <w:rsid w:val="00704BAC"/>
    <w:rsid w:val="007060DA"/>
    <w:rsid w:val="0071384F"/>
    <w:rsid w:val="00721BC8"/>
    <w:rsid w:val="0072296F"/>
    <w:rsid w:val="00730FFF"/>
    <w:rsid w:val="00737BA1"/>
    <w:rsid w:val="00744E1C"/>
    <w:rsid w:val="00746B1C"/>
    <w:rsid w:val="007500A8"/>
    <w:rsid w:val="00751577"/>
    <w:rsid w:val="00751B8B"/>
    <w:rsid w:val="007609C6"/>
    <w:rsid w:val="00764A80"/>
    <w:rsid w:val="007663DC"/>
    <w:rsid w:val="007677A8"/>
    <w:rsid w:val="0077055D"/>
    <w:rsid w:val="007751F7"/>
    <w:rsid w:val="00775D27"/>
    <w:rsid w:val="00776521"/>
    <w:rsid w:val="00776D84"/>
    <w:rsid w:val="00780679"/>
    <w:rsid w:val="007826CD"/>
    <w:rsid w:val="00785AFC"/>
    <w:rsid w:val="007867E7"/>
    <w:rsid w:val="00792784"/>
    <w:rsid w:val="007928B9"/>
    <w:rsid w:val="00792E4A"/>
    <w:rsid w:val="00793330"/>
    <w:rsid w:val="007935B5"/>
    <w:rsid w:val="007A173B"/>
    <w:rsid w:val="007A1AE8"/>
    <w:rsid w:val="007A5014"/>
    <w:rsid w:val="007A5F35"/>
    <w:rsid w:val="007B115C"/>
    <w:rsid w:val="007B3815"/>
    <w:rsid w:val="007B42A7"/>
    <w:rsid w:val="007B42C6"/>
    <w:rsid w:val="007C06FF"/>
    <w:rsid w:val="007C2585"/>
    <w:rsid w:val="007C31B3"/>
    <w:rsid w:val="007C37EB"/>
    <w:rsid w:val="007C3B8D"/>
    <w:rsid w:val="007C56C0"/>
    <w:rsid w:val="007D1D98"/>
    <w:rsid w:val="007D29E3"/>
    <w:rsid w:val="007E2D30"/>
    <w:rsid w:val="007E3C0A"/>
    <w:rsid w:val="007E56C8"/>
    <w:rsid w:val="007E5E9D"/>
    <w:rsid w:val="007E729D"/>
    <w:rsid w:val="007F1CCA"/>
    <w:rsid w:val="008006B4"/>
    <w:rsid w:val="00800D7D"/>
    <w:rsid w:val="00801993"/>
    <w:rsid w:val="00801F09"/>
    <w:rsid w:val="008049AC"/>
    <w:rsid w:val="00804A53"/>
    <w:rsid w:val="008062EE"/>
    <w:rsid w:val="008115A9"/>
    <w:rsid w:val="008137DB"/>
    <w:rsid w:val="00815E39"/>
    <w:rsid w:val="00816EA4"/>
    <w:rsid w:val="00817F19"/>
    <w:rsid w:val="0082019A"/>
    <w:rsid w:val="00822CD8"/>
    <w:rsid w:val="008236C0"/>
    <w:rsid w:val="0083180C"/>
    <w:rsid w:val="00831D53"/>
    <w:rsid w:val="0083497B"/>
    <w:rsid w:val="00835828"/>
    <w:rsid w:val="00836A34"/>
    <w:rsid w:val="008416DF"/>
    <w:rsid w:val="00844C13"/>
    <w:rsid w:val="00847CA1"/>
    <w:rsid w:val="00850236"/>
    <w:rsid w:val="0085098F"/>
    <w:rsid w:val="00856D00"/>
    <w:rsid w:val="00857DAF"/>
    <w:rsid w:val="00860634"/>
    <w:rsid w:val="00866084"/>
    <w:rsid w:val="00872CF9"/>
    <w:rsid w:val="00875FE8"/>
    <w:rsid w:val="00883737"/>
    <w:rsid w:val="00884C9E"/>
    <w:rsid w:val="00885E5E"/>
    <w:rsid w:val="008867F4"/>
    <w:rsid w:val="0089067D"/>
    <w:rsid w:val="008918DF"/>
    <w:rsid w:val="00894EF0"/>
    <w:rsid w:val="008A5D71"/>
    <w:rsid w:val="008B2D62"/>
    <w:rsid w:val="008B3815"/>
    <w:rsid w:val="008B4DDD"/>
    <w:rsid w:val="008B5ADB"/>
    <w:rsid w:val="008C7921"/>
    <w:rsid w:val="008D3A86"/>
    <w:rsid w:val="008D6E09"/>
    <w:rsid w:val="008E50C7"/>
    <w:rsid w:val="008F31C9"/>
    <w:rsid w:val="008F5DAA"/>
    <w:rsid w:val="008F727A"/>
    <w:rsid w:val="008F75E9"/>
    <w:rsid w:val="00907523"/>
    <w:rsid w:val="0091092B"/>
    <w:rsid w:val="009143D2"/>
    <w:rsid w:val="00917A01"/>
    <w:rsid w:val="009217D8"/>
    <w:rsid w:val="009225CB"/>
    <w:rsid w:val="00922819"/>
    <w:rsid w:val="00923970"/>
    <w:rsid w:val="00924D7F"/>
    <w:rsid w:val="00925C63"/>
    <w:rsid w:val="009267B2"/>
    <w:rsid w:val="00927A13"/>
    <w:rsid w:val="00931943"/>
    <w:rsid w:val="00934725"/>
    <w:rsid w:val="00940611"/>
    <w:rsid w:val="0094482F"/>
    <w:rsid w:val="00945017"/>
    <w:rsid w:val="00952A4D"/>
    <w:rsid w:val="00954320"/>
    <w:rsid w:val="00954529"/>
    <w:rsid w:val="00963B9C"/>
    <w:rsid w:val="009772F1"/>
    <w:rsid w:val="00980AC4"/>
    <w:rsid w:val="00984CE8"/>
    <w:rsid w:val="00985152"/>
    <w:rsid w:val="00990CED"/>
    <w:rsid w:val="009910BE"/>
    <w:rsid w:val="00991B3F"/>
    <w:rsid w:val="00992BB0"/>
    <w:rsid w:val="00993884"/>
    <w:rsid w:val="0099423B"/>
    <w:rsid w:val="00995F30"/>
    <w:rsid w:val="00997C82"/>
    <w:rsid w:val="009A4D1D"/>
    <w:rsid w:val="009A50EC"/>
    <w:rsid w:val="009B462A"/>
    <w:rsid w:val="009B5240"/>
    <w:rsid w:val="009B63E6"/>
    <w:rsid w:val="009B6A86"/>
    <w:rsid w:val="009C0858"/>
    <w:rsid w:val="009C4A8E"/>
    <w:rsid w:val="009C4E02"/>
    <w:rsid w:val="009C76AA"/>
    <w:rsid w:val="009D198D"/>
    <w:rsid w:val="009D2175"/>
    <w:rsid w:val="009D3B04"/>
    <w:rsid w:val="009D3E1C"/>
    <w:rsid w:val="009D676C"/>
    <w:rsid w:val="009E17FC"/>
    <w:rsid w:val="009E5FCD"/>
    <w:rsid w:val="009E60A8"/>
    <w:rsid w:val="009F1316"/>
    <w:rsid w:val="009F311E"/>
    <w:rsid w:val="009F527D"/>
    <w:rsid w:val="009F58CC"/>
    <w:rsid w:val="00A0222F"/>
    <w:rsid w:val="00A02297"/>
    <w:rsid w:val="00A054B7"/>
    <w:rsid w:val="00A14190"/>
    <w:rsid w:val="00A157DF"/>
    <w:rsid w:val="00A233DA"/>
    <w:rsid w:val="00A248F3"/>
    <w:rsid w:val="00A2649F"/>
    <w:rsid w:val="00A27F34"/>
    <w:rsid w:val="00A30216"/>
    <w:rsid w:val="00A3575D"/>
    <w:rsid w:val="00A40774"/>
    <w:rsid w:val="00A40E58"/>
    <w:rsid w:val="00A43F72"/>
    <w:rsid w:val="00A51E71"/>
    <w:rsid w:val="00A527F9"/>
    <w:rsid w:val="00A61133"/>
    <w:rsid w:val="00A6113F"/>
    <w:rsid w:val="00A61E9F"/>
    <w:rsid w:val="00A67592"/>
    <w:rsid w:val="00A8091E"/>
    <w:rsid w:val="00A83A13"/>
    <w:rsid w:val="00A849C3"/>
    <w:rsid w:val="00A84B37"/>
    <w:rsid w:val="00A84C1C"/>
    <w:rsid w:val="00A8549A"/>
    <w:rsid w:val="00A86511"/>
    <w:rsid w:val="00A93269"/>
    <w:rsid w:val="00AA2989"/>
    <w:rsid w:val="00AA2C37"/>
    <w:rsid w:val="00AA3920"/>
    <w:rsid w:val="00AA5E72"/>
    <w:rsid w:val="00AA6091"/>
    <w:rsid w:val="00AB00EB"/>
    <w:rsid w:val="00AB4E3D"/>
    <w:rsid w:val="00AB72B8"/>
    <w:rsid w:val="00AD3D3C"/>
    <w:rsid w:val="00AD5145"/>
    <w:rsid w:val="00AD55C4"/>
    <w:rsid w:val="00AD7FB6"/>
    <w:rsid w:val="00AE09C5"/>
    <w:rsid w:val="00AE4F90"/>
    <w:rsid w:val="00AF0083"/>
    <w:rsid w:val="00B0335B"/>
    <w:rsid w:val="00B04FF5"/>
    <w:rsid w:val="00B056BB"/>
    <w:rsid w:val="00B1392F"/>
    <w:rsid w:val="00B139CA"/>
    <w:rsid w:val="00B218C3"/>
    <w:rsid w:val="00B22DB6"/>
    <w:rsid w:val="00B23AF6"/>
    <w:rsid w:val="00B243B8"/>
    <w:rsid w:val="00B2669F"/>
    <w:rsid w:val="00B32E50"/>
    <w:rsid w:val="00B3763D"/>
    <w:rsid w:val="00B432C3"/>
    <w:rsid w:val="00B455BB"/>
    <w:rsid w:val="00B45BD9"/>
    <w:rsid w:val="00B46E11"/>
    <w:rsid w:val="00B47EA5"/>
    <w:rsid w:val="00B53E38"/>
    <w:rsid w:val="00B54579"/>
    <w:rsid w:val="00B555FD"/>
    <w:rsid w:val="00B55897"/>
    <w:rsid w:val="00B61C72"/>
    <w:rsid w:val="00B62055"/>
    <w:rsid w:val="00B6507C"/>
    <w:rsid w:val="00B664C5"/>
    <w:rsid w:val="00B716A3"/>
    <w:rsid w:val="00B7192C"/>
    <w:rsid w:val="00B73FDA"/>
    <w:rsid w:val="00B813DC"/>
    <w:rsid w:val="00B8255D"/>
    <w:rsid w:val="00B842BD"/>
    <w:rsid w:val="00B910DE"/>
    <w:rsid w:val="00B92AC8"/>
    <w:rsid w:val="00B9391C"/>
    <w:rsid w:val="00B94666"/>
    <w:rsid w:val="00BA0226"/>
    <w:rsid w:val="00BA2157"/>
    <w:rsid w:val="00BC1556"/>
    <w:rsid w:val="00BC19A1"/>
    <w:rsid w:val="00BC21C1"/>
    <w:rsid w:val="00BC4F10"/>
    <w:rsid w:val="00BC7936"/>
    <w:rsid w:val="00BC7C61"/>
    <w:rsid w:val="00BD378C"/>
    <w:rsid w:val="00BD693F"/>
    <w:rsid w:val="00BF5170"/>
    <w:rsid w:val="00BF5641"/>
    <w:rsid w:val="00BF6B44"/>
    <w:rsid w:val="00BF7E36"/>
    <w:rsid w:val="00C021F8"/>
    <w:rsid w:val="00C04602"/>
    <w:rsid w:val="00C04707"/>
    <w:rsid w:val="00C04A70"/>
    <w:rsid w:val="00C04A9C"/>
    <w:rsid w:val="00C06423"/>
    <w:rsid w:val="00C07AC7"/>
    <w:rsid w:val="00C1075D"/>
    <w:rsid w:val="00C12204"/>
    <w:rsid w:val="00C12A48"/>
    <w:rsid w:val="00C16006"/>
    <w:rsid w:val="00C162F6"/>
    <w:rsid w:val="00C34732"/>
    <w:rsid w:val="00C41CB6"/>
    <w:rsid w:val="00C45AB4"/>
    <w:rsid w:val="00C550F0"/>
    <w:rsid w:val="00C56198"/>
    <w:rsid w:val="00C564E7"/>
    <w:rsid w:val="00C602F2"/>
    <w:rsid w:val="00C60382"/>
    <w:rsid w:val="00C60DC5"/>
    <w:rsid w:val="00C669C1"/>
    <w:rsid w:val="00C669D0"/>
    <w:rsid w:val="00C7411B"/>
    <w:rsid w:val="00C74A5D"/>
    <w:rsid w:val="00C74A63"/>
    <w:rsid w:val="00C777D7"/>
    <w:rsid w:val="00C77DF9"/>
    <w:rsid w:val="00C824C9"/>
    <w:rsid w:val="00C83977"/>
    <w:rsid w:val="00C85DCF"/>
    <w:rsid w:val="00C873C2"/>
    <w:rsid w:val="00CA204D"/>
    <w:rsid w:val="00CA2E39"/>
    <w:rsid w:val="00CB0FF5"/>
    <w:rsid w:val="00CB7464"/>
    <w:rsid w:val="00CB7742"/>
    <w:rsid w:val="00CC0033"/>
    <w:rsid w:val="00CC2CBB"/>
    <w:rsid w:val="00CD6925"/>
    <w:rsid w:val="00CE1914"/>
    <w:rsid w:val="00CF3D21"/>
    <w:rsid w:val="00D030DC"/>
    <w:rsid w:val="00D057E9"/>
    <w:rsid w:val="00D1111B"/>
    <w:rsid w:val="00D12833"/>
    <w:rsid w:val="00D12E88"/>
    <w:rsid w:val="00D13338"/>
    <w:rsid w:val="00D16F6C"/>
    <w:rsid w:val="00D2037F"/>
    <w:rsid w:val="00D33B5E"/>
    <w:rsid w:val="00D35436"/>
    <w:rsid w:val="00D3606B"/>
    <w:rsid w:val="00D37910"/>
    <w:rsid w:val="00D37963"/>
    <w:rsid w:val="00D428F8"/>
    <w:rsid w:val="00D4785F"/>
    <w:rsid w:val="00D55DDC"/>
    <w:rsid w:val="00D56679"/>
    <w:rsid w:val="00D62DBC"/>
    <w:rsid w:val="00D70398"/>
    <w:rsid w:val="00D705AB"/>
    <w:rsid w:val="00D72A9C"/>
    <w:rsid w:val="00D75306"/>
    <w:rsid w:val="00D80F8A"/>
    <w:rsid w:val="00D82EF7"/>
    <w:rsid w:val="00D83316"/>
    <w:rsid w:val="00D87C58"/>
    <w:rsid w:val="00D91263"/>
    <w:rsid w:val="00D91B32"/>
    <w:rsid w:val="00D948EA"/>
    <w:rsid w:val="00DA7627"/>
    <w:rsid w:val="00DB00BF"/>
    <w:rsid w:val="00DB1905"/>
    <w:rsid w:val="00DB373C"/>
    <w:rsid w:val="00DB65DA"/>
    <w:rsid w:val="00DC27C2"/>
    <w:rsid w:val="00DC28C0"/>
    <w:rsid w:val="00DC626D"/>
    <w:rsid w:val="00DC72EC"/>
    <w:rsid w:val="00DC7461"/>
    <w:rsid w:val="00DD07A1"/>
    <w:rsid w:val="00DD49DC"/>
    <w:rsid w:val="00DD6116"/>
    <w:rsid w:val="00DE45D8"/>
    <w:rsid w:val="00DF1612"/>
    <w:rsid w:val="00DF38E8"/>
    <w:rsid w:val="00DF3D41"/>
    <w:rsid w:val="00DF4E98"/>
    <w:rsid w:val="00DF7F44"/>
    <w:rsid w:val="00E001C4"/>
    <w:rsid w:val="00E0041D"/>
    <w:rsid w:val="00E01014"/>
    <w:rsid w:val="00E02D77"/>
    <w:rsid w:val="00E059C6"/>
    <w:rsid w:val="00E068B2"/>
    <w:rsid w:val="00E1253F"/>
    <w:rsid w:val="00E14372"/>
    <w:rsid w:val="00E14B7B"/>
    <w:rsid w:val="00E163C7"/>
    <w:rsid w:val="00E169B7"/>
    <w:rsid w:val="00E20237"/>
    <w:rsid w:val="00E230F9"/>
    <w:rsid w:val="00E242AB"/>
    <w:rsid w:val="00E263AD"/>
    <w:rsid w:val="00E264D6"/>
    <w:rsid w:val="00E35E58"/>
    <w:rsid w:val="00E4261A"/>
    <w:rsid w:val="00E448B7"/>
    <w:rsid w:val="00E4652C"/>
    <w:rsid w:val="00E47105"/>
    <w:rsid w:val="00E51814"/>
    <w:rsid w:val="00E51CF4"/>
    <w:rsid w:val="00E5310E"/>
    <w:rsid w:val="00E60BE9"/>
    <w:rsid w:val="00E61D3A"/>
    <w:rsid w:val="00E64C53"/>
    <w:rsid w:val="00E67791"/>
    <w:rsid w:val="00E730AF"/>
    <w:rsid w:val="00E7316B"/>
    <w:rsid w:val="00E74DC1"/>
    <w:rsid w:val="00E7646A"/>
    <w:rsid w:val="00E76F39"/>
    <w:rsid w:val="00E80728"/>
    <w:rsid w:val="00E807AD"/>
    <w:rsid w:val="00E80811"/>
    <w:rsid w:val="00E846F1"/>
    <w:rsid w:val="00E84D04"/>
    <w:rsid w:val="00E90488"/>
    <w:rsid w:val="00E90D91"/>
    <w:rsid w:val="00E925D8"/>
    <w:rsid w:val="00E92ADD"/>
    <w:rsid w:val="00E945C1"/>
    <w:rsid w:val="00E97321"/>
    <w:rsid w:val="00EA330C"/>
    <w:rsid w:val="00EA3312"/>
    <w:rsid w:val="00EB10E9"/>
    <w:rsid w:val="00EB13E0"/>
    <w:rsid w:val="00EB311D"/>
    <w:rsid w:val="00EB3E79"/>
    <w:rsid w:val="00EB557F"/>
    <w:rsid w:val="00EC32E5"/>
    <w:rsid w:val="00EC5F73"/>
    <w:rsid w:val="00ED2B3C"/>
    <w:rsid w:val="00ED3B68"/>
    <w:rsid w:val="00ED3D71"/>
    <w:rsid w:val="00ED711F"/>
    <w:rsid w:val="00EE31B0"/>
    <w:rsid w:val="00EE60B0"/>
    <w:rsid w:val="00EE6BB5"/>
    <w:rsid w:val="00EF101E"/>
    <w:rsid w:val="00EF1E14"/>
    <w:rsid w:val="00EF4574"/>
    <w:rsid w:val="00EF4ABE"/>
    <w:rsid w:val="00EF7D4E"/>
    <w:rsid w:val="00F02AC3"/>
    <w:rsid w:val="00F032AE"/>
    <w:rsid w:val="00F043D3"/>
    <w:rsid w:val="00F05D01"/>
    <w:rsid w:val="00F0645F"/>
    <w:rsid w:val="00F12F2F"/>
    <w:rsid w:val="00F220F5"/>
    <w:rsid w:val="00F3434F"/>
    <w:rsid w:val="00F34973"/>
    <w:rsid w:val="00F401B4"/>
    <w:rsid w:val="00F40A08"/>
    <w:rsid w:val="00F47276"/>
    <w:rsid w:val="00F52E4E"/>
    <w:rsid w:val="00F54CE8"/>
    <w:rsid w:val="00F57AA2"/>
    <w:rsid w:val="00F75EFF"/>
    <w:rsid w:val="00F9507B"/>
    <w:rsid w:val="00FA0A5A"/>
    <w:rsid w:val="00FA1383"/>
    <w:rsid w:val="00FA143F"/>
    <w:rsid w:val="00FA1929"/>
    <w:rsid w:val="00FA2A56"/>
    <w:rsid w:val="00FA3A8A"/>
    <w:rsid w:val="00FA59AD"/>
    <w:rsid w:val="00FA6397"/>
    <w:rsid w:val="00FA7242"/>
    <w:rsid w:val="00FB09C8"/>
    <w:rsid w:val="00FB2462"/>
    <w:rsid w:val="00FB256B"/>
    <w:rsid w:val="00FB256D"/>
    <w:rsid w:val="00FB2723"/>
    <w:rsid w:val="00FB6B05"/>
    <w:rsid w:val="00FC529C"/>
    <w:rsid w:val="00FC6967"/>
    <w:rsid w:val="00FC7D0D"/>
    <w:rsid w:val="00FD1ADF"/>
    <w:rsid w:val="00FD2F0C"/>
    <w:rsid w:val="00FD60C7"/>
    <w:rsid w:val="00FD6B9C"/>
    <w:rsid w:val="00FD7199"/>
    <w:rsid w:val="00FE4D81"/>
    <w:rsid w:val="00FF3FDD"/>
    <w:rsid w:val="00FF658A"/>
    <w:rsid w:val="00FF6F71"/>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D7"/>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90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63907187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3743670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5301365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34583585">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46C59D9C-F5C7-434E-97E2-145C8A064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4</Pages>
  <Words>1411</Words>
  <Characters>8049</Characters>
  <Application>Microsoft Office Word</Application>
  <DocSecurity>8</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 [TREAS]</cp:lastModifiedBy>
  <cp:revision>3</cp:revision>
  <cp:lastPrinted>2020-03-16T13:10:00Z</cp:lastPrinted>
  <dcterms:created xsi:type="dcterms:W3CDTF">2023-02-13T21:45:00Z</dcterms:created>
  <dcterms:modified xsi:type="dcterms:W3CDTF">2023-02-13T21:54:00Z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