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CC9A5" w14:textId="23535895" w:rsidR="00C77DF9" w:rsidRDefault="001758DE" w:rsidP="00090CE0">
      <w:pPr>
        <w:tabs>
          <w:tab w:val="left" w:pos="0"/>
        </w:tabs>
        <w:jc w:val="center"/>
        <w:outlineLvl w:val="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February 24</w:t>
      </w:r>
      <w:r w:rsidR="00281A4F">
        <w:rPr>
          <w:rFonts w:ascii="Arial" w:hAnsi="Arial" w:cs="Arial"/>
        </w:rPr>
        <w:t>, 2023</w:t>
      </w:r>
    </w:p>
    <w:p w14:paraId="336D3F63" w14:textId="77777777" w:rsidR="00090CE0" w:rsidRDefault="00090CE0" w:rsidP="00090CE0">
      <w:pPr>
        <w:tabs>
          <w:tab w:val="left" w:pos="0"/>
        </w:tabs>
        <w:jc w:val="center"/>
        <w:outlineLvl w:val="0"/>
        <w:rPr>
          <w:rFonts w:ascii="Arial" w:hAnsi="Arial" w:cs="Arial"/>
        </w:rPr>
      </w:pPr>
    </w:p>
    <w:p w14:paraId="03C6B410" w14:textId="6F5DCB4A" w:rsidR="007D1D98" w:rsidRPr="00661C6E" w:rsidRDefault="007D1D98" w:rsidP="5A80B231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661C6E">
        <w:rPr>
          <w:rFonts w:ascii="Arial" w:hAnsi="Arial" w:cs="Arial"/>
          <w:b/>
          <w:bCs/>
        </w:rPr>
        <w:t>To:</w:t>
      </w:r>
      <w:r w:rsidR="39DB7672" w:rsidRPr="00661C6E">
        <w:rPr>
          <w:rFonts w:ascii="Arial" w:hAnsi="Arial" w:cs="Arial"/>
          <w:b/>
          <w:bCs/>
        </w:rPr>
        <w:t xml:space="preserve"> </w:t>
      </w:r>
      <w:r w:rsidR="008918DF"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All Interested Vendors {Bidders} </w:t>
      </w:r>
    </w:p>
    <w:p w14:paraId="03C6B411" w14:textId="77777777" w:rsidR="007D1D98" w:rsidRPr="00661C6E" w:rsidRDefault="007D1D98" w:rsidP="007D1D98">
      <w:pPr>
        <w:rPr>
          <w:rFonts w:ascii="Arial" w:hAnsi="Arial" w:cs="Arial"/>
        </w:rPr>
      </w:pPr>
    </w:p>
    <w:p w14:paraId="03C6B412" w14:textId="77777777" w:rsidR="007D1D98" w:rsidRPr="00661C6E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B9C61E1" w:rsidR="007D1D98" w:rsidRPr="00FC7D0D" w:rsidRDefault="00721BC8" w:rsidP="00FC7D0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9D69098">
        <w:rPr>
          <w:rFonts w:ascii="Arial" w:hAnsi="Arial" w:cs="Arial"/>
          <w:sz w:val="20"/>
        </w:rPr>
        <w:t>Re:</w:t>
      </w:r>
      <w:r w:rsidR="39DB7672" w:rsidRPr="09D69098">
        <w:rPr>
          <w:rFonts w:ascii="Arial" w:hAnsi="Arial" w:cs="Arial"/>
          <w:sz w:val="20"/>
        </w:rPr>
        <w:t xml:space="preserve"> </w:t>
      </w:r>
      <w:r w:rsidR="008918DF" w:rsidRPr="00661C6E">
        <w:rPr>
          <w:rFonts w:ascii="Arial" w:hAnsi="Arial" w:cs="Arial"/>
          <w:sz w:val="20"/>
        </w:rPr>
        <w:tab/>
      </w:r>
      <w:r w:rsidRPr="09D69098">
        <w:rPr>
          <w:rFonts w:ascii="Arial" w:hAnsi="Arial" w:cs="Arial"/>
          <w:sz w:val="20"/>
        </w:rPr>
        <w:t xml:space="preserve">Bid Solicitation # </w:t>
      </w:r>
      <w:r w:rsidR="001C0FBD" w:rsidRPr="001C0FBD">
        <w:rPr>
          <w:rFonts w:ascii="Arial" w:hAnsi="Arial" w:cs="Arial"/>
          <w:sz w:val="20"/>
        </w:rPr>
        <w:t>22DPP00767</w:t>
      </w:r>
    </w:p>
    <w:p w14:paraId="5A37C5D5" w14:textId="1F4316B1" w:rsidR="00090CE0" w:rsidRPr="00AD7FB6" w:rsidRDefault="004C2706" w:rsidP="00AD7FB6">
      <w:pPr>
        <w:ind w:left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 xml:space="preserve">Bid Solicitation: </w:t>
      </w:r>
      <w:r w:rsidR="001C0FBD" w:rsidRPr="001C0FBD">
        <w:rPr>
          <w:rFonts w:ascii="Arial" w:hAnsi="Arial" w:cs="Arial"/>
          <w:b/>
          <w:bCs/>
        </w:rPr>
        <w:t>T1715 Canteen Commissary for the Department of Corrections through D</w:t>
      </w:r>
      <w:r w:rsidR="00AD7FB6">
        <w:rPr>
          <w:rFonts w:ascii="Arial" w:hAnsi="Arial" w:cs="Arial"/>
          <w:b/>
          <w:bCs/>
        </w:rPr>
        <w:t>istribution and Support Services</w:t>
      </w:r>
      <w:r w:rsidR="00A248F3" w:rsidRPr="00661C6E">
        <w:rPr>
          <w:rFonts w:ascii="Arial" w:hAnsi="Arial" w:cs="Arial"/>
          <w:b/>
          <w:bCs/>
        </w:rPr>
        <w:t xml:space="preserve"> </w:t>
      </w:r>
    </w:p>
    <w:p w14:paraId="28DF17EC" w14:textId="27A5FF84" w:rsidR="00CD6925" w:rsidRDefault="00CD6925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 w:rsidRPr="00AD7FB6">
        <w:rPr>
          <w:rFonts w:ascii="Arial" w:hAnsi="Arial" w:cs="Arial"/>
          <w:b/>
          <w:bCs/>
        </w:rPr>
        <w:tab/>
      </w:r>
      <w:r w:rsidRPr="002F61DF">
        <w:rPr>
          <w:rFonts w:ascii="Arial" w:hAnsi="Arial" w:cs="Arial"/>
          <w:b/>
          <w:bCs/>
          <w:strike/>
        </w:rPr>
        <w:t>Quote Submission Due Date:</w:t>
      </w:r>
      <w:r w:rsidR="003633CC" w:rsidRPr="002F61DF">
        <w:rPr>
          <w:rFonts w:ascii="Arial" w:hAnsi="Arial" w:cs="Arial"/>
          <w:b/>
          <w:bCs/>
          <w:strike/>
        </w:rPr>
        <w:t xml:space="preserve"> </w:t>
      </w:r>
      <w:r w:rsidR="00875FE8" w:rsidRPr="002F61DF">
        <w:rPr>
          <w:rFonts w:ascii="Arial" w:hAnsi="Arial" w:cs="Arial"/>
          <w:b/>
          <w:bCs/>
          <w:strike/>
        </w:rPr>
        <w:t>December 8, 2022 (2:00 p.m. Eastern Time)</w:t>
      </w:r>
    </w:p>
    <w:p w14:paraId="264842B2" w14:textId="5E283917" w:rsidR="002F61DF" w:rsidRDefault="002F61DF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</w:rPr>
        <w:tab/>
      </w:r>
      <w:r w:rsidRPr="0099423B">
        <w:rPr>
          <w:rFonts w:ascii="Arial" w:hAnsi="Arial" w:cs="Arial"/>
          <w:b/>
          <w:bCs/>
          <w:strike/>
        </w:rPr>
        <w:t>REVISED Quote Submission Due Date: December 21, 2022 (2:00 p.m. Eastern Time)</w:t>
      </w:r>
    </w:p>
    <w:p w14:paraId="27A32A39" w14:textId="77777777" w:rsidR="00281A4F" w:rsidRDefault="0099423B" w:rsidP="00281A4F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  <w:color w:val="FF0000"/>
        </w:rPr>
        <w:tab/>
      </w:r>
      <w:r w:rsidR="00281A4F" w:rsidRPr="003F5029">
        <w:rPr>
          <w:rFonts w:ascii="Arial" w:hAnsi="Arial" w:cs="Arial"/>
          <w:b/>
          <w:bCs/>
          <w:strike/>
        </w:rPr>
        <w:t>Revised Quote Submission Due Date: January 20, 2023 (2:00 p.m. Eastern Time)</w:t>
      </w:r>
    </w:p>
    <w:p w14:paraId="39979A1C" w14:textId="6DE7332C" w:rsidR="00281A4F" w:rsidRPr="00B0335B" w:rsidRDefault="00281A4F" w:rsidP="00281A4F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</w:rPr>
        <w:tab/>
      </w:r>
      <w:r w:rsidRPr="00B0335B">
        <w:rPr>
          <w:rFonts w:ascii="Arial" w:hAnsi="Arial" w:cs="Arial"/>
          <w:b/>
          <w:bCs/>
          <w:strike/>
        </w:rPr>
        <w:t>Revised Quote Submission Due Date: February 8, 2023 (2:00 p.m. Eastern Time)</w:t>
      </w:r>
    </w:p>
    <w:p w14:paraId="56056C3F" w14:textId="6FB2F755" w:rsidR="0099423B" w:rsidRPr="00572A53" w:rsidRDefault="000C1876" w:rsidP="0099423B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</w:rPr>
        <w:tab/>
      </w:r>
      <w:r w:rsidR="00162FF6" w:rsidRPr="00572A53">
        <w:rPr>
          <w:rFonts w:ascii="Arial" w:hAnsi="Arial" w:cs="Arial"/>
          <w:b/>
          <w:bCs/>
          <w:strike/>
        </w:rPr>
        <w:t xml:space="preserve">Revised Quote </w:t>
      </w:r>
      <w:r w:rsidR="0069191B" w:rsidRPr="00572A53">
        <w:rPr>
          <w:rFonts w:ascii="Arial" w:hAnsi="Arial" w:cs="Arial"/>
          <w:b/>
          <w:bCs/>
          <w:strike/>
        </w:rPr>
        <w:t>Submission Due Date: February 28</w:t>
      </w:r>
      <w:r w:rsidR="00162FF6" w:rsidRPr="00572A53">
        <w:rPr>
          <w:rFonts w:ascii="Arial" w:hAnsi="Arial" w:cs="Arial"/>
          <w:b/>
          <w:bCs/>
          <w:strike/>
        </w:rPr>
        <w:t>, 2023 (2:00 p.m. Eastern Time)</w:t>
      </w:r>
    </w:p>
    <w:p w14:paraId="3FC75923" w14:textId="6FFF68E7" w:rsidR="00572A53" w:rsidRPr="00162FF6" w:rsidRDefault="00572A53" w:rsidP="0099423B">
      <w:pPr>
        <w:tabs>
          <w:tab w:val="left" w:pos="0"/>
        </w:tabs>
        <w:outlineLvl w:val="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 w:rsidRPr="00572A53">
        <w:rPr>
          <w:rFonts w:ascii="Arial" w:hAnsi="Arial" w:cs="Arial"/>
          <w:b/>
          <w:bCs/>
          <w:color w:val="FF0000"/>
        </w:rPr>
        <w:t xml:space="preserve">Revised Quote Submission Due Date: </w:t>
      </w:r>
      <w:r>
        <w:rPr>
          <w:rFonts w:ascii="Arial" w:hAnsi="Arial" w:cs="Arial"/>
          <w:b/>
          <w:bCs/>
          <w:color w:val="FF0000"/>
        </w:rPr>
        <w:t>March 21</w:t>
      </w:r>
      <w:r w:rsidRPr="00572A53">
        <w:rPr>
          <w:rFonts w:ascii="Arial" w:hAnsi="Arial" w:cs="Arial"/>
          <w:b/>
          <w:bCs/>
          <w:color w:val="FF0000"/>
        </w:rPr>
        <w:t>, 2023 (2:00 p.m. Eastern Time)</w:t>
      </w:r>
    </w:p>
    <w:p w14:paraId="78F14938" w14:textId="59E89DA5" w:rsidR="000B70D1" w:rsidRPr="00661C6E" w:rsidRDefault="000B70D1" w:rsidP="5A80B231">
      <w:pPr>
        <w:tabs>
          <w:tab w:val="left" w:pos="0"/>
        </w:tabs>
        <w:outlineLvl w:val="0"/>
        <w:rPr>
          <w:rFonts w:ascii="Arial" w:hAnsi="Arial" w:cs="Arial"/>
          <w:b/>
          <w:bCs/>
          <w:u w:val="single"/>
        </w:rPr>
      </w:pPr>
    </w:p>
    <w:p w14:paraId="2C17E92B" w14:textId="77777777" w:rsidR="00060D0D" w:rsidRPr="00661C6E" w:rsidRDefault="00060D0D" w:rsidP="00A248F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19" w14:textId="2F7D43A4" w:rsidR="007D1D98" w:rsidRPr="00661C6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61C6E">
        <w:rPr>
          <w:rFonts w:ascii="Arial" w:hAnsi="Arial" w:cs="Arial"/>
          <w:i w:val="0"/>
          <w:sz w:val="20"/>
        </w:rPr>
        <w:t>Bid Amendment #</w:t>
      </w:r>
      <w:r w:rsidR="00572A53">
        <w:rPr>
          <w:rFonts w:ascii="Arial" w:hAnsi="Arial" w:cs="Arial"/>
          <w:i w:val="0"/>
          <w:sz w:val="20"/>
        </w:rPr>
        <w:t>11</w:t>
      </w:r>
    </w:p>
    <w:p w14:paraId="03C6B41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F91AE40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The following constitutes Bid Amendment #</w:t>
      </w:r>
      <w:r w:rsidR="00572A53">
        <w:rPr>
          <w:rFonts w:ascii="Arial" w:hAnsi="Arial" w:cs="Arial"/>
        </w:rPr>
        <w:t>11</w:t>
      </w:r>
      <w:r w:rsidRPr="00661C6E">
        <w:rPr>
          <w:rFonts w:ascii="Arial" w:hAnsi="Arial" w:cs="Arial"/>
        </w:rPr>
        <w:t xml:space="preserve"> to the above referenced </w:t>
      </w:r>
      <w:r w:rsidR="00502120" w:rsidRPr="00661C6E">
        <w:rPr>
          <w:rFonts w:ascii="Arial" w:hAnsi="Arial" w:cs="Arial"/>
        </w:rPr>
        <w:t>Bid S</w:t>
      </w:r>
      <w:r w:rsidR="002420F8" w:rsidRPr="00661C6E">
        <w:rPr>
          <w:rFonts w:ascii="Arial" w:hAnsi="Arial" w:cs="Arial"/>
        </w:rPr>
        <w:t>olicitation</w:t>
      </w:r>
      <w:r w:rsidR="00260851" w:rsidRPr="00661C6E">
        <w:rPr>
          <w:rFonts w:ascii="Arial" w:hAnsi="Arial" w:cs="Arial"/>
        </w:rPr>
        <w:t>:</w:t>
      </w:r>
    </w:p>
    <w:p w14:paraId="24422EEA" w14:textId="77777777" w:rsidR="0094482F" w:rsidRPr="00661C6E" w:rsidRDefault="0094482F" w:rsidP="0094482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  </w:t>
      </w:r>
    </w:p>
    <w:p w14:paraId="42958774" w14:textId="77777777" w:rsidR="00572A53" w:rsidRDefault="00572A53" w:rsidP="00572A53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Revisions to the Bid Solicitation and;</w:t>
      </w:r>
    </w:p>
    <w:p w14:paraId="7D7A3392" w14:textId="5EEB04CF" w:rsidR="00572A53" w:rsidRPr="009A7130" w:rsidRDefault="00572A53" w:rsidP="00572A53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2A5E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Pr="005E2A5E">
        <w:rPr>
          <w:rFonts w:ascii="Arial" w:hAnsi="Arial" w:cs="Arial"/>
          <w:b/>
        </w:rPr>
        <w:t>T1715 R</w:t>
      </w:r>
      <w:r>
        <w:rPr>
          <w:rFonts w:ascii="Arial" w:hAnsi="Arial" w:cs="Arial"/>
          <w:b/>
        </w:rPr>
        <w:t>evised Bid Solicitation 2.22.2023.”</w:t>
      </w:r>
    </w:p>
    <w:p w14:paraId="792471C1" w14:textId="77777777" w:rsidR="009A7130" w:rsidRPr="009A7130" w:rsidRDefault="009A7130" w:rsidP="009A7130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1F981C74" w14:textId="77777777" w:rsidR="009A7130" w:rsidRDefault="009A7130" w:rsidP="009A713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633CC">
        <w:rPr>
          <w:rFonts w:ascii="Arial" w:hAnsi="Arial" w:cs="Arial"/>
        </w:rPr>
        <w:t>Revisions to the State-Supplied Price Sheet.</w:t>
      </w:r>
    </w:p>
    <w:p w14:paraId="30660CDB" w14:textId="43886475" w:rsidR="009A7130" w:rsidRPr="009A7130" w:rsidRDefault="009A7130" w:rsidP="009A713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2A5E">
        <w:rPr>
          <w:rFonts w:ascii="Arial" w:hAnsi="Arial" w:cs="Arial"/>
        </w:rPr>
        <w:t xml:space="preserve">Please note that for all additions, deletions, clarifications and modifications to the </w:t>
      </w:r>
      <w:r>
        <w:rPr>
          <w:rFonts w:ascii="Arial" w:hAnsi="Arial" w:cs="Arial"/>
        </w:rPr>
        <w:t>State-Supplied Price Sheet</w:t>
      </w:r>
      <w:r w:rsidRPr="005E2A5E">
        <w:rPr>
          <w:rFonts w:ascii="Arial" w:hAnsi="Arial" w:cs="Arial"/>
        </w:rPr>
        <w:t xml:space="preserve">, please refer to the Revised </w:t>
      </w:r>
      <w:r>
        <w:rPr>
          <w:rFonts w:ascii="Arial" w:hAnsi="Arial" w:cs="Arial"/>
        </w:rPr>
        <w:t>State-Supplied Price Sheet</w:t>
      </w:r>
      <w:r w:rsidRPr="005E2A5E">
        <w:rPr>
          <w:rFonts w:ascii="Arial" w:hAnsi="Arial" w:cs="Arial"/>
        </w:rPr>
        <w:t xml:space="preserve"> entitled “</w:t>
      </w:r>
      <w:r w:rsidRPr="005E2A5E">
        <w:rPr>
          <w:rFonts w:ascii="Arial" w:hAnsi="Arial" w:cs="Arial"/>
          <w:b/>
        </w:rPr>
        <w:t>T1715 R</w:t>
      </w:r>
      <w:r>
        <w:rPr>
          <w:rFonts w:ascii="Arial" w:hAnsi="Arial" w:cs="Arial"/>
          <w:b/>
        </w:rPr>
        <w:t>evised Price Sheet 2.22.2023.”</w:t>
      </w:r>
    </w:p>
    <w:p w14:paraId="3D27B3CD" w14:textId="46391DEE" w:rsidR="00050E8D" w:rsidRPr="00661C6E" w:rsidRDefault="00050E8D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It is the sole responsibility of the </w:t>
      </w:r>
      <w:r w:rsidR="009C76AA" w:rsidRPr="00661C6E">
        <w:rPr>
          <w:rFonts w:ascii="Arial" w:hAnsi="Arial" w:cs="Arial"/>
        </w:rPr>
        <w:t>V</w:t>
      </w:r>
      <w:r w:rsidRPr="00661C6E">
        <w:rPr>
          <w:rFonts w:ascii="Arial" w:hAnsi="Arial" w:cs="Arial"/>
        </w:rPr>
        <w:t>endor {</w:t>
      </w:r>
      <w:r w:rsidR="009C76AA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>idder} to be knowledgeable of all of the additions, deletions, clarificat</w:t>
      </w:r>
      <w:r w:rsidR="00502120" w:rsidRPr="00661C6E">
        <w:rPr>
          <w:rFonts w:ascii="Arial" w:hAnsi="Arial" w:cs="Arial"/>
        </w:rPr>
        <w:t>ions, and modifications to the Bid S</w:t>
      </w:r>
      <w:r w:rsidRPr="00661C6E">
        <w:rPr>
          <w:rFonts w:ascii="Arial" w:hAnsi="Arial" w:cs="Arial"/>
        </w:rPr>
        <w:t>olicitation and/or the New Jersey Standard Terms a</w:t>
      </w:r>
      <w:r w:rsidR="00502120" w:rsidRPr="00661C6E">
        <w:rPr>
          <w:rFonts w:ascii="Arial" w:hAnsi="Arial" w:cs="Arial"/>
        </w:rPr>
        <w:t>nd Conditions relative to this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 xml:space="preserve">as set forth in all </w:t>
      </w:r>
      <w:r w:rsidR="00490B0F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 xml:space="preserve">id </w:t>
      </w:r>
      <w:r w:rsidR="00490B0F" w:rsidRPr="00661C6E">
        <w:rPr>
          <w:rFonts w:ascii="Arial" w:hAnsi="Arial" w:cs="Arial"/>
        </w:rPr>
        <w:t>A</w:t>
      </w:r>
      <w:r w:rsidRPr="00661C6E">
        <w:rPr>
          <w:rFonts w:ascii="Arial" w:hAnsi="Arial" w:cs="Arial"/>
        </w:rPr>
        <w:t xml:space="preserve">mendments. </w:t>
      </w:r>
    </w:p>
    <w:p w14:paraId="03C6B423" w14:textId="77777777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27AC15B6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All other instructions</w:t>
      </w:r>
      <w:r w:rsidR="00502120" w:rsidRPr="00661C6E">
        <w:rPr>
          <w:rFonts w:ascii="Arial" w:hAnsi="Arial" w:cs="Arial"/>
        </w:rPr>
        <w:t>, terms, and conditions of the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>shall remain the same.</w:t>
      </w:r>
    </w:p>
    <w:p w14:paraId="2D29E61F" w14:textId="4B342100" w:rsidR="00135214" w:rsidRDefault="00135214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9E2D2F2" w14:textId="7DC34E80" w:rsidR="000B4B8E" w:rsidRDefault="000B4B8E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48A7745E" w14:textId="77777777" w:rsidR="000B4B8E" w:rsidRDefault="000B4B8E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9390A1A" w14:textId="4C4580C1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16948E0" w14:textId="06FB7E5A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92AFF62" w14:textId="62F9DD9E" w:rsidR="000B4B8E" w:rsidRDefault="000B4B8E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6B7EB37" w14:textId="77777777" w:rsidR="000B4B8E" w:rsidRDefault="000B4B8E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144087D" w14:textId="5359E960" w:rsidR="000B4B8E" w:rsidRDefault="000B4B8E" w:rsidP="000B4B8E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B5AF9EB" w14:textId="77777777" w:rsidR="001758DE" w:rsidRDefault="001758DE" w:rsidP="000B4B8E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A0646A1" w14:textId="77777777" w:rsidR="000B4B8E" w:rsidRPr="004639C7" w:rsidRDefault="000B4B8E" w:rsidP="000B4B8E">
      <w:pPr>
        <w:pStyle w:val="Heading2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Bid Solicitation: </w:t>
      </w:r>
      <w:r w:rsidRPr="00835828">
        <w:rPr>
          <w:rFonts w:ascii="Arial" w:hAnsi="Arial" w:cs="Arial"/>
        </w:rPr>
        <w:t xml:space="preserve"># </w:t>
      </w:r>
      <w:r w:rsidRPr="004639C7">
        <w:rPr>
          <w:rFonts w:ascii="Arial" w:hAnsi="Arial" w:cs="Arial"/>
        </w:rPr>
        <w:t>22DPP00767</w:t>
      </w:r>
    </w:p>
    <w:p w14:paraId="4DD05033" w14:textId="77777777" w:rsidR="000B4B8E" w:rsidRPr="004639C7" w:rsidRDefault="000B4B8E" w:rsidP="000B4B8E">
      <w:pPr>
        <w:pStyle w:val="Heading2"/>
        <w:jc w:val="center"/>
        <w:rPr>
          <w:rFonts w:ascii="Arial" w:hAnsi="Arial" w:cs="Arial"/>
          <w:sz w:val="20"/>
        </w:rPr>
      </w:pPr>
      <w:r w:rsidRPr="004639C7">
        <w:rPr>
          <w:rFonts w:ascii="Arial" w:hAnsi="Arial" w:cs="Arial"/>
          <w:sz w:val="20"/>
        </w:rPr>
        <w:t xml:space="preserve">T1715 Canteen Commissary for the Department of Corrections through Distribution and Support Services </w:t>
      </w:r>
    </w:p>
    <w:p w14:paraId="13508626" w14:textId="77777777" w:rsidR="000B4B8E" w:rsidRDefault="000B4B8E" w:rsidP="000B4B8E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1337123C" w14:textId="77777777" w:rsidR="000B4B8E" w:rsidRDefault="000B4B8E" w:rsidP="000B4B8E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tbl>
      <w:tblPr>
        <w:tblW w:w="10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1998"/>
        <w:gridCol w:w="7362"/>
      </w:tblGrid>
      <w:tr w:rsidR="000B4B8E" w:rsidRPr="0094482F" w14:paraId="06DA05F9" w14:textId="77777777" w:rsidTr="00102AB7">
        <w:trPr>
          <w:tblHeader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2C344A4" w14:textId="77777777" w:rsidR="000B4B8E" w:rsidRPr="0094482F" w:rsidRDefault="000B4B8E" w:rsidP="00102AB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94482F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582D0DEF" w14:textId="77777777" w:rsidR="000B4B8E" w:rsidRPr="0094482F" w:rsidRDefault="000B4B8E" w:rsidP="00102AB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94482F">
              <w:rPr>
                <w:rFonts w:ascii="Arial" w:hAnsi="Arial" w:cs="Arial"/>
                <w:b/>
                <w:bCs/>
              </w:rPr>
              <w:t>Bid Solicitation</w:t>
            </w:r>
          </w:p>
          <w:p w14:paraId="537C792B" w14:textId="77777777" w:rsidR="000B4B8E" w:rsidRPr="0094482F" w:rsidRDefault="000B4B8E" w:rsidP="00102AB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94482F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9413D50" w14:textId="239330A4" w:rsidR="000B4B8E" w:rsidRPr="0094482F" w:rsidRDefault="001758DE" w:rsidP="00102AB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Price Sheet Revision</w:t>
            </w:r>
          </w:p>
        </w:tc>
      </w:tr>
      <w:tr w:rsidR="000B4B8E" w:rsidRPr="00D3606B" w14:paraId="2493A8F4" w14:textId="77777777" w:rsidTr="00102AB7">
        <w:trPr>
          <w:trHeight w:val="1457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0FFF" w14:textId="77777777" w:rsidR="000B4B8E" w:rsidRPr="001758DE" w:rsidRDefault="000B4B8E" w:rsidP="00102AB7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1758DE">
              <w:rPr>
                <w:rFonts w:ascii="Arial" w:hAnsi="Arial" w:cs="Arial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60F0" w14:textId="0AD39041" w:rsidR="000B4B8E" w:rsidRPr="001758DE" w:rsidRDefault="001758DE" w:rsidP="00102AB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1758DE">
              <w:rPr>
                <w:rFonts w:ascii="Arial" w:hAnsi="Arial" w:cs="Arial"/>
                <w:b/>
              </w:rPr>
              <w:t>State Supplied Price Sheet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8C9C" w14:textId="05EC00B8" w:rsidR="000B4B8E" w:rsidRPr="001758DE" w:rsidRDefault="000B4B8E" w:rsidP="00102AB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1758DE">
              <w:rPr>
                <w:rFonts w:ascii="Arial" w:hAnsi="Arial" w:cs="Arial"/>
                <w:b/>
              </w:rPr>
              <w:t>P</w:t>
            </w:r>
            <w:r w:rsidR="00404063" w:rsidRPr="001758DE">
              <w:rPr>
                <w:rFonts w:ascii="Arial" w:hAnsi="Arial" w:cs="Arial"/>
                <w:b/>
              </w:rPr>
              <w:t xml:space="preserve">lease be advised </w:t>
            </w:r>
            <w:r w:rsidRPr="001758DE">
              <w:rPr>
                <w:rFonts w:ascii="Arial" w:hAnsi="Arial" w:cs="Arial"/>
                <w:b/>
              </w:rPr>
              <w:t xml:space="preserve">that the Unit of Measure has </w:t>
            </w:r>
            <w:r w:rsidR="0049600D">
              <w:rPr>
                <w:rFonts w:ascii="Arial" w:hAnsi="Arial" w:cs="Arial"/>
                <w:b/>
              </w:rPr>
              <w:t xml:space="preserve">been </w:t>
            </w:r>
            <w:r w:rsidRPr="001758DE">
              <w:rPr>
                <w:rFonts w:ascii="Arial" w:hAnsi="Arial" w:cs="Arial"/>
                <w:b/>
              </w:rPr>
              <w:t xml:space="preserve">changed for the following Price Lines on </w:t>
            </w:r>
            <w:r w:rsidR="00404063" w:rsidRPr="001758DE">
              <w:rPr>
                <w:rFonts w:ascii="Arial" w:hAnsi="Arial" w:cs="Arial"/>
                <w:b/>
              </w:rPr>
              <w:t>the State Supplied Price Sheet.</w:t>
            </w:r>
          </w:p>
          <w:p w14:paraId="72CE2A10" w14:textId="77777777" w:rsidR="000B4B8E" w:rsidRPr="001758DE" w:rsidRDefault="000B4B8E" w:rsidP="00102AB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242424"/>
                <w:shd w:val="clear" w:color="auto" w:fill="FFFFFF"/>
              </w:rPr>
            </w:pPr>
          </w:p>
          <w:p w14:paraId="6A30AF81" w14:textId="61AD0984" w:rsidR="000B4B8E" w:rsidRPr="001758DE" w:rsidRDefault="00404063" w:rsidP="000B4B8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333333"/>
              </w:rPr>
            </w:pPr>
            <w:r w:rsidRPr="001758DE">
              <w:rPr>
                <w:rFonts w:ascii="Arial" w:hAnsi="Arial" w:cs="Arial"/>
                <w:b/>
              </w:rPr>
              <w:t>Price Line 61</w:t>
            </w:r>
            <w:r w:rsidRPr="001758DE">
              <w:rPr>
                <w:rFonts w:ascii="Arial" w:hAnsi="Arial" w:cs="Arial"/>
              </w:rPr>
              <w:t xml:space="preserve"> </w:t>
            </w:r>
            <w:r w:rsidR="001758DE" w:rsidRPr="001758DE">
              <w:rPr>
                <w:rFonts w:ascii="Arial" w:hAnsi="Arial" w:cs="Arial"/>
              </w:rPr>
              <w:t xml:space="preserve">- </w:t>
            </w:r>
            <w:r w:rsidR="001758DE" w:rsidRPr="001758DE">
              <w:rPr>
                <w:rFonts w:ascii="Arial" w:hAnsi="Arial" w:cs="Arial"/>
                <w:color w:val="333333"/>
              </w:rPr>
              <w:t>Toilet Tissue, Generic Brand, 1 Ply, 1000 Sheets Per Roll, minimum 96 Rolls per case</w:t>
            </w:r>
          </w:p>
          <w:p w14:paraId="4652F195" w14:textId="77777777" w:rsidR="001758DE" w:rsidRPr="001758DE" w:rsidRDefault="001758DE" w:rsidP="000B4B8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DB2804F" w14:textId="66DEE2B2" w:rsidR="00404063" w:rsidRPr="001758DE" w:rsidRDefault="00404063" w:rsidP="000B4B8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333333"/>
              </w:rPr>
            </w:pPr>
            <w:r w:rsidRPr="001758DE">
              <w:rPr>
                <w:rFonts w:ascii="Arial" w:hAnsi="Arial" w:cs="Arial"/>
                <w:b/>
              </w:rPr>
              <w:t>Price Line 62</w:t>
            </w:r>
            <w:r w:rsidR="001758DE" w:rsidRPr="001758DE">
              <w:rPr>
                <w:rFonts w:ascii="Arial" w:hAnsi="Arial" w:cs="Arial"/>
              </w:rPr>
              <w:t xml:space="preserve">- </w:t>
            </w:r>
            <w:r w:rsidR="001758DE" w:rsidRPr="001758DE">
              <w:rPr>
                <w:rFonts w:ascii="Arial" w:hAnsi="Arial" w:cs="Arial"/>
                <w:color w:val="333333"/>
              </w:rPr>
              <w:t>White Cotton Terry Bath Towel, Generic Brand, 100% Cotton, 24" X 50" Minimum, Substance Weight 9 to 10 lbs., minimum 12 towels per case</w:t>
            </w:r>
          </w:p>
          <w:p w14:paraId="0FABC3CC" w14:textId="77777777" w:rsidR="001758DE" w:rsidRPr="001758DE" w:rsidRDefault="001758DE" w:rsidP="000B4B8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3FAF647" w14:textId="4E106844" w:rsidR="00404063" w:rsidRPr="001758DE" w:rsidRDefault="00404063" w:rsidP="000B4B8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333333"/>
              </w:rPr>
            </w:pPr>
            <w:r w:rsidRPr="001758DE">
              <w:rPr>
                <w:rFonts w:ascii="Arial" w:hAnsi="Arial" w:cs="Arial"/>
                <w:b/>
              </w:rPr>
              <w:t>Price Line 65</w:t>
            </w:r>
            <w:r w:rsidR="001758DE" w:rsidRPr="001758DE">
              <w:rPr>
                <w:rFonts w:ascii="Arial" w:hAnsi="Arial" w:cs="Arial"/>
              </w:rPr>
              <w:t xml:space="preserve">- </w:t>
            </w:r>
            <w:r w:rsidR="001758DE" w:rsidRPr="001758DE">
              <w:rPr>
                <w:rFonts w:ascii="Arial" w:hAnsi="Arial" w:cs="Arial"/>
                <w:color w:val="333333"/>
              </w:rPr>
              <w:t>Electric Fan, Desk Type Oscillator, Generic Brand, 7-9" each, minimum one (1) fan per case</w:t>
            </w:r>
          </w:p>
          <w:p w14:paraId="667CDC35" w14:textId="77777777" w:rsidR="001758DE" w:rsidRPr="001758DE" w:rsidRDefault="001758DE" w:rsidP="000B4B8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6685052" w14:textId="4A6A57F9" w:rsidR="00404063" w:rsidRPr="001758DE" w:rsidRDefault="00404063" w:rsidP="000B4B8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333333"/>
              </w:rPr>
            </w:pPr>
            <w:r w:rsidRPr="001758DE">
              <w:rPr>
                <w:rFonts w:ascii="Arial" w:hAnsi="Arial" w:cs="Arial"/>
                <w:b/>
              </w:rPr>
              <w:t>Price Line 131</w:t>
            </w:r>
            <w:r w:rsidR="001758DE" w:rsidRPr="001758DE">
              <w:rPr>
                <w:rFonts w:ascii="Arial" w:hAnsi="Arial" w:cs="Arial"/>
              </w:rPr>
              <w:t xml:space="preserve">- </w:t>
            </w:r>
            <w:r w:rsidR="001758DE" w:rsidRPr="001758DE">
              <w:rPr>
                <w:rFonts w:ascii="Arial" w:hAnsi="Arial" w:cs="Arial"/>
                <w:color w:val="333333"/>
              </w:rPr>
              <w:t>"Bob Barker" Brand Anti-Shank Security Disposable Razor, minimum 450 to 550 per case -</w:t>
            </w:r>
            <w:r w:rsidR="001758DE" w:rsidRPr="001758DE">
              <w:rPr>
                <w:rFonts w:ascii="Arial" w:hAnsi="Arial" w:cs="Arial"/>
                <w:b/>
                <w:bCs/>
                <w:color w:val="333333"/>
              </w:rPr>
              <w:t xml:space="preserve"> No Substitutes</w:t>
            </w:r>
          </w:p>
          <w:p w14:paraId="6CBDD2C8" w14:textId="77777777" w:rsidR="001758DE" w:rsidRPr="001758DE" w:rsidRDefault="001758DE" w:rsidP="000B4B8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156B73B" w14:textId="4DAD58C7" w:rsidR="00404063" w:rsidRPr="001758DE" w:rsidRDefault="00404063" w:rsidP="000B4B8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1758DE">
              <w:rPr>
                <w:rFonts w:ascii="Arial" w:hAnsi="Arial" w:cs="Arial"/>
                <w:b/>
              </w:rPr>
              <w:t>Price Line 132</w:t>
            </w:r>
            <w:r w:rsidR="001758DE" w:rsidRPr="001758DE">
              <w:rPr>
                <w:rFonts w:ascii="Arial" w:hAnsi="Arial" w:cs="Arial"/>
              </w:rPr>
              <w:t xml:space="preserve">- </w:t>
            </w:r>
            <w:r w:rsidR="001758DE" w:rsidRPr="001758DE">
              <w:rPr>
                <w:rFonts w:ascii="Arial" w:hAnsi="Arial" w:cs="Arial"/>
                <w:color w:val="333333"/>
              </w:rPr>
              <w:t>Anti-Shank Security Disposable Razor, Generic Brand, minimum 450 to 550 per case</w:t>
            </w:r>
          </w:p>
          <w:p w14:paraId="1669FF50" w14:textId="77777777" w:rsidR="000B4B8E" w:rsidRPr="001758DE" w:rsidRDefault="000B4B8E" w:rsidP="00102AB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C2414F3" w14:textId="77777777" w:rsidR="00404063" w:rsidRDefault="00404063" w:rsidP="00102AB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1758DE">
              <w:rPr>
                <w:rFonts w:ascii="Arial" w:hAnsi="Arial" w:cs="Arial"/>
                <w:b/>
              </w:rPr>
              <w:t>Please see revisions to the State Supplied Price Sheet titled T1715 Revised Price Sheet 2.22.2023.</w:t>
            </w:r>
          </w:p>
          <w:p w14:paraId="68C9E644" w14:textId="7D6F267A" w:rsidR="0049600D" w:rsidRPr="001758DE" w:rsidRDefault="0049600D" w:rsidP="00102AB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</w:tr>
      <w:tr w:rsidR="001758DE" w:rsidRPr="00D3606B" w14:paraId="17C3C1C7" w14:textId="77777777" w:rsidTr="00102AB7">
        <w:trPr>
          <w:trHeight w:val="1457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A590" w14:textId="761112A0" w:rsidR="001758DE" w:rsidRPr="001758DE" w:rsidRDefault="001758DE" w:rsidP="001758DE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1758DE">
              <w:rPr>
                <w:rFonts w:ascii="Arial" w:hAnsi="Arial" w:cs="Arial"/>
              </w:rPr>
              <w:t>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68E8" w14:textId="77777777" w:rsidR="001758DE" w:rsidRPr="001758DE" w:rsidRDefault="001758DE" w:rsidP="001758DE">
            <w:pPr>
              <w:pStyle w:val="Default"/>
              <w:jc w:val="center"/>
              <w:rPr>
                <w:sz w:val="20"/>
                <w:szCs w:val="20"/>
              </w:rPr>
            </w:pPr>
            <w:r w:rsidRPr="001758DE">
              <w:rPr>
                <w:b/>
                <w:bCs/>
                <w:sz w:val="20"/>
                <w:szCs w:val="20"/>
              </w:rPr>
              <w:t xml:space="preserve">Bid Solicitation Cover Page </w:t>
            </w:r>
          </w:p>
          <w:p w14:paraId="59AF7900" w14:textId="77777777" w:rsidR="001758DE" w:rsidRPr="001758DE" w:rsidRDefault="001758DE" w:rsidP="001758D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039" w14:textId="3DE52321" w:rsidR="001758DE" w:rsidRPr="001758DE" w:rsidRDefault="001758DE" w:rsidP="001758D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1758DE">
              <w:rPr>
                <w:rFonts w:ascii="Arial" w:hAnsi="Arial" w:cs="Arial"/>
                <w:b/>
                <w:bCs/>
              </w:rPr>
              <w:t>Please be advised that the Quote Submission Date has been changed from Tuesday, February 28, 2023 2:00 PM (EST) to Tuesday, March 21, 2023 2:00 PM (EST).</w:t>
            </w:r>
          </w:p>
        </w:tc>
      </w:tr>
    </w:tbl>
    <w:p w14:paraId="0BE7BF31" w14:textId="549E7146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D6C664A" w14:textId="229D1940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DE6318" w14:textId="118C8E6D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840A511" w14:textId="4309633A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A30910B" w14:textId="14393F32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33A1FBA" w14:textId="17E0161D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BDE79F3" w14:textId="20F958F7" w:rsidR="0094482F" w:rsidRPr="00D3606B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94482F" w:rsidRPr="00D3606B" w:rsidSect="00E84D04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BF3F8" w14:textId="77777777" w:rsidR="00940611" w:rsidRDefault="00940611">
      <w:r>
        <w:separator/>
      </w:r>
    </w:p>
  </w:endnote>
  <w:endnote w:type="continuationSeparator" w:id="0">
    <w:p w14:paraId="36540C33" w14:textId="77777777" w:rsidR="00940611" w:rsidRDefault="00940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8C87E6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44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88BBEC" w14:textId="77777777" w:rsidR="00940611" w:rsidRDefault="00940611">
      <w:r>
        <w:separator/>
      </w:r>
    </w:p>
  </w:footnote>
  <w:footnote w:type="continuationSeparator" w:id="0">
    <w:p w14:paraId="0DBDDC25" w14:textId="77777777" w:rsidR="00940611" w:rsidRDefault="00940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5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9"/>
      <w:gridCol w:w="5778"/>
      <w:gridCol w:w="2889"/>
    </w:tblGrid>
    <w:tr w:rsidR="004D59D0" w14:paraId="227044D8" w14:textId="77777777" w:rsidTr="00DB00BF">
      <w:trPr>
        <w:trHeight w:val="982"/>
        <w:jc w:val="center"/>
      </w:trPr>
      <w:tc>
        <w:tcPr>
          <w:tcW w:w="2889" w:type="dxa"/>
        </w:tcPr>
        <w:p w14:paraId="5E2C4F73" w14:textId="77777777" w:rsidR="004D59D0" w:rsidRDefault="004D59D0" w:rsidP="004D59D0"/>
      </w:tc>
      <w:tc>
        <w:tcPr>
          <w:tcW w:w="5778" w:type="dxa"/>
          <w:vAlign w:val="center"/>
        </w:tcPr>
        <w:p w14:paraId="64F0D7C0" w14:textId="77777777" w:rsidR="004D59D0" w:rsidRDefault="004D59D0" w:rsidP="004D59D0">
          <w:pPr>
            <w:jc w:val="center"/>
          </w:pPr>
          <w:r>
            <w:rPr>
              <w:noProof/>
            </w:rPr>
            <w:drawing>
              <wp:inline distT="0" distB="0" distL="0" distR="0" wp14:anchorId="468B48B8" wp14:editId="68718D6A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9" w:type="dxa"/>
        </w:tcPr>
        <w:p w14:paraId="0691CCF3" w14:textId="77777777" w:rsidR="004D59D0" w:rsidRDefault="004D59D0" w:rsidP="004D59D0"/>
      </w:tc>
    </w:tr>
    <w:tr w:rsidR="004D59D0" w14:paraId="0761C9BE" w14:textId="77777777" w:rsidTr="00DB00BF">
      <w:trPr>
        <w:trHeight w:val="812"/>
        <w:jc w:val="center"/>
      </w:trPr>
      <w:tc>
        <w:tcPr>
          <w:tcW w:w="2889" w:type="dxa"/>
          <w:vAlign w:val="bottom"/>
        </w:tcPr>
        <w:p w14:paraId="480DDFA5" w14:textId="77777777" w:rsidR="004D59D0" w:rsidRPr="00DE79FE" w:rsidRDefault="004D59D0" w:rsidP="004D59D0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7499A3A" w14:textId="77777777" w:rsidR="004D59D0" w:rsidRPr="006359DD" w:rsidRDefault="004D59D0" w:rsidP="004D59D0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78" w:type="dxa"/>
          <w:vMerge w:val="restart"/>
          <w:vAlign w:val="center"/>
        </w:tcPr>
        <w:p w14:paraId="3DAE8261" w14:textId="77777777" w:rsidR="004D59D0" w:rsidRPr="00952B78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ACC9EE0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6F7D6D5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CF9931B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D8D3198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CB49CAA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27EAF6C2" w14:textId="77777777" w:rsidR="004D59D0" w:rsidRPr="006359DD" w:rsidRDefault="004D59D0" w:rsidP="004D59D0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9" w:type="dxa"/>
          <w:vAlign w:val="bottom"/>
        </w:tcPr>
        <w:p w14:paraId="7C093183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07BD61E9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D59D0" w14:paraId="66BA5A4F" w14:textId="77777777" w:rsidTr="00DB00BF">
      <w:trPr>
        <w:trHeight w:val="811"/>
        <w:jc w:val="center"/>
      </w:trPr>
      <w:tc>
        <w:tcPr>
          <w:tcW w:w="2889" w:type="dxa"/>
          <w:vAlign w:val="bottom"/>
        </w:tcPr>
        <w:p w14:paraId="4D8523F0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07C08495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78" w:type="dxa"/>
          <w:vMerge/>
        </w:tcPr>
        <w:p w14:paraId="7FAB0C29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9" w:type="dxa"/>
          <w:vAlign w:val="bottom"/>
        </w:tcPr>
        <w:p w14:paraId="5FFE7E66" w14:textId="3E113121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</w:t>
          </w:r>
          <w:r w:rsidR="00AF0083">
            <w:rPr>
              <w:smallCaps/>
              <w:color w:val="000080"/>
            </w:rPr>
            <w:t>, ESQ.</w:t>
          </w:r>
        </w:p>
        <w:p w14:paraId="4143F27C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D59D0" w14:paraId="3E07F5E2" w14:textId="77777777" w:rsidTr="00DB00BF">
      <w:trPr>
        <w:trHeight w:val="421"/>
        <w:jc w:val="center"/>
      </w:trPr>
      <w:tc>
        <w:tcPr>
          <w:tcW w:w="2889" w:type="dxa"/>
        </w:tcPr>
        <w:p w14:paraId="16276BAF" w14:textId="77777777" w:rsidR="004D59D0" w:rsidRPr="006359DD" w:rsidRDefault="004D59D0" w:rsidP="004D59D0"/>
      </w:tc>
      <w:tc>
        <w:tcPr>
          <w:tcW w:w="5778" w:type="dxa"/>
        </w:tcPr>
        <w:p w14:paraId="015ACA08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30543E4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9" w:type="dxa"/>
        </w:tcPr>
        <w:p w14:paraId="4C0A3109" w14:textId="77777777" w:rsidR="004D59D0" w:rsidRPr="006359DD" w:rsidRDefault="004D59D0" w:rsidP="004D59D0"/>
      </w:tc>
    </w:tr>
  </w:tbl>
  <w:p w14:paraId="5270A589" w14:textId="77777777" w:rsidR="004D59D0" w:rsidRPr="00662617" w:rsidRDefault="004D59D0" w:rsidP="004D59D0">
    <w:pPr>
      <w:pStyle w:val="Header"/>
    </w:pPr>
  </w:p>
  <w:p w14:paraId="03C6B4BB" w14:textId="017E7320" w:rsidR="00C162F6" w:rsidRPr="004D59D0" w:rsidRDefault="00C162F6" w:rsidP="004D59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9A2AB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F0BB0"/>
    <w:multiLevelType w:val="hybridMultilevel"/>
    <w:tmpl w:val="12B064B6"/>
    <w:lvl w:ilvl="0" w:tplc="A4DAEC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H6iVCofgTFnA00i7Rez20SayxtHyo7bz4Fxz6AE35DuEvcbgQnaxHUDK95lT4hExV2/6ZVe+hfqLYari2vZ0/A==" w:salt="veca3OXkZuV4IduaKM24p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6A1"/>
    <w:rsid w:val="00006646"/>
    <w:rsid w:val="00011B48"/>
    <w:rsid w:val="000120BB"/>
    <w:rsid w:val="000178AC"/>
    <w:rsid w:val="00017E0E"/>
    <w:rsid w:val="00017E85"/>
    <w:rsid w:val="000226A1"/>
    <w:rsid w:val="00023ACE"/>
    <w:rsid w:val="00032638"/>
    <w:rsid w:val="00037B66"/>
    <w:rsid w:val="00040A32"/>
    <w:rsid w:val="0004455E"/>
    <w:rsid w:val="000461B5"/>
    <w:rsid w:val="00047D91"/>
    <w:rsid w:val="00050E8D"/>
    <w:rsid w:val="00051009"/>
    <w:rsid w:val="00051C5E"/>
    <w:rsid w:val="00052193"/>
    <w:rsid w:val="00052433"/>
    <w:rsid w:val="000555F2"/>
    <w:rsid w:val="00056D5E"/>
    <w:rsid w:val="00060D0D"/>
    <w:rsid w:val="0006149B"/>
    <w:rsid w:val="00061DC5"/>
    <w:rsid w:val="0006714E"/>
    <w:rsid w:val="00067E4E"/>
    <w:rsid w:val="0007133C"/>
    <w:rsid w:val="0007365F"/>
    <w:rsid w:val="00073EDC"/>
    <w:rsid w:val="00074DA1"/>
    <w:rsid w:val="00080562"/>
    <w:rsid w:val="00081913"/>
    <w:rsid w:val="000862A6"/>
    <w:rsid w:val="00086872"/>
    <w:rsid w:val="00087AC7"/>
    <w:rsid w:val="00090CE0"/>
    <w:rsid w:val="000A0A4C"/>
    <w:rsid w:val="000A42B9"/>
    <w:rsid w:val="000A75F0"/>
    <w:rsid w:val="000B44C1"/>
    <w:rsid w:val="000B4B8E"/>
    <w:rsid w:val="000B70D1"/>
    <w:rsid w:val="000C04B0"/>
    <w:rsid w:val="000C1876"/>
    <w:rsid w:val="000C22B9"/>
    <w:rsid w:val="000C2717"/>
    <w:rsid w:val="000C2DBD"/>
    <w:rsid w:val="000C3964"/>
    <w:rsid w:val="000C7991"/>
    <w:rsid w:val="000D0811"/>
    <w:rsid w:val="000D2B27"/>
    <w:rsid w:val="000D34F6"/>
    <w:rsid w:val="000E042A"/>
    <w:rsid w:val="000E3285"/>
    <w:rsid w:val="000F21AF"/>
    <w:rsid w:val="000F58F8"/>
    <w:rsid w:val="001004F0"/>
    <w:rsid w:val="001036B6"/>
    <w:rsid w:val="00103C87"/>
    <w:rsid w:val="00104B7A"/>
    <w:rsid w:val="0011074C"/>
    <w:rsid w:val="001130EC"/>
    <w:rsid w:val="00116679"/>
    <w:rsid w:val="001227EE"/>
    <w:rsid w:val="00122BDA"/>
    <w:rsid w:val="001236A1"/>
    <w:rsid w:val="00125060"/>
    <w:rsid w:val="001265C6"/>
    <w:rsid w:val="00132095"/>
    <w:rsid w:val="00132629"/>
    <w:rsid w:val="00135214"/>
    <w:rsid w:val="001405C9"/>
    <w:rsid w:val="0016047E"/>
    <w:rsid w:val="00160E56"/>
    <w:rsid w:val="00160EBA"/>
    <w:rsid w:val="00161C19"/>
    <w:rsid w:val="00162FF6"/>
    <w:rsid w:val="001758DE"/>
    <w:rsid w:val="0018202F"/>
    <w:rsid w:val="00183799"/>
    <w:rsid w:val="00194DDF"/>
    <w:rsid w:val="001972AC"/>
    <w:rsid w:val="001A0F17"/>
    <w:rsid w:val="001B36A0"/>
    <w:rsid w:val="001B37E0"/>
    <w:rsid w:val="001B4C8D"/>
    <w:rsid w:val="001B6B70"/>
    <w:rsid w:val="001C0FBD"/>
    <w:rsid w:val="001C723E"/>
    <w:rsid w:val="001D1ABC"/>
    <w:rsid w:val="001D2AA6"/>
    <w:rsid w:val="001D4A0C"/>
    <w:rsid w:val="001E5EF8"/>
    <w:rsid w:val="001F3462"/>
    <w:rsid w:val="001F34F3"/>
    <w:rsid w:val="0020175D"/>
    <w:rsid w:val="002023E8"/>
    <w:rsid w:val="00202F19"/>
    <w:rsid w:val="0020623A"/>
    <w:rsid w:val="0022021D"/>
    <w:rsid w:val="00220CF9"/>
    <w:rsid w:val="00221E6B"/>
    <w:rsid w:val="00227EAE"/>
    <w:rsid w:val="00230383"/>
    <w:rsid w:val="0023315D"/>
    <w:rsid w:val="00233B2B"/>
    <w:rsid w:val="00237247"/>
    <w:rsid w:val="002420F8"/>
    <w:rsid w:val="00257D6E"/>
    <w:rsid w:val="0026037D"/>
    <w:rsid w:val="00260851"/>
    <w:rsid w:val="00261386"/>
    <w:rsid w:val="0026242D"/>
    <w:rsid w:val="00266F5D"/>
    <w:rsid w:val="00271544"/>
    <w:rsid w:val="002745C5"/>
    <w:rsid w:val="0027685D"/>
    <w:rsid w:val="002807B0"/>
    <w:rsid w:val="00281A4F"/>
    <w:rsid w:val="00285BF3"/>
    <w:rsid w:val="00290DC1"/>
    <w:rsid w:val="002919DB"/>
    <w:rsid w:val="00292AE3"/>
    <w:rsid w:val="002A6F0D"/>
    <w:rsid w:val="002B79C5"/>
    <w:rsid w:val="002C1484"/>
    <w:rsid w:val="002C54B7"/>
    <w:rsid w:val="002C6B7F"/>
    <w:rsid w:val="002D18B7"/>
    <w:rsid w:val="002D2819"/>
    <w:rsid w:val="002E2F14"/>
    <w:rsid w:val="002E39C5"/>
    <w:rsid w:val="002E6009"/>
    <w:rsid w:val="002E753B"/>
    <w:rsid w:val="002F05BB"/>
    <w:rsid w:val="002F1449"/>
    <w:rsid w:val="002F411D"/>
    <w:rsid w:val="002F61DF"/>
    <w:rsid w:val="00303036"/>
    <w:rsid w:val="003048CF"/>
    <w:rsid w:val="00305A8E"/>
    <w:rsid w:val="00305B6D"/>
    <w:rsid w:val="003069D9"/>
    <w:rsid w:val="00310172"/>
    <w:rsid w:val="0031069D"/>
    <w:rsid w:val="00311014"/>
    <w:rsid w:val="00311675"/>
    <w:rsid w:val="00312BBB"/>
    <w:rsid w:val="00312D7D"/>
    <w:rsid w:val="00313F4A"/>
    <w:rsid w:val="00313FA2"/>
    <w:rsid w:val="00320883"/>
    <w:rsid w:val="00322697"/>
    <w:rsid w:val="00323D65"/>
    <w:rsid w:val="00326DC4"/>
    <w:rsid w:val="0032707C"/>
    <w:rsid w:val="00337069"/>
    <w:rsid w:val="0034046A"/>
    <w:rsid w:val="00341766"/>
    <w:rsid w:val="0034222F"/>
    <w:rsid w:val="00357918"/>
    <w:rsid w:val="003633CC"/>
    <w:rsid w:val="00364A22"/>
    <w:rsid w:val="00370055"/>
    <w:rsid w:val="00372C16"/>
    <w:rsid w:val="003736A1"/>
    <w:rsid w:val="0037646A"/>
    <w:rsid w:val="00377CD7"/>
    <w:rsid w:val="003839B1"/>
    <w:rsid w:val="00391DD1"/>
    <w:rsid w:val="00391DE8"/>
    <w:rsid w:val="0039494C"/>
    <w:rsid w:val="0039648D"/>
    <w:rsid w:val="003A76EC"/>
    <w:rsid w:val="003B1D63"/>
    <w:rsid w:val="003C15D8"/>
    <w:rsid w:val="003D02FC"/>
    <w:rsid w:val="003D35A2"/>
    <w:rsid w:val="003D747D"/>
    <w:rsid w:val="003E295B"/>
    <w:rsid w:val="003E7D1E"/>
    <w:rsid w:val="003F2A90"/>
    <w:rsid w:val="003F7837"/>
    <w:rsid w:val="00400C49"/>
    <w:rsid w:val="00402793"/>
    <w:rsid w:val="00403A26"/>
    <w:rsid w:val="00404063"/>
    <w:rsid w:val="004063F6"/>
    <w:rsid w:val="004068B7"/>
    <w:rsid w:val="00415F30"/>
    <w:rsid w:val="004162E5"/>
    <w:rsid w:val="00416412"/>
    <w:rsid w:val="00417A2E"/>
    <w:rsid w:val="00424825"/>
    <w:rsid w:val="00427966"/>
    <w:rsid w:val="004315E8"/>
    <w:rsid w:val="00433925"/>
    <w:rsid w:val="004355EF"/>
    <w:rsid w:val="0043667E"/>
    <w:rsid w:val="00436D34"/>
    <w:rsid w:val="00437030"/>
    <w:rsid w:val="00446F52"/>
    <w:rsid w:val="0044719C"/>
    <w:rsid w:val="004612E3"/>
    <w:rsid w:val="004639C7"/>
    <w:rsid w:val="004649AA"/>
    <w:rsid w:val="00465B89"/>
    <w:rsid w:val="00466766"/>
    <w:rsid w:val="00471704"/>
    <w:rsid w:val="00476106"/>
    <w:rsid w:val="004774B7"/>
    <w:rsid w:val="00481342"/>
    <w:rsid w:val="00485DBE"/>
    <w:rsid w:val="00490B0F"/>
    <w:rsid w:val="004923D1"/>
    <w:rsid w:val="00495486"/>
    <w:rsid w:val="0049600D"/>
    <w:rsid w:val="00496E94"/>
    <w:rsid w:val="00497D5E"/>
    <w:rsid w:val="004A0576"/>
    <w:rsid w:val="004A121D"/>
    <w:rsid w:val="004A2729"/>
    <w:rsid w:val="004A2A13"/>
    <w:rsid w:val="004A7DA7"/>
    <w:rsid w:val="004B174A"/>
    <w:rsid w:val="004B45DD"/>
    <w:rsid w:val="004C0FC7"/>
    <w:rsid w:val="004C13A5"/>
    <w:rsid w:val="004C2706"/>
    <w:rsid w:val="004C417C"/>
    <w:rsid w:val="004D39D7"/>
    <w:rsid w:val="004D507E"/>
    <w:rsid w:val="004D516C"/>
    <w:rsid w:val="004D59D0"/>
    <w:rsid w:val="004D5ECF"/>
    <w:rsid w:val="004E32C5"/>
    <w:rsid w:val="004E725B"/>
    <w:rsid w:val="004F3C89"/>
    <w:rsid w:val="004F542C"/>
    <w:rsid w:val="00502120"/>
    <w:rsid w:val="00506AA0"/>
    <w:rsid w:val="005175DC"/>
    <w:rsid w:val="00520274"/>
    <w:rsid w:val="005234D5"/>
    <w:rsid w:val="00525D90"/>
    <w:rsid w:val="005271D3"/>
    <w:rsid w:val="0053372D"/>
    <w:rsid w:val="0054794A"/>
    <w:rsid w:val="005516C1"/>
    <w:rsid w:val="00553FD8"/>
    <w:rsid w:val="00557914"/>
    <w:rsid w:val="00560578"/>
    <w:rsid w:val="005654E0"/>
    <w:rsid w:val="00565EE5"/>
    <w:rsid w:val="005663AD"/>
    <w:rsid w:val="00567F16"/>
    <w:rsid w:val="0057187F"/>
    <w:rsid w:val="00572A53"/>
    <w:rsid w:val="00572F24"/>
    <w:rsid w:val="005748C4"/>
    <w:rsid w:val="00574D10"/>
    <w:rsid w:val="00580F56"/>
    <w:rsid w:val="0058187A"/>
    <w:rsid w:val="005840EA"/>
    <w:rsid w:val="0058635F"/>
    <w:rsid w:val="00587730"/>
    <w:rsid w:val="00594868"/>
    <w:rsid w:val="005964EA"/>
    <w:rsid w:val="005A1A7D"/>
    <w:rsid w:val="005A1FAE"/>
    <w:rsid w:val="005A2167"/>
    <w:rsid w:val="005A379D"/>
    <w:rsid w:val="005A4CEE"/>
    <w:rsid w:val="005B7B28"/>
    <w:rsid w:val="005C6A43"/>
    <w:rsid w:val="005D1EE6"/>
    <w:rsid w:val="005D1FD3"/>
    <w:rsid w:val="005D3FE4"/>
    <w:rsid w:val="005D446C"/>
    <w:rsid w:val="005D5F8B"/>
    <w:rsid w:val="005E2A5E"/>
    <w:rsid w:val="005E2AC5"/>
    <w:rsid w:val="005E3AEA"/>
    <w:rsid w:val="005E7D9D"/>
    <w:rsid w:val="005F2B3F"/>
    <w:rsid w:val="005F3346"/>
    <w:rsid w:val="005F3A74"/>
    <w:rsid w:val="005F6297"/>
    <w:rsid w:val="005F687D"/>
    <w:rsid w:val="005F6A74"/>
    <w:rsid w:val="0060473C"/>
    <w:rsid w:val="006105DB"/>
    <w:rsid w:val="00610AAA"/>
    <w:rsid w:val="00610ADE"/>
    <w:rsid w:val="00614DEC"/>
    <w:rsid w:val="00616053"/>
    <w:rsid w:val="00631A9A"/>
    <w:rsid w:val="00631B88"/>
    <w:rsid w:val="00632446"/>
    <w:rsid w:val="0064542C"/>
    <w:rsid w:val="00646784"/>
    <w:rsid w:val="00651E62"/>
    <w:rsid w:val="0065355B"/>
    <w:rsid w:val="00657047"/>
    <w:rsid w:val="00661C6E"/>
    <w:rsid w:val="00670FCB"/>
    <w:rsid w:val="00675C34"/>
    <w:rsid w:val="00684343"/>
    <w:rsid w:val="006848B7"/>
    <w:rsid w:val="00686BD2"/>
    <w:rsid w:val="0069191B"/>
    <w:rsid w:val="00692196"/>
    <w:rsid w:val="006A3DE5"/>
    <w:rsid w:val="006B1590"/>
    <w:rsid w:val="006B3833"/>
    <w:rsid w:val="006B54FA"/>
    <w:rsid w:val="006C37AB"/>
    <w:rsid w:val="006C5427"/>
    <w:rsid w:val="006D2967"/>
    <w:rsid w:val="006D6856"/>
    <w:rsid w:val="006D6EE7"/>
    <w:rsid w:val="006E5322"/>
    <w:rsid w:val="006E6912"/>
    <w:rsid w:val="006E6FF8"/>
    <w:rsid w:val="006F1B2F"/>
    <w:rsid w:val="006F5740"/>
    <w:rsid w:val="00704BAC"/>
    <w:rsid w:val="007060DA"/>
    <w:rsid w:val="0071384F"/>
    <w:rsid w:val="00721BC8"/>
    <w:rsid w:val="0072296F"/>
    <w:rsid w:val="00730FFF"/>
    <w:rsid w:val="00737BA1"/>
    <w:rsid w:val="00744E1C"/>
    <w:rsid w:val="00746B1C"/>
    <w:rsid w:val="007500A8"/>
    <w:rsid w:val="00751577"/>
    <w:rsid w:val="00751B8B"/>
    <w:rsid w:val="007609C6"/>
    <w:rsid w:val="00764A80"/>
    <w:rsid w:val="007663DC"/>
    <w:rsid w:val="007677A8"/>
    <w:rsid w:val="0077055D"/>
    <w:rsid w:val="007751F7"/>
    <w:rsid w:val="00775D27"/>
    <w:rsid w:val="00776521"/>
    <w:rsid w:val="00776D84"/>
    <w:rsid w:val="00780679"/>
    <w:rsid w:val="007826CD"/>
    <w:rsid w:val="00785AFC"/>
    <w:rsid w:val="007867E7"/>
    <w:rsid w:val="00792784"/>
    <w:rsid w:val="007928B9"/>
    <w:rsid w:val="00792E4A"/>
    <w:rsid w:val="00793330"/>
    <w:rsid w:val="007935B5"/>
    <w:rsid w:val="007A173B"/>
    <w:rsid w:val="007A1AE8"/>
    <w:rsid w:val="007A5014"/>
    <w:rsid w:val="007A5F35"/>
    <w:rsid w:val="007B115C"/>
    <w:rsid w:val="007B3815"/>
    <w:rsid w:val="007B42A7"/>
    <w:rsid w:val="007B42C6"/>
    <w:rsid w:val="007C06FF"/>
    <w:rsid w:val="007C2585"/>
    <w:rsid w:val="007C31B3"/>
    <w:rsid w:val="007C37EB"/>
    <w:rsid w:val="007C3B8D"/>
    <w:rsid w:val="007C56C0"/>
    <w:rsid w:val="007D1D98"/>
    <w:rsid w:val="007D29E3"/>
    <w:rsid w:val="007E2D30"/>
    <w:rsid w:val="007E3C0A"/>
    <w:rsid w:val="007E56C8"/>
    <w:rsid w:val="007E5E9D"/>
    <w:rsid w:val="007E729D"/>
    <w:rsid w:val="007F1CCA"/>
    <w:rsid w:val="008006B4"/>
    <w:rsid w:val="00800D7D"/>
    <w:rsid w:val="00801993"/>
    <w:rsid w:val="00801F09"/>
    <w:rsid w:val="008049AC"/>
    <w:rsid w:val="00804A53"/>
    <w:rsid w:val="008062EE"/>
    <w:rsid w:val="008115A9"/>
    <w:rsid w:val="008137DB"/>
    <w:rsid w:val="00815E39"/>
    <w:rsid w:val="00816EA4"/>
    <w:rsid w:val="00817F19"/>
    <w:rsid w:val="0082019A"/>
    <w:rsid w:val="00822CD8"/>
    <w:rsid w:val="008236C0"/>
    <w:rsid w:val="0083180C"/>
    <w:rsid w:val="00831D53"/>
    <w:rsid w:val="0083497B"/>
    <w:rsid w:val="00835828"/>
    <w:rsid w:val="00836A34"/>
    <w:rsid w:val="008416DF"/>
    <w:rsid w:val="00844C13"/>
    <w:rsid w:val="00847CA1"/>
    <w:rsid w:val="00850236"/>
    <w:rsid w:val="0085098F"/>
    <w:rsid w:val="00856D00"/>
    <w:rsid w:val="00857DAF"/>
    <w:rsid w:val="00860634"/>
    <w:rsid w:val="00866084"/>
    <w:rsid w:val="00872CF9"/>
    <w:rsid w:val="00875FE8"/>
    <w:rsid w:val="00883737"/>
    <w:rsid w:val="00884C9E"/>
    <w:rsid w:val="00885E5E"/>
    <w:rsid w:val="008867F4"/>
    <w:rsid w:val="0089067D"/>
    <w:rsid w:val="008918DF"/>
    <w:rsid w:val="00894EF0"/>
    <w:rsid w:val="008A5D71"/>
    <w:rsid w:val="008B2D62"/>
    <w:rsid w:val="008B3815"/>
    <w:rsid w:val="008B4DDD"/>
    <w:rsid w:val="008B5ADB"/>
    <w:rsid w:val="008C7921"/>
    <w:rsid w:val="008D3A86"/>
    <w:rsid w:val="008D6E09"/>
    <w:rsid w:val="008E50C7"/>
    <w:rsid w:val="008F31C9"/>
    <w:rsid w:val="008F5DAA"/>
    <w:rsid w:val="008F727A"/>
    <w:rsid w:val="008F75E9"/>
    <w:rsid w:val="00907523"/>
    <w:rsid w:val="0091092B"/>
    <w:rsid w:val="009143D2"/>
    <w:rsid w:val="00917A01"/>
    <w:rsid w:val="009217D8"/>
    <w:rsid w:val="009225CB"/>
    <w:rsid w:val="00922819"/>
    <w:rsid w:val="00923970"/>
    <w:rsid w:val="00924D7F"/>
    <w:rsid w:val="00925C63"/>
    <w:rsid w:val="009267B2"/>
    <w:rsid w:val="00927A13"/>
    <w:rsid w:val="00931943"/>
    <w:rsid w:val="00934725"/>
    <w:rsid w:val="00940611"/>
    <w:rsid w:val="0094482F"/>
    <w:rsid w:val="00945017"/>
    <w:rsid w:val="00952A4D"/>
    <w:rsid w:val="00954320"/>
    <w:rsid w:val="00954529"/>
    <w:rsid w:val="00963B9C"/>
    <w:rsid w:val="009772F1"/>
    <w:rsid w:val="00980AC4"/>
    <w:rsid w:val="00984CE8"/>
    <w:rsid w:val="00985152"/>
    <w:rsid w:val="00990CED"/>
    <w:rsid w:val="009910BE"/>
    <w:rsid w:val="00991B3F"/>
    <w:rsid w:val="00992BB0"/>
    <w:rsid w:val="00993884"/>
    <w:rsid w:val="0099423B"/>
    <w:rsid w:val="00995F30"/>
    <w:rsid w:val="00997C82"/>
    <w:rsid w:val="009A4D1D"/>
    <w:rsid w:val="009A50EC"/>
    <w:rsid w:val="009A7130"/>
    <w:rsid w:val="009B462A"/>
    <w:rsid w:val="009B5240"/>
    <w:rsid w:val="009B63E6"/>
    <w:rsid w:val="009B6A86"/>
    <w:rsid w:val="009C0858"/>
    <w:rsid w:val="009C4A8E"/>
    <w:rsid w:val="009C4E02"/>
    <w:rsid w:val="009C76AA"/>
    <w:rsid w:val="009D198D"/>
    <w:rsid w:val="009D2175"/>
    <w:rsid w:val="009D3B04"/>
    <w:rsid w:val="009D3E1C"/>
    <w:rsid w:val="009D676C"/>
    <w:rsid w:val="009E17FC"/>
    <w:rsid w:val="009E5FCD"/>
    <w:rsid w:val="009E60A8"/>
    <w:rsid w:val="009F1316"/>
    <w:rsid w:val="009F311E"/>
    <w:rsid w:val="009F527D"/>
    <w:rsid w:val="009F58CC"/>
    <w:rsid w:val="00A0222F"/>
    <w:rsid w:val="00A02297"/>
    <w:rsid w:val="00A054B7"/>
    <w:rsid w:val="00A14190"/>
    <w:rsid w:val="00A157DF"/>
    <w:rsid w:val="00A233DA"/>
    <w:rsid w:val="00A248F3"/>
    <w:rsid w:val="00A2649F"/>
    <w:rsid w:val="00A27F34"/>
    <w:rsid w:val="00A30216"/>
    <w:rsid w:val="00A3575D"/>
    <w:rsid w:val="00A40774"/>
    <w:rsid w:val="00A40E58"/>
    <w:rsid w:val="00A43F72"/>
    <w:rsid w:val="00A51E71"/>
    <w:rsid w:val="00A527F9"/>
    <w:rsid w:val="00A61133"/>
    <w:rsid w:val="00A6113F"/>
    <w:rsid w:val="00A61E9F"/>
    <w:rsid w:val="00A67592"/>
    <w:rsid w:val="00A8091E"/>
    <w:rsid w:val="00A83A13"/>
    <w:rsid w:val="00A849C3"/>
    <w:rsid w:val="00A84B37"/>
    <w:rsid w:val="00A84C1C"/>
    <w:rsid w:val="00A8549A"/>
    <w:rsid w:val="00A93269"/>
    <w:rsid w:val="00AA2989"/>
    <w:rsid w:val="00AA2C37"/>
    <w:rsid w:val="00AA3920"/>
    <w:rsid w:val="00AA5E72"/>
    <w:rsid w:val="00AA6091"/>
    <w:rsid w:val="00AB00EB"/>
    <w:rsid w:val="00AB4E3D"/>
    <w:rsid w:val="00AB72B8"/>
    <w:rsid w:val="00AD3D3C"/>
    <w:rsid w:val="00AD5145"/>
    <w:rsid w:val="00AD55C4"/>
    <w:rsid w:val="00AD7FB6"/>
    <w:rsid w:val="00AE09C5"/>
    <w:rsid w:val="00AE4F90"/>
    <w:rsid w:val="00AF0083"/>
    <w:rsid w:val="00B0335B"/>
    <w:rsid w:val="00B04FF5"/>
    <w:rsid w:val="00B056BB"/>
    <w:rsid w:val="00B1392F"/>
    <w:rsid w:val="00B139CA"/>
    <w:rsid w:val="00B218C3"/>
    <w:rsid w:val="00B22DB6"/>
    <w:rsid w:val="00B23AF6"/>
    <w:rsid w:val="00B243B8"/>
    <w:rsid w:val="00B2669F"/>
    <w:rsid w:val="00B32E50"/>
    <w:rsid w:val="00B3763D"/>
    <w:rsid w:val="00B432C3"/>
    <w:rsid w:val="00B455BB"/>
    <w:rsid w:val="00B45BD9"/>
    <w:rsid w:val="00B46E11"/>
    <w:rsid w:val="00B47EA5"/>
    <w:rsid w:val="00B53E38"/>
    <w:rsid w:val="00B54579"/>
    <w:rsid w:val="00B555FD"/>
    <w:rsid w:val="00B55897"/>
    <w:rsid w:val="00B61C72"/>
    <w:rsid w:val="00B62055"/>
    <w:rsid w:val="00B6507C"/>
    <w:rsid w:val="00B664C5"/>
    <w:rsid w:val="00B716A3"/>
    <w:rsid w:val="00B7192C"/>
    <w:rsid w:val="00B73FDA"/>
    <w:rsid w:val="00B813DC"/>
    <w:rsid w:val="00B8255D"/>
    <w:rsid w:val="00B842BD"/>
    <w:rsid w:val="00B910DE"/>
    <w:rsid w:val="00B92AC8"/>
    <w:rsid w:val="00B9391C"/>
    <w:rsid w:val="00B94666"/>
    <w:rsid w:val="00BA0226"/>
    <w:rsid w:val="00BA2157"/>
    <w:rsid w:val="00BC1556"/>
    <w:rsid w:val="00BC19A1"/>
    <w:rsid w:val="00BC21C1"/>
    <w:rsid w:val="00BC4F10"/>
    <w:rsid w:val="00BC7936"/>
    <w:rsid w:val="00BC7C61"/>
    <w:rsid w:val="00BD378C"/>
    <w:rsid w:val="00BD693F"/>
    <w:rsid w:val="00BF5170"/>
    <w:rsid w:val="00BF5641"/>
    <w:rsid w:val="00BF6B44"/>
    <w:rsid w:val="00BF7E36"/>
    <w:rsid w:val="00C021F8"/>
    <w:rsid w:val="00C04602"/>
    <w:rsid w:val="00C04707"/>
    <w:rsid w:val="00C04A70"/>
    <w:rsid w:val="00C04A9C"/>
    <w:rsid w:val="00C06423"/>
    <w:rsid w:val="00C07AC7"/>
    <w:rsid w:val="00C1075D"/>
    <w:rsid w:val="00C12204"/>
    <w:rsid w:val="00C12A48"/>
    <w:rsid w:val="00C16006"/>
    <w:rsid w:val="00C162F6"/>
    <w:rsid w:val="00C34732"/>
    <w:rsid w:val="00C41CB6"/>
    <w:rsid w:val="00C45AB4"/>
    <w:rsid w:val="00C550F0"/>
    <w:rsid w:val="00C56198"/>
    <w:rsid w:val="00C564E7"/>
    <w:rsid w:val="00C602F2"/>
    <w:rsid w:val="00C60382"/>
    <w:rsid w:val="00C60DC5"/>
    <w:rsid w:val="00C669C1"/>
    <w:rsid w:val="00C669D0"/>
    <w:rsid w:val="00C7411B"/>
    <w:rsid w:val="00C74A5D"/>
    <w:rsid w:val="00C74A63"/>
    <w:rsid w:val="00C777D7"/>
    <w:rsid w:val="00C77DF9"/>
    <w:rsid w:val="00C824C9"/>
    <w:rsid w:val="00C83977"/>
    <w:rsid w:val="00C85DCF"/>
    <w:rsid w:val="00C873C2"/>
    <w:rsid w:val="00C944E0"/>
    <w:rsid w:val="00CA204D"/>
    <w:rsid w:val="00CA2E39"/>
    <w:rsid w:val="00CB0FF5"/>
    <w:rsid w:val="00CB7464"/>
    <w:rsid w:val="00CB7742"/>
    <w:rsid w:val="00CC0033"/>
    <w:rsid w:val="00CC2CBB"/>
    <w:rsid w:val="00CD6925"/>
    <w:rsid w:val="00CE1914"/>
    <w:rsid w:val="00CF3D21"/>
    <w:rsid w:val="00D030DC"/>
    <w:rsid w:val="00D057E9"/>
    <w:rsid w:val="00D1111B"/>
    <w:rsid w:val="00D12833"/>
    <w:rsid w:val="00D12E88"/>
    <w:rsid w:val="00D13338"/>
    <w:rsid w:val="00D16F6C"/>
    <w:rsid w:val="00D2037F"/>
    <w:rsid w:val="00D33B5E"/>
    <w:rsid w:val="00D35436"/>
    <w:rsid w:val="00D3606B"/>
    <w:rsid w:val="00D37910"/>
    <w:rsid w:val="00D37963"/>
    <w:rsid w:val="00D428F8"/>
    <w:rsid w:val="00D4785F"/>
    <w:rsid w:val="00D55DDC"/>
    <w:rsid w:val="00D56679"/>
    <w:rsid w:val="00D62DBC"/>
    <w:rsid w:val="00D70398"/>
    <w:rsid w:val="00D705AB"/>
    <w:rsid w:val="00D72A9C"/>
    <w:rsid w:val="00D75306"/>
    <w:rsid w:val="00D80F8A"/>
    <w:rsid w:val="00D82EF7"/>
    <w:rsid w:val="00D83316"/>
    <w:rsid w:val="00D87C58"/>
    <w:rsid w:val="00D91263"/>
    <w:rsid w:val="00D91B32"/>
    <w:rsid w:val="00D948EA"/>
    <w:rsid w:val="00DA7627"/>
    <w:rsid w:val="00DB00BF"/>
    <w:rsid w:val="00DB1905"/>
    <w:rsid w:val="00DB373C"/>
    <w:rsid w:val="00DB65DA"/>
    <w:rsid w:val="00DC27C2"/>
    <w:rsid w:val="00DC28C0"/>
    <w:rsid w:val="00DC626D"/>
    <w:rsid w:val="00DC72EC"/>
    <w:rsid w:val="00DC7461"/>
    <w:rsid w:val="00DD07A1"/>
    <w:rsid w:val="00DD49DC"/>
    <w:rsid w:val="00DD6116"/>
    <w:rsid w:val="00DE45D8"/>
    <w:rsid w:val="00DF1612"/>
    <w:rsid w:val="00DF38E8"/>
    <w:rsid w:val="00DF3D41"/>
    <w:rsid w:val="00DF4E98"/>
    <w:rsid w:val="00DF7F44"/>
    <w:rsid w:val="00E001C4"/>
    <w:rsid w:val="00E0041D"/>
    <w:rsid w:val="00E01014"/>
    <w:rsid w:val="00E02D77"/>
    <w:rsid w:val="00E059C6"/>
    <w:rsid w:val="00E068B2"/>
    <w:rsid w:val="00E1253F"/>
    <w:rsid w:val="00E14372"/>
    <w:rsid w:val="00E14B7B"/>
    <w:rsid w:val="00E163C7"/>
    <w:rsid w:val="00E169B7"/>
    <w:rsid w:val="00E20237"/>
    <w:rsid w:val="00E230F9"/>
    <w:rsid w:val="00E242AB"/>
    <w:rsid w:val="00E263AD"/>
    <w:rsid w:val="00E264D6"/>
    <w:rsid w:val="00E35E58"/>
    <w:rsid w:val="00E4261A"/>
    <w:rsid w:val="00E448B7"/>
    <w:rsid w:val="00E4652C"/>
    <w:rsid w:val="00E47105"/>
    <w:rsid w:val="00E51814"/>
    <w:rsid w:val="00E5310E"/>
    <w:rsid w:val="00E60BE9"/>
    <w:rsid w:val="00E61D3A"/>
    <w:rsid w:val="00E64C53"/>
    <w:rsid w:val="00E67791"/>
    <w:rsid w:val="00E730AF"/>
    <w:rsid w:val="00E7316B"/>
    <w:rsid w:val="00E74DC1"/>
    <w:rsid w:val="00E7646A"/>
    <w:rsid w:val="00E76F39"/>
    <w:rsid w:val="00E80728"/>
    <w:rsid w:val="00E807AD"/>
    <w:rsid w:val="00E80811"/>
    <w:rsid w:val="00E846F1"/>
    <w:rsid w:val="00E84D04"/>
    <w:rsid w:val="00E90488"/>
    <w:rsid w:val="00E90D91"/>
    <w:rsid w:val="00E925D8"/>
    <w:rsid w:val="00E92ADD"/>
    <w:rsid w:val="00E945C1"/>
    <w:rsid w:val="00E97321"/>
    <w:rsid w:val="00EA330C"/>
    <w:rsid w:val="00EA3312"/>
    <w:rsid w:val="00EB10E9"/>
    <w:rsid w:val="00EB13E0"/>
    <w:rsid w:val="00EB311D"/>
    <w:rsid w:val="00EB3E79"/>
    <w:rsid w:val="00EB557F"/>
    <w:rsid w:val="00EC32E5"/>
    <w:rsid w:val="00EC5F73"/>
    <w:rsid w:val="00ED2B3C"/>
    <w:rsid w:val="00ED3B68"/>
    <w:rsid w:val="00ED3D71"/>
    <w:rsid w:val="00ED711F"/>
    <w:rsid w:val="00EE31B0"/>
    <w:rsid w:val="00EE60B0"/>
    <w:rsid w:val="00EE6BB5"/>
    <w:rsid w:val="00EF101E"/>
    <w:rsid w:val="00EF1E14"/>
    <w:rsid w:val="00EF4574"/>
    <w:rsid w:val="00EF4ABE"/>
    <w:rsid w:val="00EF7D4E"/>
    <w:rsid w:val="00F02AC3"/>
    <w:rsid w:val="00F043D3"/>
    <w:rsid w:val="00F05D01"/>
    <w:rsid w:val="00F0645F"/>
    <w:rsid w:val="00F12F2F"/>
    <w:rsid w:val="00F220F5"/>
    <w:rsid w:val="00F3434F"/>
    <w:rsid w:val="00F34973"/>
    <w:rsid w:val="00F401B4"/>
    <w:rsid w:val="00F40A08"/>
    <w:rsid w:val="00F47276"/>
    <w:rsid w:val="00F52E4E"/>
    <w:rsid w:val="00F54CE8"/>
    <w:rsid w:val="00F57AA2"/>
    <w:rsid w:val="00F75EFF"/>
    <w:rsid w:val="00F9507B"/>
    <w:rsid w:val="00FA0A5A"/>
    <w:rsid w:val="00FA1383"/>
    <w:rsid w:val="00FA143F"/>
    <w:rsid w:val="00FA1929"/>
    <w:rsid w:val="00FA2A56"/>
    <w:rsid w:val="00FA3A8A"/>
    <w:rsid w:val="00FA59AD"/>
    <w:rsid w:val="00FA6397"/>
    <w:rsid w:val="00FA7242"/>
    <w:rsid w:val="00FB09C8"/>
    <w:rsid w:val="00FB2462"/>
    <w:rsid w:val="00FB256B"/>
    <w:rsid w:val="00FB256D"/>
    <w:rsid w:val="00FB2723"/>
    <w:rsid w:val="00FB6B05"/>
    <w:rsid w:val="00FC529C"/>
    <w:rsid w:val="00FC6967"/>
    <w:rsid w:val="00FC7D0D"/>
    <w:rsid w:val="00FD1ADF"/>
    <w:rsid w:val="00FD2F0C"/>
    <w:rsid w:val="00FD60C7"/>
    <w:rsid w:val="00FD6B9C"/>
    <w:rsid w:val="00FD7199"/>
    <w:rsid w:val="00FE4D81"/>
    <w:rsid w:val="00FF3FDD"/>
    <w:rsid w:val="00FF658A"/>
    <w:rsid w:val="00FF6F71"/>
    <w:rsid w:val="01BE338C"/>
    <w:rsid w:val="01CD7625"/>
    <w:rsid w:val="02FD1391"/>
    <w:rsid w:val="081DDF53"/>
    <w:rsid w:val="088F15D4"/>
    <w:rsid w:val="093BBAC7"/>
    <w:rsid w:val="09D69098"/>
    <w:rsid w:val="0A34B128"/>
    <w:rsid w:val="0B1A88DE"/>
    <w:rsid w:val="0BF7B290"/>
    <w:rsid w:val="0CC6A36E"/>
    <w:rsid w:val="0D5053FF"/>
    <w:rsid w:val="0F3520DF"/>
    <w:rsid w:val="0FF280D3"/>
    <w:rsid w:val="0FF2C6B8"/>
    <w:rsid w:val="10EDDEBE"/>
    <w:rsid w:val="118E9719"/>
    <w:rsid w:val="13E99C18"/>
    <w:rsid w:val="14C7688A"/>
    <w:rsid w:val="18325E03"/>
    <w:rsid w:val="19CE2E64"/>
    <w:rsid w:val="2134EB22"/>
    <w:rsid w:val="273F4E2A"/>
    <w:rsid w:val="27B288CD"/>
    <w:rsid w:val="28E399AB"/>
    <w:rsid w:val="293846AE"/>
    <w:rsid w:val="2C0A6EB5"/>
    <w:rsid w:val="31338BE9"/>
    <w:rsid w:val="3465CF0A"/>
    <w:rsid w:val="34FBF533"/>
    <w:rsid w:val="355AD053"/>
    <w:rsid w:val="358F3AC1"/>
    <w:rsid w:val="37154488"/>
    <w:rsid w:val="3963BADE"/>
    <w:rsid w:val="398265CD"/>
    <w:rsid w:val="39CF1D8F"/>
    <w:rsid w:val="39DB7672"/>
    <w:rsid w:val="3D9CD96F"/>
    <w:rsid w:val="3FEE4B60"/>
    <w:rsid w:val="405A3F6A"/>
    <w:rsid w:val="40C49DD7"/>
    <w:rsid w:val="41CE9E38"/>
    <w:rsid w:val="41E0824A"/>
    <w:rsid w:val="423D72A6"/>
    <w:rsid w:val="4372BF31"/>
    <w:rsid w:val="44AEB13A"/>
    <w:rsid w:val="44F9F1B9"/>
    <w:rsid w:val="453387D7"/>
    <w:rsid w:val="46F61612"/>
    <w:rsid w:val="4A8D97CD"/>
    <w:rsid w:val="4AAF8A50"/>
    <w:rsid w:val="4B121802"/>
    <w:rsid w:val="4EAB4D7F"/>
    <w:rsid w:val="4FAD9D75"/>
    <w:rsid w:val="511C9A36"/>
    <w:rsid w:val="52A2DB1B"/>
    <w:rsid w:val="53998B22"/>
    <w:rsid w:val="553AECF0"/>
    <w:rsid w:val="56DA13D2"/>
    <w:rsid w:val="585BF10C"/>
    <w:rsid w:val="59C07FDF"/>
    <w:rsid w:val="5A80B231"/>
    <w:rsid w:val="5B01E93B"/>
    <w:rsid w:val="5DFC9030"/>
    <w:rsid w:val="64CAFA91"/>
    <w:rsid w:val="652E04F9"/>
    <w:rsid w:val="65D0CA99"/>
    <w:rsid w:val="66CB3A3D"/>
    <w:rsid w:val="679EF2E6"/>
    <w:rsid w:val="67F4F839"/>
    <w:rsid w:val="69F200B2"/>
    <w:rsid w:val="6A453E1B"/>
    <w:rsid w:val="6C3760FD"/>
    <w:rsid w:val="6ECD5C00"/>
    <w:rsid w:val="6FBF475F"/>
    <w:rsid w:val="7070AAB9"/>
    <w:rsid w:val="721640E1"/>
    <w:rsid w:val="740F8117"/>
    <w:rsid w:val="74232F1E"/>
    <w:rsid w:val="76530EFB"/>
    <w:rsid w:val="76B5F074"/>
    <w:rsid w:val="7780A2E8"/>
    <w:rsid w:val="77B62B10"/>
    <w:rsid w:val="79609984"/>
    <w:rsid w:val="7CB7E136"/>
    <w:rsid w:val="7CF02009"/>
    <w:rsid w:val="7E49D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CD7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Emphasis">
    <w:name w:val="Emphasis"/>
    <w:basedOn w:val="DefaultParagraphFont"/>
    <w:qFormat/>
    <w:rsid w:val="003E295B"/>
    <w:rPr>
      <w:i/>
      <w:iCs/>
    </w:rPr>
  </w:style>
  <w:style w:type="character" w:styleId="Hyperlink">
    <w:name w:val="Hyperlink"/>
    <w:uiPriority w:val="99"/>
    <w:rsid w:val="0026138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1D53"/>
  </w:style>
  <w:style w:type="character" w:customStyle="1" w:styleId="findhit">
    <w:name w:val="findhit"/>
    <w:basedOn w:val="DefaultParagraphFont"/>
    <w:rsid w:val="00831D53"/>
  </w:style>
  <w:style w:type="character" w:customStyle="1" w:styleId="eop">
    <w:name w:val="eop"/>
    <w:basedOn w:val="DefaultParagraphFont"/>
    <w:rsid w:val="00831D53"/>
  </w:style>
  <w:style w:type="paragraph" w:customStyle="1" w:styleId="Default">
    <w:name w:val="Default"/>
    <w:rsid w:val="001758D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DDD4405-E732-4CA8-B74C-E125469B5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2</Pages>
  <Words>440</Words>
  <Characters>2467</Characters>
  <Application>Microsoft Office Word</Application>
  <DocSecurity>8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Puza, Alexandria [TREAS]</cp:lastModifiedBy>
  <cp:revision>3</cp:revision>
  <cp:lastPrinted>2020-03-16T13:10:00Z</cp:lastPrinted>
  <dcterms:created xsi:type="dcterms:W3CDTF">2023-02-24T17:22:00Z</dcterms:created>
  <dcterms:modified xsi:type="dcterms:W3CDTF">2023-02-24T18:43:00Z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