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409D43E" w:rsidR="00364A22" w:rsidRPr="002420F8" w:rsidRDefault="005F2384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19</w:t>
      </w:r>
      <w:r w:rsidR="00F37910"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413A2832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F37910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8C688A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F37910" w:rsidRPr="00F37910">
        <w:rPr>
          <w:rFonts w:ascii="Arial" w:hAnsi="Arial" w:cs="Arial"/>
          <w:sz w:val="20"/>
        </w:rPr>
        <w:t>22DPP00742</w:t>
      </w:r>
      <w:bookmarkStart w:id="0" w:name="_GoBack"/>
      <w:bookmarkEnd w:id="0"/>
    </w:p>
    <w:p w14:paraId="03C6B415" w14:textId="5437B6CE" w:rsidR="007D1D98" w:rsidRDefault="00F37910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T1991 </w:t>
      </w:r>
      <w:r w:rsidRPr="00F37910">
        <w:rPr>
          <w:rFonts w:ascii="Arial" w:hAnsi="Arial" w:cs="Arial"/>
          <w:b/>
        </w:rPr>
        <w:t>Revenue Enhancements from Federal and Other Programs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685E0ECC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5F2384">
        <w:rPr>
          <w:rFonts w:ascii="Arial" w:hAnsi="Arial" w:cs="Arial"/>
          <w:b/>
          <w:u w:val="single"/>
        </w:rPr>
        <w:t>September 27</w:t>
      </w:r>
      <w:r w:rsidR="00C46B9D">
        <w:rPr>
          <w:rFonts w:ascii="Arial" w:hAnsi="Arial" w:cs="Arial"/>
          <w:b/>
          <w:u w:val="single"/>
        </w:rPr>
        <w:t xml:space="preserve">, 2023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10926BE4" w14:textId="58BB5F5A" w:rsidR="00BC2A71" w:rsidRPr="00F37910" w:rsidRDefault="00BC2A71" w:rsidP="00F37910">
      <w:pPr>
        <w:ind w:left="720"/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REVISED QUOTE SUBMISSION DUE DATE: </w:t>
      </w:r>
      <w:r w:rsidR="005F2384">
        <w:rPr>
          <w:rFonts w:ascii="Arial" w:hAnsi="Arial" w:cs="Arial"/>
          <w:b/>
          <w:color w:val="FF0000"/>
        </w:rPr>
        <w:t>October 20</w:t>
      </w:r>
      <w:r>
        <w:rPr>
          <w:rFonts w:ascii="Arial" w:hAnsi="Arial" w:cs="Arial"/>
          <w:b/>
          <w:color w:val="FF0000"/>
        </w:rPr>
        <w:t>, 2023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2DC1EEC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5F2384">
        <w:rPr>
          <w:rFonts w:ascii="Arial" w:hAnsi="Arial" w:cs="Arial"/>
          <w:i w:val="0"/>
          <w:sz w:val="20"/>
        </w:rPr>
        <w:t>5</w:t>
      </w:r>
    </w:p>
    <w:p w14:paraId="03C6B41B" w14:textId="5C17A2BD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B81ABC2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</w:t>
      </w:r>
      <w:r w:rsidRPr="00F37910">
        <w:rPr>
          <w:rFonts w:ascii="Arial" w:hAnsi="Arial" w:cs="Arial"/>
        </w:rPr>
        <w:t>Bid Amendment #</w:t>
      </w:r>
      <w:r w:rsidR="005F2384">
        <w:rPr>
          <w:rFonts w:ascii="Arial" w:hAnsi="Arial" w:cs="Arial"/>
        </w:rPr>
        <w:t>5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25EA43D" w14:textId="4F2759FF" w:rsidR="007C71C7" w:rsidRDefault="007C71C7" w:rsidP="007C71C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This Bid Amendment</w:t>
      </w:r>
      <w:r>
        <w:rPr>
          <w:rFonts w:ascii="Arial" w:hAnsi="Arial" w:cs="Arial"/>
        </w:rPr>
        <w:t xml:space="preserve"> extends the Quote Submission due date from </w:t>
      </w:r>
      <w:r w:rsidR="005F2384">
        <w:rPr>
          <w:rFonts w:ascii="Arial" w:hAnsi="Arial" w:cs="Arial"/>
        </w:rPr>
        <w:t>September 27</w:t>
      </w:r>
      <w:r>
        <w:rPr>
          <w:rFonts w:ascii="Arial" w:hAnsi="Arial" w:cs="Arial"/>
        </w:rPr>
        <w:t xml:space="preserve">, 2023 to </w:t>
      </w:r>
      <w:r w:rsidR="005F2384">
        <w:rPr>
          <w:rFonts w:ascii="Arial" w:hAnsi="Arial" w:cs="Arial"/>
        </w:rPr>
        <w:t>October 20</w:t>
      </w:r>
      <w:r>
        <w:rPr>
          <w:rFonts w:ascii="Arial" w:hAnsi="Arial" w:cs="Arial"/>
        </w:rPr>
        <w:t>, 2023. Answers to electronic Bidder Questions will posted in a future Bid Amendment.</w:t>
      </w:r>
    </w:p>
    <w:p w14:paraId="03C6B421" w14:textId="38A9DCC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D82022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C46B9D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385987C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A606D8" w14:textId="77777777" w:rsidR="00781B29" w:rsidRDefault="00781B29">
      <w:r>
        <w:separator/>
      </w:r>
    </w:p>
  </w:endnote>
  <w:endnote w:type="continuationSeparator" w:id="0">
    <w:p w14:paraId="5BA39C90" w14:textId="77777777" w:rsidR="00781B29" w:rsidRDefault="00781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59DD4C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B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970C4E" w14:textId="77777777" w:rsidR="00781B29" w:rsidRDefault="00781B29">
      <w:r>
        <w:separator/>
      </w:r>
    </w:p>
  </w:footnote>
  <w:footnote w:type="continuationSeparator" w:id="0">
    <w:p w14:paraId="45BDEE42" w14:textId="77777777" w:rsidR="00781B29" w:rsidRDefault="00781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AE660D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AE660D" w:rsidRDefault="00AE660D" w:rsidP="00AE660D"/>
      </w:tc>
      <w:tc>
        <w:tcPr>
          <w:tcW w:w="5760" w:type="dxa"/>
          <w:vAlign w:val="center"/>
        </w:tcPr>
        <w:p w14:paraId="0FD38982" w14:textId="3E3F78C1" w:rsidR="00AE660D" w:rsidRDefault="00AE660D" w:rsidP="00AE660D">
          <w:pPr>
            <w:jc w:val="center"/>
          </w:pPr>
          <w:r>
            <w:rPr>
              <w:noProof/>
            </w:rPr>
            <w:drawing>
              <wp:inline distT="0" distB="0" distL="0" distR="0" wp14:anchorId="24086334" wp14:editId="70D27943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AE660D" w:rsidRDefault="00AE660D" w:rsidP="00AE660D"/>
      </w:tc>
    </w:tr>
    <w:tr w:rsidR="00AE660D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9289C25" w14:textId="77777777" w:rsidR="00AE660D" w:rsidRPr="00DE79FE" w:rsidRDefault="00AE660D" w:rsidP="00AE660D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45FB00B9" w:rsidR="00AE660D" w:rsidRPr="006359DD" w:rsidRDefault="00AE660D" w:rsidP="00AE660D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DA5DC92" w14:textId="77777777" w:rsidR="00AE660D" w:rsidRPr="00952B78" w:rsidRDefault="00AE660D" w:rsidP="00AE660D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1F0B9533" w14:textId="77777777" w:rsidR="00AE660D" w:rsidRPr="00CD2155" w:rsidRDefault="00AE660D" w:rsidP="00AE660D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1A6775EF" w14:textId="77777777" w:rsidR="00AE660D" w:rsidRPr="00CD2155" w:rsidRDefault="00AE660D" w:rsidP="00AE660D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0E241257" w14:textId="77777777" w:rsidR="00AE660D" w:rsidRPr="00CD2155" w:rsidRDefault="00AE660D" w:rsidP="00AE660D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18E05625" w14:textId="77777777" w:rsidR="00AE660D" w:rsidRPr="00CD2155" w:rsidRDefault="00AE660D" w:rsidP="00AE660D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155884E" w14:textId="77777777" w:rsidR="00AE660D" w:rsidRPr="00CD2155" w:rsidRDefault="00AE660D" w:rsidP="00AE660D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95B0162" w:rsidR="00AE660D" w:rsidRPr="006359DD" w:rsidRDefault="00AE660D" w:rsidP="00AE660D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576A2D4" w14:textId="77777777" w:rsidR="00AE660D" w:rsidRPr="006359DD" w:rsidRDefault="00AE660D" w:rsidP="00AE660D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73516B4A" w:rsidR="00AE660D" w:rsidRPr="006359DD" w:rsidRDefault="00AE660D" w:rsidP="00AE660D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AE660D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1A241B1" w14:textId="77777777" w:rsidR="00AE660D" w:rsidRDefault="00AE660D" w:rsidP="00AE660D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48BEDB0C" w:rsidR="00AE660D" w:rsidRPr="006359DD" w:rsidRDefault="00AE660D" w:rsidP="00AE660D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AE660D" w:rsidRPr="006359DD" w:rsidRDefault="00AE660D" w:rsidP="00AE660D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762B95B" w14:textId="77777777" w:rsidR="00AE660D" w:rsidRDefault="00AE660D" w:rsidP="00AE660D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716D8D41" w:rsidR="00AE660D" w:rsidRPr="006359DD" w:rsidRDefault="00AE660D" w:rsidP="00AE660D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AE660D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AE660D" w:rsidRPr="006359DD" w:rsidRDefault="00AE660D" w:rsidP="00AE660D"/>
      </w:tc>
      <w:tc>
        <w:tcPr>
          <w:tcW w:w="5760" w:type="dxa"/>
        </w:tcPr>
        <w:p w14:paraId="7565C3FF" w14:textId="77777777" w:rsidR="00AE660D" w:rsidRPr="00CD2155" w:rsidRDefault="00AE660D" w:rsidP="00AE660D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5C1D11CF" w:rsidR="00AE660D" w:rsidRPr="006359DD" w:rsidRDefault="00AE660D" w:rsidP="00AE660D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AE660D" w:rsidRPr="006359DD" w:rsidRDefault="00AE660D" w:rsidP="00AE660D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57758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56489"/>
    <w:rsid w:val="00160E56"/>
    <w:rsid w:val="00182231"/>
    <w:rsid w:val="00194DDF"/>
    <w:rsid w:val="001D1ABC"/>
    <w:rsid w:val="001F34F3"/>
    <w:rsid w:val="0020175D"/>
    <w:rsid w:val="00202F19"/>
    <w:rsid w:val="00237038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C4534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2384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1B29"/>
    <w:rsid w:val="007826CD"/>
    <w:rsid w:val="00785264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C71C7"/>
    <w:rsid w:val="007D1D98"/>
    <w:rsid w:val="007D29E3"/>
    <w:rsid w:val="007D6392"/>
    <w:rsid w:val="007D6436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85F1D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3F48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AE660D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2A7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B9D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4320E"/>
    <w:rsid w:val="00D55DDC"/>
    <w:rsid w:val="00D705AB"/>
    <w:rsid w:val="00D75306"/>
    <w:rsid w:val="00D904CD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4264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37B6"/>
    <w:rsid w:val="00F043D3"/>
    <w:rsid w:val="00F05D01"/>
    <w:rsid w:val="00F119C7"/>
    <w:rsid w:val="00F3434F"/>
    <w:rsid w:val="00F34973"/>
    <w:rsid w:val="00F37910"/>
    <w:rsid w:val="00F401B4"/>
    <w:rsid w:val="00F40A08"/>
    <w:rsid w:val="00F47276"/>
    <w:rsid w:val="00F52E4E"/>
    <w:rsid w:val="00F75EFF"/>
    <w:rsid w:val="00F80FC6"/>
    <w:rsid w:val="00FA0A5A"/>
    <w:rsid w:val="00FA1383"/>
    <w:rsid w:val="00FA59AD"/>
    <w:rsid w:val="00FA7242"/>
    <w:rsid w:val="00FB2462"/>
    <w:rsid w:val="00FB3539"/>
    <w:rsid w:val="00FB6B05"/>
    <w:rsid w:val="00FC529C"/>
    <w:rsid w:val="00FD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DXV2RQSVUS77-2605-289</_dlc_DocId>
    <_dlc_DocIdUrl xmlns="d4e5d782-6a70-4577-82ee-b2c87f6aa0d2">
      <Url>http://treassp19/sites/purchase/NJSTART%20Document%20Templates/_layouts/15/DocIdRedir.aspx?ID=DXV2RQSVUS77-2605-289</Url>
      <Description>DXV2RQSVUS77-2605-289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d4e5d782-6a70-4577-82ee-b2c87f6aa0d2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4a2393ed-911e-4c9b-9d18-84f1fe0b670e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D9C58334-295B-455F-83A7-68D17FE71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144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Brenda [TREAS]</cp:lastModifiedBy>
  <cp:revision>3</cp:revision>
  <cp:lastPrinted>2016-08-03T15:29:00Z</cp:lastPrinted>
  <dcterms:created xsi:type="dcterms:W3CDTF">2023-09-19T18:33:00Z</dcterms:created>
  <dcterms:modified xsi:type="dcterms:W3CDTF">2023-09-19T19:15:00Z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