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3910AAA" w:rsidR="00364A22" w:rsidRPr="002420F8" w:rsidRDefault="002E217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October </w:t>
      </w:r>
      <w:r w:rsidR="00D930B1">
        <w:rPr>
          <w:rFonts w:ascii="Arial" w:hAnsi="Arial" w:cs="Arial"/>
          <w:b/>
          <w:sz w:val="20"/>
        </w:rPr>
        <w:t>10</w:t>
      </w:r>
      <w:r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B7666B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D930B1">
        <w:rPr>
          <w:rFonts w:ascii="Arial" w:hAnsi="Arial" w:cs="Arial"/>
          <w:b/>
        </w:rPr>
        <w:t>Bidders</w:t>
      </w:r>
      <w:bookmarkStart w:id="0" w:name="_GoBack"/>
      <w:bookmarkEnd w:id="0"/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8F1C6C9" w:rsidR="007D1D98" w:rsidRPr="002E217A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2E217A">
        <w:rPr>
          <w:rFonts w:ascii="Arial" w:hAnsi="Arial" w:cs="Arial"/>
          <w:sz w:val="20"/>
        </w:rPr>
        <w:t>Re:</w:t>
      </w:r>
      <w:r w:rsidR="008918DF" w:rsidRPr="002E217A">
        <w:rPr>
          <w:rFonts w:ascii="Arial" w:hAnsi="Arial" w:cs="Arial"/>
          <w:sz w:val="20"/>
        </w:rPr>
        <w:tab/>
      </w:r>
      <w:r w:rsidRPr="002E217A">
        <w:rPr>
          <w:rFonts w:ascii="Arial" w:hAnsi="Arial" w:cs="Arial"/>
          <w:sz w:val="20"/>
        </w:rPr>
        <w:t xml:space="preserve">Bid Solicitation # </w:t>
      </w:r>
      <w:r w:rsidR="002E217A" w:rsidRPr="002E217A">
        <w:rPr>
          <w:rFonts w:ascii="Arial" w:hAnsi="Arial" w:cs="Arial"/>
          <w:sz w:val="20"/>
        </w:rPr>
        <w:t>22</w:t>
      </w:r>
      <w:r w:rsidR="007D1D98" w:rsidRPr="002E217A">
        <w:rPr>
          <w:rFonts w:ascii="Arial" w:hAnsi="Arial" w:cs="Arial"/>
          <w:sz w:val="20"/>
        </w:rPr>
        <w:t>DPP</w:t>
      </w:r>
      <w:r w:rsidR="002E217A" w:rsidRPr="002E217A">
        <w:rPr>
          <w:rFonts w:ascii="Arial" w:hAnsi="Arial" w:cs="Arial"/>
          <w:sz w:val="20"/>
        </w:rPr>
        <w:t>00734</w:t>
      </w:r>
    </w:p>
    <w:p w14:paraId="6F83CB5D" w14:textId="42A674EA" w:rsidR="008918DF" w:rsidRPr="008918DF" w:rsidRDefault="002E217A" w:rsidP="008918DF">
      <w:pPr>
        <w:ind w:firstLine="720"/>
        <w:rPr>
          <w:rFonts w:ascii="Arial" w:hAnsi="Arial" w:cs="Arial"/>
          <w:b/>
        </w:rPr>
      </w:pPr>
      <w:r w:rsidRPr="002E217A">
        <w:rPr>
          <w:rFonts w:ascii="Arial" w:hAnsi="Arial" w:cs="Arial"/>
          <w:b/>
        </w:rPr>
        <w:t>T3008 – Land Debris Removal for Disasters</w:t>
      </w:r>
      <w:r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A041136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95DCB" w:rsidRPr="002E217A">
        <w:rPr>
          <w:rFonts w:ascii="Arial" w:hAnsi="Arial" w:cs="Arial"/>
          <w:b/>
        </w:rPr>
        <w:t xml:space="preserve">Original </w:t>
      </w:r>
      <w:r w:rsidR="002420F8" w:rsidRPr="002E217A">
        <w:rPr>
          <w:rFonts w:ascii="Arial" w:hAnsi="Arial" w:cs="Arial"/>
          <w:b/>
        </w:rPr>
        <w:t xml:space="preserve">Quote </w:t>
      </w:r>
      <w:r w:rsidR="007D1D98" w:rsidRPr="002E217A">
        <w:rPr>
          <w:rFonts w:ascii="Arial" w:hAnsi="Arial" w:cs="Arial"/>
          <w:b/>
        </w:rPr>
        <w:t xml:space="preserve">Submission Due Date: </w:t>
      </w:r>
      <w:r w:rsidR="002E217A" w:rsidRPr="002E217A">
        <w:rPr>
          <w:rFonts w:ascii="Arial" w:hAnsi="Arial" w:cs="Arial"/>
          <w:b/>
          <w:u w:val="single"/>
        </w:rPr>
        <w:t>Tuesday, October</w:t>
      </w:r>
      <w:r w:rsidR="002E217A">
        <w:rPr>
          <w:rFonts w:ascii="Arial" w:hAnsi="Arial" w:cs="Arial"/>
          <w:b/>
          <w:u w:val="single"/>
        </w:rPr>
        <w:t xml:space="preserve"> 17, 2023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31D45EF" w14:textId="214D4598" w:rsidR="00295DCB" w:rsidRPr="00D930B1" w:rsidRDefault="00295DCB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</w:rPr>
        <w:tab/>
      </w:r>
      <w:r w:rsidRPr="00D930B1">
        <w:rPr>
          <w:rFonts w:ascii="Arial" w:hAnsi="Arial" w:cs="Arial"/>
          <w:b/>
          <w:color w:val="FF0000"/>
        </w:rPr>
        <w:t xml:space="preserve">REVISED Quote Submission Due Date: </w:t>
      </w:r>
      <w:r w:rsidR="00D930B1" w:rsidRPr="00D930B1">
        <w:rPr>
          <w:rFonts w:ascii="Arial" w:hAnsi="Arial" w:cs="Arial"/>
          <w:b/>
          <w:color w:val="FF0000"/>
          <w:u w:val="single"/>
        </w:rPr>
        <w:t>Thursday</w:t>
      </w:r>
      <w:r w:rsidR="002E217A" w:rsidRPr="00D930B1">
        <w:rPr>
          <w:rFonts w:ascii="Arial" w:hAnsi="Arial" w:cs="Arial"/>
          <w:b/>
          <w:color w:val="FF0000"/>
          <w:u w:val="single"/>
        </w:rPr>
        <w:t xml:space="preserve">, November </w:t>
      </w:r>
      <w:r w:rsidR="00D930B1" w:rsidRPr="00D930B1">
        <w:rPr>
          <w:rFonts w:ascii="Arial" w:hAnsi="Arial" w:cs="Arial"/>
          <w:b/>
          <w:color w:val="FF0000"/>
          <w:u w:val="single"/>
        </w:rPr>
        <w:t>2</w:t>
      </w:r>
      <w:r w:rsidR="002E217A" w:rsidRPr="00D930B1">
        <w:rPr>
          <w:rFonts w:ascii="Arial" w:hAnsi="Arial" w:cs="Arial"/>
          <w:b/>
          <w:color w:val="FF0000"/>
          <w:u w:val="single"/>
        </w:rPr>
        <w:t>, 2023</w:t>
      </w:r>
      <w:r w:rsidR="002E217A" w:rsidRPr="00D930B1">
        <w:rPr>
          <w:rFonts w:ascii="Arial" w:hAnsi="Arial" w:cs="Arial"/>
          <w:b/>
          <w:color w:val="FF0000"/>
        </w:rPr>
        <w:t xml:space="preserve"> (2:00 p.m. Eastern Time) 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FBFE9CC" w:rsidR="007D1D98" w:rsidRPr="002E217A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2E217A">
        <w:rPr>
          <w:rFonts w:ascii="Arial" w:hAnsi="Arial" w:cs="Arial"/>
          <w:i w:val="0"/>
          <w:sz w:val="20"/>
        </w:rPr>
        <w:t>Bid Amendment #</w:t>
      </w:r>
      <w:r w:rsidR="00295DCB" w:rsidRPr="002E217A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2E217A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2E217A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8368FAF" w:rsidR="00A233DA" w:rsidRPr="002E217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E217A">
        <w:rPr>
          <w:rFonts w:ascii="Arial" w:hAnsi="Arial" w:cs="Arial"/>
        </w:rPr>
        <w:t>The following constitutes Bid Amendment #</w:t>
      </w:r>
      <w:r w:rsidR="002E217A" w:rsidRPr="002E217A">
        <w:rPr>
          <w:rFonts w:ascii="Arial" w:hAnsi="Arial" w:cs="Arial"/>
        </w:rPr>
        <w:t>2</w:t>
      </w:r>
      <w:r w:rsidRPr="002E217A">
        <w:rPr>
          <w:rFonts w:ascii="Arial" w:hAnsi="Arial" w:cs="Arial"/>
        </w:rPr>
        <w:t xml:space="preserve"> to the above referenced </w:t>
      </w:r>
      <w:r w:rsidR="00502120" w:rsidRPr="002E217A">
        <w:rPr>
          <w:rFonts w:ascii="Arial" w:hAnsi="Arial" w:cs="Arial"/>
        </w:rPr>
        <w:t>Bid S</w:t>
      </w:r>
      <w:r w:rsidR="002420F8" w:rsidRPr="002E217A">
        <w:rPr>
          <w:rFonts w:ascii="Arial" w:hAnsi="Arial" w:cs="Arial"/>
        </w:rPr>
        <w:t>olicitation</w:t>
      </w:r>
      <w:r w:rsidR="00260851" w:rsidRPr="002E217A">
        <w:rPr>
          <w:rFonts w:ascii="Arial" w:hAnsi="Arial" w:cs="Arial"/>
        </w:rPr>
        <w:t>:</w:t>
      </w:r>
    </w:p>
    <w:p w14:paraId="03C6B41D" w14:textId="77777777" w:rsidR="00A233DA" w:rsidRPr="002E217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E217A">
        <w:rPr>
          <w:rFonts w:ascii="Arial" w:hAnsi="Arial" w:cs="Arial"/>
        </w:rPr>
        <w:t xml:space="preserve">  </w:t>
      </w:r>
    </w:p>
    <w:p w14:paraId="03C6B41E" w14:textId="2C39E3AF" w:rsidR="00A233DA" w:rsidRPr="002E217A" w:rsidRDefault="002E217A" w:rsidP="002E217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E217A">
        <w:rPr>
          <w:rFonts w:ascii="Arial" w:hAnsi="Arial" w:cs="Arial"/>
        </w:rPr>
        <w:t xml:space="preserve">The Quote submission due date has been postponed from Tuesday, October 17, 2023 (2:00 p.m. Eastern Time) to </w:t>
      </w:r>
      <w:r w:rsidR="00733DB0">
        <w:rPr>
          <w:rFonts w:ascii="Arial" w:hAnsi="Arial" w:cs="Arial"/>
        </w:rPr>
        <w:t>Thursday</w:t>
      </w:r>
      <w:r w:rsidRPr="002E217A">
        <w:rPr>
          <w:rFonts w:ascii="Arial" w:hAnsi="Arial" w:cs="Arial"/>
        </w:rPr>
        <w:t xml:space="preserve">, November </w:t>
      </w:r>
      <w:r w:rsidR="00733DB0">
        <w:rPr>
          <w:rFonts w:ascii="Arial" w:hAnsi="Arial" w:cs="Arial"/>
        </w:rPr>
        <w:t>2</w:t>
      </w:r>
      <w:r w:rsidRPr="002E217A">
        <w:rPr>
          <w:rFonts w:ascii="Arial" w:hAnsi="Arial" w:cs="Arial"/>
        </w:rPr>
        <w:t xml:space="preserve">, 2023 (2:00 p.m. Eastern Time). </w:t>
      </w:r>
    </w:p>
    <w:p w14:paraId="03C6B41F" w14:textId="77777777" w:rsidR="00A233DA" w:rsidRPr="002E217A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2DCACB8" w14:textId="77777777" w:rsidR="00D930B1" w:rsidRPr="003A5163" w:rsidRDefault="00D930B1" w:rsidP="00D930B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date.</w:t>
      </w:r>
    </w:p>
    <w:p w14:paraId="03C6B420" w14:textId="65FBCFA4" w:rsidR="007D1D98" w:rsidRPr="002E217A" w:rsidRDefault="007D1D98" w:rsidP="002E217A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03C6B421" w14:textId="77777777" w:rsidR="007D1D98" w:rsidRPr="002E217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65B2F8E3" w:rsidR="007D1D98" w:rsidRPr="002E217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E217A">
        <w:rPr>
          <w:rFonts w:ascii="Arial" w:hAnsi="Arial" w:cs="Arial"/>
        </w:rPr>
        <w:t xml:space="preserve">It is the sole responsibility of the </w:t>
      </w:r>
      <w:r w:rsidR="009C76AA" w:rsidRPr="002E217A">
        <w:rPr>
          <w:rFonts w:ascii="Arial" w:hAnsi="Arial" w:cs="Arial"/>
        </w:rPr>
        <w:t>B</w:t>
      </w:r>
      <w:r w:rsidR="00D930B1">
        <w:rPr>
          <w:rFonts w:ascii="Arial" w:hAnsi="Arial" w:cs="Arial"/>
        </w:rPr>
        <w:t>idder</w:t>
      </w:r>
      <w:r w:rsidRPr="002E217A">
        <w:rPr>
          <w:rFonts w:ascii="Arial" w:hAnsi="Arial" w:cs="Arial"/>
        </w:rPr>
        <w:t xml:space="preserve"> to be knowledgeable of all of the additions, deletions, clarificat</w:t>
      </w:r>
      <w:r w:rsidR="00502120" w:rsidRPr="002E217A">
        <w:rPr>
          <w:rFonts w:ascii="Arial" w:hAnsi="Arial" w:cs="Arial"/>
        </w:rPr>
        <w:t>ions, and modifications to the Bid S</w:t>
      </w:r>
      <w:r w:rsidRPr="002E217A">
        <w:rPr>
          <w:rFonts w:ascii="Arial" w:hAnsi="Arial" w:cs="Arial"/>
        </w:rPr>
        <w:t>olicitation and/or the New Jersey Standard Terms a</w:t>
      </w:r>
      <w:r w:rsidR="00502120" w:rsidRPr="002E217A">
        <w:rPr>
          <w:rFonts w:ascii="Arial" w:hAnsi="Arial" w:cs="Arial"/>
        </w:rPr>
        <w:t>nd Conditions relative to this Bid S</w:t>
      </w:r>
      <w:r w:rsidR="002420F8" w:rsidRPr="002E217A">
        <w:rPr>
          <w:rFonts w:ascii="Arial" w:hAnsi="Arial" w:cs="Arial"/>
        </w:rPr>
        <w:t xml:space="preserve">olicitation </w:t>
      </w:r>
      <w:r w:rsidRPr="002E217A">
        <w:rPr>
          <w:rFonts w:ascii="Arial" w:hAnsi="Arial" w:cs="Arial"/>
        </w:rPr>
        <w:t xml:space="preserve">as set forth in all </w:t>
      </w:r>
      <w:r w:rsidR="00490B0F" w:rsidRPr="002E217A">
        <w:rPr>
          <w:rFonts w:ascii="Arial" w:hAnsi="Arial" w:cs="Arial"/>
        </w:rPr>
        <w:t>B</w:t>
      </w:r>
      <w:r w:rsidRPr="002E217A">
        <w:rPr>
          <w:rFonts w:ascii="Arial" w:hAnsi="Arial" w:cs="Arial"/>
        </w:rPr>
        <w:t xml:space="preserve">id </w:t>
      </w:r>
      <w:r w:rsidR="00490B0F" w:rsidRPr="002E217A">
        <w:rPr>
          <w:rFonts w:ascii="Arial" w:hAnsi="Arial" w:cs="Arial"/>
        </w:rPr>
        <w:t>A</w:t>
      </w:r>
      <w:r w:rsidRPr="002E217A">
        <w:rPr>
          <w:rFonts w:ascii="Arial" w:hAnsi="Arial" w:cs="Arial"/>
        </w:rPr>
        <w:t xml:space="preserve">mendments. </w:t>
      </w:r>
    </w:p>
    <w:p w14:paraId="03C6B423" w14:textId="77777777" w:rsidR="007D1D98" w:rsidRPr="002E217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2E217A">
        <w:rPr>
          <w:rFonts w:ascii="Arial" w:hAnsi="Arial" w:cs="Arial"/>
        </w:rPr>
        <w:t>All other instructions</w:t>
      </w:r>
      <w:r w:rsidR="00502120" w:rsidRPr="002E217A">
        <w:rPr>
          <w:rFonts w:ascii="Arial" w:hAnsi="Arial" w:cs="Arial"/>
        </w:rPr>
        <w:t>, terms, and conditions of the Bid S</w:t>
      </w:r>
      <w:r w:rsidR="002420F8" w:rsidRPr="002E217A">
        <w:rPr>
          <w:rFonts w:ascii="Arial" w:hAnsi="Arial" w:cs="Arial"/>
        </w:rPr>
        <w:t xml:space="preserve">olicitation </w:t>
      </w:r>
      <w:r w:rsidRPr="002E217A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3F631078" w:rsidR="00721BC8" w:rsidRPr="00295DCB" w:rsidRDefault="00721BC8" w:rsidP="00295DCB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295DCB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67175" w14:textId="77777777" w:rsidR="00BC4065" w:rsidRDefault="00BC4065">
      <w:r>
        <w:separator/>
      </w:r>
    </w:p>
  </w:endnote>
  <w:endnote w:type="continuationSeparator" w:id="0">
    <w:p w14:paraId="5777DD6F" w14:textId="77777777" w:rsidR="00BC4065" w:rsidRDefault="00BC4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F5433E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D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A94B30" w14:textId="77777777" w:rsidR="00BC4065" w:rsidRDefault="00BC4065">
      <w:r>
        <w:separator/>
      </w:r>
    </w:p>
  </w:footnote>
  <w:footnote w:type="continuationSeparator" w:id="0">
    <w:p w14:paraId="3255799C" w14:textId="77777777" w:rsidR="00BC4065" w:rsidRDefault="00BC4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DA1AA7" w:rsidRDefault="00DA1AA7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059A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95DCB"/>
    <w:rsid w:val="002C1484"/>
    <w:rsid w:val="002C54B7"/>
    <w:rsid w:val="002E217A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33DB0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B1445"/>
    <w:rsid w:val="00BC21C1"/>
    <w:rsid w:val="00BC4065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930B1"/>
    <w:rsid w:val="00DA1AA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93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DBEC4CED-9DA7-405C-A504-617A05601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McMullen, Amanda [TREAS]</cp:lastModifiedBy>
  <cp:revision>2</cp:revision>
  <cp:lastPrinted>2016-08-03T15:29:00Z</cp:lastPrinted>
  <dcterms:created xsi:type="dcterms:W3CDTF">2023-10-06T18:00:00Z</dcterms:created>
  <dcterms:modified xsi:type="dcterms:W3CDTF">2023-10-06T18:00:00Z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