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130FC" w14:textId="6BAC02C4" w:rsidR="00364A22" w:rsidRPr="000F1CC5" w:rsidRDefault="009B5ED5" w:rsidP="009A5145">
      <w:pPr>
        <w:jc w:val="center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</w:rPr>
        <w:t>January 26, 2023</w:t>
      </w: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EE01665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="00CC563E">
        <w:rPr>
          <w:rFonts w:ascii="Arial" w:hAnsi="Arial" w:cs="Arial"/>
          <w:b/>
          <w:bCs/>
          <w:sz w:val="22"/>
          <w:szCs w:val="22"/>
        </w:rPr>
        <w:t>All Interested Bidders</w:t>
      </w:r>
      <w:r w:rsidRPr="7247BBF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67FED27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CC563E">
        <w:rPr>
          <w:rFonts w:ascii="Arial" w:hAnsi="Arial" w:cs="Arial"/>
          <w:sz w:val="22"/>
          <w:szCs w:val="22"/>
        </w:rPr>
        <w:t>2</w:t>
      </w:r>
      <w:r w:rsidR="00193DB0">
        <w:rPr>
          <w:rFonts w:ascii="Arial" w:hAnsi="Arial" w:cs="Arial"/>
          <w:sz w:val="22"/>
          <w:szCs w:val="22"/>
        </w:rPr>
        <w:t>2DPP00696</w:t>
      </w:r>
    </w:p>
    <w:p w14:paraId="0E70DF36" w14:textId="32C20460" w:rsidR="003069D9" w:rsidRPr="008918DF" w:rsidRDefault="00CC563E" w:rsidP="009A5145">
      <w:pPr>
        <w:ind w:left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</w:t>
      </w:r>
      <w:r w:rsidR="00193DB0">
        <w:rPr>
          <w:rFonts w:ascii="Arial" w:hAnsi="Arial" w:cs="Arial"/>
          <w:b/>
          <w:bCs/>
          <w:sz w:val="22"/>
          <w:szCs w:val="22"/>
        </w:rPr>
        <w:t>1414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93DB0">
        <w:rPr>
          <w:rFonts w:ascii="Arial" w:hAnsi="Arial" w:cs="Arial"/>
          <w:b/>
          <w:bCs/>
          <w:sz w:val="22"/>
          <w:szCs w:val="22"/>
        </w:rPr>
        <w:t>- Hospital Based Paternity Acknowledgement Program and Database</w:t>
      </w:r>
    </w:p>
    <w:p w14:paraId="1B2FE519" w14:textId="6C220630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sz w:val="22"/>
          <w:szCs w:val="22"/>
        </w:rPr>
      </w:pPr>
      <w:r w:rsidRPr="00265C2E">
        <w:rPr>
          <w:rFonts w:ascii="Arial" w:hAnsi="Arial" w:cs="Arial"/>
          <w:b/>
        </w:rPr>
        <w:tab/>
      </w:r>
      <w:r w:rsidR="002420F8" w:rsidRPr="00265C2E">
        <w:rPr>
          <w:rFonts w:ascii="Arial" w:hAnsi="Arial" w:cs="Arial"/>
          <w:b/>
          <w:bCs/>
          <w:strike/>
          <w:sz w:val="22"/>
          <w:szCs w:val="22"/>
        </w:rPr>
        <w:t xml:space="preserve">Quote </w:t>
      </w:r>
      <w:r w:rsidR="007D1D98" w:rsidRPr="00265C2E">
        <w:rPr>
          <w:rFonts w:ascii="Arial" w:hAnsi="Arial" w:cs="Arial"/>
          <w:b/>
          <w:bCs/>
          <w:strike/>
          <w:sz w:val="22"/>
          <w:szCs w:val="22"/>
        </w:rPr>
        <w:t xml:space="preserve">Submission Due Date: </w:t>
      </w:r>
      <w:r w:rsidR="007F2C52" w:rsidRPr="00265C2E">
        <w:rPr>
          <w:rFonts w:ascii="Arial" w:hAnsi="Arial" w:cs="Arial"/>
          <w:b/>
          <w:bCs/>
          <w:strike/>
          <w:sz w:val="22"/>
          <w:szCs w:val="22"/>
        </w:rPr>
        <w:t>February 8,</w:t>
      </w:r>
      <w:r w:rsidR="00193DB0" w:rsidRPr="00265C2E">
        <w:rPr>
          <w:rFonts w:ascii="Arial" w:hAnsi="Arial" w:cs="Arial"/>
          <w:b/>
          <w:bCs/>
          <w:strike/>
          <w:sz w:val="22"/>
          <w:szCs w:val="22"/>
        </w:rPr>
        <w:t xml:space="preserve"> 2023</w:t>
      </w:r>
      <w:r w:rsidR="0053372D" w:rsidRPr="00265C2E">
        <w:rPr>
          <w:rFonts w:ascii="Arial" w:hAnsi="Arial" w:cs="Arial"/>
          <w:b/>
          <w:bCs/>
          <w:strike/>
          <w:sz w:val="22"/>
          <w:szCs w:val="22"/>
        </w:rPr>
        <w:t xml:space="preserve"> (2:00 p.m. E</w:t>
      </w:r>
      <w:r w:rsidR="003069D9" w:rsidRPr="00265C2E">
        <w:rPr>
          <w:rFonts w:ascii="Arial" w:hAnsi="Arial" w:cs="Arial"/>
          <w:b/>
          <w:bCs/>
          <w:strike/>
          <w:sz w:val="22"/>
          <w:szCs w:val="22"/>
        </w:rPr>
        <w:t xml:space="preserve">astern </w:t>
      </w:r>
      <w:r w:rsidR="007D1D98" w:rsidRPr="00265C2E">
        <w:rPr>
          <w:rFonts w:ascii="Arial" w:hAnsi="Arial" w:cs="Arial"/>
          <w:b/>
          <w:bCs/>
          <w:strike/>
          <w:sz w:val="22"/>
          <w:szCs w:val="22"/>
        </w:rPr>
        <w:t>T</w:t>
      </w:r>
      <w:r w:rsidR="003069D9" w:rsidRPr="00265C2E">
        <w:rPr>
          <w:rFonts w:ascii="Arial" w:hAnsi="Arial" w:cs="Arial"/>
          <w:b/>
          <w:bCs/>
          <w:strike/>
          <w:sz w:val="22"/>
          <w:szCs w:val="22"/>
        </w:rPr>
        <w:t>ime</w:t>
      </w:r>
      <w:r w:rsidR="007D1D98" w:rsidRPr="00265C2E">
        <w:rPr>
          <w:rFonts w:ascii="Arial" w:hAnsi="Arial" w:cs="Arial"/>
          <w:b/>
          <w:bCs/>
          <w:strike/>
          <w:sz w:val="22"/>
          <w:szCs w:val="22"/>
        </w:rPr>
        <w:t>)</w:t>
      </w:r>
    </w:p>
    <w:p w14:paraId="70544E8E" w14:textId="7C4B7F55" w:rsidR="00265C2E" w:rsidRPr="00265C2E" w:rsidRDefault="00265C2E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265C2E">
        <w:rPr>
          <w:rFonts w:ascii="Arial" w:hAnsi="Arial" w:cs="Arial"/>
          <w:b/>
          <w:bCs/>
          <w:color w:val="FF0000"/>
          <w:sz w:val="22"/>
          <w:szCs w:val="22"/>
        </w:rPr>
        <w:tab/>
        <w:t>REVISED Quote Submission Due Date: February 15, 2023 (2:00 p.m. Eastern Time)</w:t>
      </w:r>
    </w:p>
    <w:p w14:paraId="7CE9F3D6" w14:textId="1F763B6A" w:rsidR="00E06F84" w:rsidRPr="00ED3D96" w:rsidRDefault="00ED3D96" w:rsidP="007F2C52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14:paraId="73DE1226" w14:textId="4F442333" w:rsidR="003069D9" w:rsidRPr="008918DF" w:rsidRDefault="003069D9" w:rsidP="002420F8"/>
    <w:p w14:paraId="296B3052" w14:textId="601B785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B5ED5">
        <w:rPr>
          <w:rFonts w:ascii="Arial" w:hAnsi="Arial" w:cs="Arial"/>
          <w:i w:val="0"/>
          <w:sz w:val="20"/>
        </w:rPr>
        <w:t>7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8A56C2" w14:textId="17BF21A6" w:rsidR="009B5ED5" w:rsidRDefault="009B5ED5" w:rsidP="009B5ED5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7</w:t>
      </w:r>
      <w:r w:rsidRPr="0D60B590">
        <w:rPr>
          <w:rFonts w:ascii="Arial" w:hAnsi="Arial" w:cs="Arial"/>
        </w:rPr>
        <w:t xml:space="preserve"> to the above referenced Bid Solicitation:</w:t>
      </w:r>
    </w:p>
    <w:p w14:paraId="1A7A98CD" w14:textId="6C44AC7D" w:rsidR="009B5ED5" w:rsidRDefault="009B5ED5" w:rsidP="009B5ED5">
      <w:pPr>
        <w:jc w:val="both"/>
        <w:rPr>
          <w:rFonts w:ascii="Arial" w:hAnsi="Arial" w:cs="Arial"/>
        </w:rPr>
      </w:pPr>
    </w:p>
    <w:p w14:paraId="219A2435" w14:textId="7760E117" w:rsidR="009B5ED5" w:rsidRDefault="009B5ED5" w:rsidP="009B5ED5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The State-Supplied Price Sheet has been revised. Please refer to the attachment entitled, “</w:t>
      </w:r>
      <w:r w:rsidRPr="009B5ED5">
        <w:rPr>
          <w:rFonts w:ascii="Arial" w:hAnsi="Arial" w:cs="Arial"/>
        </w:rPr>
        <w:t>T14</w:t>
      </w:r>
      <w:r>
        <w:rPr>
          <w:rFonts w:ascii="Arial" w:hAnsi="Arial" w:cs="Arial"/>
        </w:rPr>
        <w:t>14- Revised Price Sheet- 1.26.23.”</w:t>
      </w:r>
    </w:p>
    <w:p w14:paraId="5AA825AA" w14:textId="0939BED5" w:rsidR="00265C2E" w:rsidRPr="009B5ED5" w:rsidRDefault="00265C2E" w:rsidP="009B5ED5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Submission due date has been revised as noted above. Please refer to the attachmen</w:t>
      </w:r>
      <w:r w:rsidR="004807D8">
        <w:rPr>
          <w:rFonts w:ascii="Arial" w:hAnsi="Arial" w:cs="Arial"/>
        </w:rPr>
        <w:t>t entitled, “T1414- Revised RFP</w:t>
      </w:r>
      <w:r>
        <w:rPr>
          <w:rFonts w:ascii="Arial" w:hAnsi="Arial" w:cs="Arial"/>
        </w:rPr>
        <w:t>- 1.26.23.”</w:t>
      </w:r>
    </w:p>
    <w:p w14:paraId="76FF9AE5" w14:textId="77777777" w:rsidR="009B5ED5" w:rsidRDefault="009B5ED5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237C6A1D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1632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F33E40" w14:textId="52C473CD" w:rsidR="009A5145" w:rsidRDefault="007D1D98" w:rsidP="00193DB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shall remain the </w:t>
      </w:r>
      <w:r w:rsidR="0051632F">
        <w:rPr>
          <w:rFonts w:ascii="Arial" w:hAnsi="Arial" w:cs="Arial"/>
        </w:rPr>
        <w:t>same.</w:t>
      </w:r>
    </w:p>
    <w:p w14:paraId="559B6EF7" w14:textId="761304C2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52AA8AB9" w14:textId="768321D6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1FB602E2" w14:textId="3A486BE8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07608780" w14:textId="2AC7B009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49B923A2" w14:textId="5B2F17D6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38B24515" w14:textId="69A3B3F5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483BB776" w14:textId="1E187E5D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7D89D4B4" w14:textId="6BA24B00" w:rsidR="00E0370E" w:rsidRDefault="00E0370E" w:rsidP="00E0370E">
      <w:pPr>
        <w:pStyle w:val="Heading3"/>
        <w:keepNext w:val="0"/>
        <w:rPr>
          <w:rFonts w:ascii="Arial" w:hAnsi="Arial" w:cs="Arial"/>
          <w:b/>
          <w:sz w:val="20"/>
        </w:r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9B5ED5" w14:paraId="01777DCD" w14:textId="77777777" w:rsidTr="009B5ED5">
        <w:trPr>
          <w:trHeight w:val="1080"/>
          <w:jc w:val="center"/>
        </w:trPr>
        <w:tc>
          <w:tcPr>
            <w:tcW w:w="2880" w:type="dxa"/>
          </w:tcPr>
          <w:p w14:paraId="1674524F" w14:textId="77777777" w:rsidR="009B5ED5" w:rsidRDefault="009B5ED5" w:rsidP="00A467E0"/>
        </w:tc>
      </w:tr>
    </w:tbl>
    <w:p w14:paraId="11276B46" w14:textId="77777777" w:rsidR="00E0370E" w:rsidRPr="008918DF" w:rsidRDefault="00E0370E" w:rsidP="00E0370E">
      <w:pPr>
        <w:rPr>
          <w:rFonts w:ascii="Arial" w:hAnsi="Arial" w:cs="Arial"/>
        </w:rPr>
      </w:pPr>
    </w:p>
    <w:p w14:paraId="2FD9A81F" w14:textId="33E7FD6F" w:rsidR="00E0370E" w:rsidRDefault="00E0370E" w:rsidP="00E0370E">
      <w:pPr>
        <w:tabs>
          <w:tab w:val="left" w:pos="0"/>
        </w:tabs>
        <w:jc w:val="both"/>
        <w:rPr>
          <w:rFonts w:ascii="Arial" w:hAnsi="Arial" w:cs="Arial"/>
          <w:b/>
        </w:rPr>
      </w:pPr>
    </w:p>
    <w:p w14:paraId="527A98FD" w14:textId="4805A9A8" w:rsidR="0051632F" w:rsidRDefault="0051632F" w:rsidP="00193DB0">
      <w:pPr>
        <w:tabs>
          <w:tab w:val="left" w:pos="0"/>
        </w:tabs>
        <w:jc w:val="both"/>
        <w:rPr>
          <w:rFonts w:ascii="Arial" w:hAnsi="Arial" w:cs="Arial"/>
          <w:b/>
        </w:rPr>
      </w:pPr>
    </w:p>
    <w:sectPr w:rsidR="0051632F" w:rsidSect="00E0370E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58BDC" w16cex:dateUtc="2022-10-03T20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B4D600" w16cid:durableId="26D6E329"/>
  <w16cid:commentId w16cid:paraId="5062D600" w16cid:durableId="26D6E32A"/>
  <w16cid:commentId w16cid:paraId="11B0435B" w16cid:durableId="26E58B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5EC57" w14:textId="77777777" w:rsidR="00267630" w:rsidRDefault="00267630">
      <w:r>
        <w:separator/>
      </w:r>
    </w:p>
  </w:endnote>
  <w:endnote w:type="continuationSeparator" w:id="0">
    <w:p w14:paraId="72BCDF26" w14:textId="77777777" w:rsidR="00267630" w:rsidRDefault="0026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3F492847" w:rsidR="00BF642B" w:rsidRDefault="00BF64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5E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BF642B" w:rsidRDefault="00BF64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BF642B" w:rsidRDefault="00BF64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BF642B" w:rsidRPr="003048CF" w:rsidRDefault="00BF642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BF642B" w:rsidRPr="003048CF" w:rsidRDefault="00BF642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F8533" w14:textId="77777777" w:rsidR="00267630" w:rsidRDefault="00267630">
      <w:r>
        <w:separator/>
      </w:r>
    </w:p>
  </w:footnote>
  <w:footnote w:type="continuationSeparator" w:id="0">
    <w:p w14:paraId="2D60F9B7" w14:textId="77777777" w:rsidR="00267630" w:rsidRDefault="00267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BF642B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BF642B" w:rsidRDefault="00BF642B" w:rsidP="00E242AB"/>
      </w:tc>
      <w:tc>
        <w:tcPr>
          <w:tcW w:w="5760" w:type="dxa"/>
          <w:vAlign w:val="center"/>
        </w:tcPr>
        <w:p w14:paraId="3CEFF31F" w14:textId="77777777" w:rsidR="00BF642B" w:rsidRDefault="00BF642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BF642B" w:rsidRDefault="00BF642B" w:rsidP="00E242AB"/>
      </w:tc>
    </w:tr>
    <w:tr w:rsidR="00BF642B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BF642B" w:rsidRPr="00DE79FE" w:rsidRDefault="00BF642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BF642B" w:rsidRPr="006359DD" w:rsidRDefault="00BF642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BF642B" w:rsidRPr="00952B78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BF642B" w:rsidRPr="00CD2155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BF642B" w:rsidRPr="00CD2155" w:rsidRDefault="00BF642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BF642B" w:rsidRPr="00CD2155" w:rsidRDefault="00BF642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BF642B" w:rsidRPr="00CD2155" w:rsidRDefault="00BF642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BF642B" w:rsidRPr="00CD2155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BF642B" w:rsidRPr="006359DD" w:rsidRDefault="00BF642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BF642B" w:rsidRPr="006359DD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BF642B" w:rsidRPr="006359DD" w:rsidRDefault="00BF642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BF642B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BF642B" w:rsidRPr="006359DD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BF642B" w:rsidRPr="006359DD" w:rsidRDefault="00BF642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BF642B" w:rsidRPr="006359DD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13793A1A" w:rsidR="00BF642B" w:rsidRPr="006359DD" w:rsidRDefault="007F2C52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0BD7B0A7" w14:textId="77777777" w:rsidR="00BF642B" w:rsidRPr="006359DD" w:rsidRDefault="00BF642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BF642B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BF642B" w:rsidRPr="006359DD" w:rsidRDefault="00BF642B" w:rsidP="00E242AB"/>
      </w:tc>
      <w:tc>
        <w:tcPr>
          <w:tcW w:w="5760" w:type="dxa"/>
        </w:tcPr>
        <w:p w14:paraId="49DA0EEA" w14:textId="77777777" w:rsidR="00BF642B" w:rsidRPr="00CD2155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BF642B" w:rsidRPr="006359DD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BF642B" w:rsidRPr="006359DD" w:rsidRDefault="00BF642B" w:rsidP="00E242AB"/>
      </w:tc>
    </w:tr>
  </w:tbl>
  <w:p w14:paraId="099F1A89" w14:textId="77777777" w:rsidR="00BF642B" w:rsidRDefault="00BF642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22E4"/>
    <w:multiLevelType w:val="hybridMultilevel"/>
    <w:tmpl w:val="6C50BC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30654"/>
    <w:multiLevelType w:val="hybridMultilevel"/>
    <w:tmpl w:val="C34E3C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80BE4"/>
    <w:multiLevelType w:val="hybridMultilevel"/>
    <w:tmpl w:val="B582EC18"/>
    <w:lvl w:ilvl="0" w:tplc="6974FF5A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F82B1D"/>
    <w:multiLevelType w:val="hybridMultilevel"/>
    <w:tmpl w:val="E7D2220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75C25"/>
    <w:multiLevelType w:val="hybridMultilevel"/>
    <w:tmpl w:val="B93CA130"/>
    <w:lvl w:ilvl="0" w:tplc="923A35E4">
      <w:start w:val="8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E2525"/>
    <w:multiLevelType w:val="hybridMultilevel"/>
    <w:tmpl w:val="16C62E28"/>
    <w:lvl w:ilvl="0" w:tplc="5D142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445A9"/>
    <w:multiLevelType w:val="hybridMultilevel"/>
    <w:tmpl w:val="32E04B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80EB4"/>
    <w:multiLevelType w:val="hybridMultilevel"/>
    <w:tmpl w:val="F4F27E2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9772A0"/>
    <w:multiLevelType w:val="hybridMultilevel"/>
    <w:tmpl w:val="32E28C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573B2"/>
    <w:multiLevelType w:val="hybridMultilevel"/>
    <w:tmpl w:val="ACBE644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EAA"/>
    <w:multiLevelType w:val="hybridMultilevel"/>
    <w:tmpl w:val="A4FE1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32ECF"/>
    <w:multiLevelType w:val="hybridMultilevel"/>
    <w:tmpl w:val="EFAE8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B10DE"/>
    <w:multiLevelType w:val="hybridMultilevel"/>
    <w:tmpl w:val="ABA8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E0A4F"/>
    <w:multiLevelType w:val="hybridMultilevel"/>
    <w:tmpl w:val="D8A60FC6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610114"/>
    <w:multiLevelType w:val="hybridMultilevel"/>
    <w:tmpl w:val="16342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B50366"/>
    <w:multiLevelType w:val="hybridMultilevel"/>
    <w:tmpl w:val="F4F27E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04412F"/>
    <w:multiLevelType w:val="hybridMultilevel"/>
    <w:tmpl w:val="DE0C00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00ABF"/>
    <w:multiLevelType w:val="hybridMultilevel"/>
    <w:tmpl w:val="8514F8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1743AC"/>
    <w:multiLevelType w:val="hybridMultilevel"/>
    <w:tmpl w:val="04ACA17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B27FEE"/>
    <w:multiLevelType w:val="hybridMultilevel"/>
    <w:tmpl w:val="4718BB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E77BCF"/>
    <w:multiLevelType w:val="hybridMultilevel"/>
    <w:tmpl w:val="ADC2A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A54AE"/>
    <w:multiLevelType w:val="hybridMultilevel"/>
    <w:tmpl w:val="ABD455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CB34DF"/>
    <w:multiLevelType w:val="hybridMultilevel"/>
    <w:tmpl w:val="1FC62F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6736"/>
    <w:multiLevelType w:val="hybridMultilevel"/>
    <w:tmpl w:val="A2F06C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A0BB1"/>
    <w:multiLevelType w:val="hybridMultilevel"/>
    <w:tmpl w:val="8A08B7F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97F32"/>
    <w:multiLevelType w:val="hybridMultilevel"/>
    <w:tmpl w:val="DB7CBF4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17809"/>
    <w:multiLevelType w:val="hybridMultilevel"/>
    <w:tmpl w:val="818402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533A8"/>
    <w:multiLevelType w:val="hybridMultilevel"/>
    <w:tmpl w:val="C87A862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B7409"/>
    <w:multiLevelType w:val="hybridMultilevel"/>
    <w:tmpl w:val="9EBAD430"/>
    <w:lvl w:ilvl="0" w:tplc="E844208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817FF"/>
    <w:multiLevelType w:val="hybridMultilevel"/>
    <w:tmpl w:val="7F4E4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1505B2"/>
    <w:multiLevelType w:val="hybridMultilevel"/>
    <w:tmpl w:val="EFAE8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93B05"/>
    <w:multiLevelType w:val="multilevel"/>
    <w:tmpl w:val="E54C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3A2B5F"/>
    <w:multiLevelType w:val="hybridMultilevel"/>
    <w:tmpl w:val="49D837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5F2B62"/>
    <w:multiLevelType w:val="hybridMultilevel"/>
    <w:tmpl w:val="FBF80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464B42"/>
    <w:multiLevelType w:val="hybridMultilevel"/>
    <w:tmpl w:val="49CEE5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1F3999"/>
    <w:multiLevelType w:val="hybridMultilevel"/>
    <w:tmpl w:val="657A80F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2"/>
  </w:num>
  <w:num w:numId="4">
    <w:abstractNumId w:val="5"/>
  </w:num>
  <w:num w:numId="5">
    <w:abstractNumId w:val="31"/>
  </w:num>
  <w:num w:numId="6">
    <w:abstractNumId w:val="30"/>
  </w:num>
  <w:num w:numId="7">
    <w:abstractNumId w:val="37"/>
  </w:num>
  <w:num w:numId="8">
    <w:abstractNumId w:val="16"/>
  </w:num>
  <w:num w:numId="9">
    <w:abstractNumId w:val="21"/>
  </w:num>
  <w:num w:numId="10">
    <w:abstractNumId w:val="11"/>
  </w:num>
  <w:num w:numId="11">
    <w:abstractNumId w:val="32"/>
  </w:num>
  <w:num w:numId="12">
    <w:abstractNumId w:val="20"/>
  </w:num>
  <w:num w:numId="13">
    <w:abstractNumId w:val="14"/>
  </w:num>
  <w:num w:numId="14">
    <w:abstractNumId w:val="3"/>
  </w:num>
  <w:num w:numId="15">
    <w:abstractNumId w:val="2"/>
  </w:num>
  <w:num w:numId="16">
    <w:abstractNumId w:val="23"/>
  </w:num>
  <w:num w:numId="17">
    <w:abstractNumId w:val="28"/>
  </w:num>
  <w:num w:numId="18">
    <w:abstractNumId w:val="27"/>
  </w:num>
  <w:num w:numId="19">
    <w:abstractNumId w:val="1"/>
  </w:num>
  <w:num w:numId="20">
    <w:abstractNumId w:val="25"/>
  </w:num>
  <w:num w:numId="21">
    <w:abstractNumId w:val="9"/>
  </w:num>
  <w:num w:numId="22">
    <w:abstractNumId w:val="0"/>
  </w:num>
  <w:num w:numId="23">
    <w:abstractNumId w:val="34"/>
  </w:num>
  <w:num w:numId="24">
    <w:abstractNumId w:val="29"/>
  </w:num>
  <w:num w:numId="25">
    <w:abstractNumId w:val="6"/>
  </w:num>
  <w:num w:numId="26">
    <w:abstractNumId w:val="18"/>
  </w:num>
  <w:num w:numId="27">
    <w:abstractNumId w:val="17"/>
  </w:num>
  <w:num w:numId="28">
    <w:abstractNumId w:val="26"/>
  </w:num>
  <w:num w:numId="29">
    <w:abstractNumId w:val="7"/>
  </w:num>
  <w:num w:numId="30">
    <w:abstractNumId w:val="36"/>
  </w:num>
  <w:num w:numId="31">
    <w:abstractNumId w:val="8"/>
  </w:num>
  <w:num w:numId="32">
    <w:abstractNumId w:val="4"/>
  </w:num>
  <w:num w:numId="33">
    <w:abstractNumId w:val="10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</w:num>
  <w:num w:numId="37">
    <w:abstractNumId w:val="35"/>
  </w:num>
  <w:num w:numId="38">
    <w:abstractNumId w:val="24"/>
  </w:num>
  <w:num w:numId="39">
    <w:abstractNumId w:val="33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qVY9s9fhM557SGHXPKxD22a0JBLuowzkDVPfo7A0c62lrmsHDMYh9xfzoSjb9KBLR9X1im5arTXHbzdYS6rZw==" w:salt="yYXOiCt43y8m8PR8h7sgk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7A5E"/>
    <w:rsid w:val="00016B0A"/>
    <w:rsid w:val="000178AC"/>
    <w:rsid w:val="00017E0E"/>
    <w:rsid w:val="000203BC"/>
    <w:rsid w:val="000249B6"/>
    <w:rsid w:val="00036CC5"/>
    <w:rsid w:val="0004455E"/>
    <w:rsid w:val="00047D91"/>
    <w:rsid w:val="00052193"/>
    <w:rsid w:val="00052433"/>
    <w:rsid w:val="00052D87"/>
    <w:rsid w:val="000555F2"/>
    <w:rsid w:val="0006149B"/>
    <w:rsid w:val="00080562"/>
    <w:rsid w:val="000842A7"/>
    <w:rsid w:val="00087AC7"/>
    <w:rsid w:val="00091229"/>
    <w:rsid w:val="000919D7"/>
    <w:rsid w:val="000A1462"/>
    <w:rsid w:val="000C3964"/>
    <w:rsid w:val="000C7991"/>
    <w:rsid w:val="000D0811"/>
    <w:rsid w:val="000F1CC5"/>
    <w:rsid w:val="000F21AF"/>
    <w:rsid w:val="000F503C"/>
    <w:rsid w:val="000F7F4F"/>
    <w:rsid w:val="00101430"/>
    <w:rsid w:val="001036B6"/>
    <w:rsid w:val="00106284"/>
    <w:rsid w:val="00111950"/>
    <w:rsid w:val="001130EC"/>
    <w:rsid w:val="00121E1D"/>
    <w:rsid w:val="001236A1"/>
    <w:rsid w:val="001265C6"/>
    <w:rsid w:val="00130FF2"/>
    <w:rsid w:val="00141470"/>
    <w:rsid w:val="00160E56"/>
    <w:rsid w:val="001737AD"/>
    <w:rsid w:val="00193DB0"/>
    <w:rsid w:val="00194DDF"/>
    <w:rsid w:val="001A382C"/>
    <w:rsid w:val="001A481B"/>
    <w:rsid w:val="001D1ABC"/>
    <w:rsid w:val="001E5D6E"/>
    <w:rsid w:val="001F34F3"/>
    <w:rsid w:val="001F5A34"/>
    <w:rsid w:val="0020175D"/>
    <w:rsid w:val="00202F19"/>
    <w:rsid w:val="002160E4"/>
    <w:rsid w:val="00233633"/>
    <w:rsid w:val="002420F8"/>
    <w:rsid w:val="002444EC"/>
    <w:rsid w:val="00251CC6"/>
    <w:rsid w:val="00257D6E"/>
    <w:rsid w:val="00260851"/>
    <w:rsid w:val="00264F45"/>
    <w:rsid w:val="00265C2E"/>
    <w:rsid w:val="00267630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19AA"/>
    <w:rsid w:val="00312D7D"/>
    <w:rsid w:val="00322468"/>
    <w:rsid w:val="00322697"/>
    <w:rsid w:val="0032411E"/>
    <w:rsid w:val="00326DC4"/>
    <w:rsid w:val="0032707C"/>
    <w:rsid w:val="003310B6"/>
    <w:rsid w:val="0034222F"/>
    <w:rsid w:val="003440DD"/>
    <w:rsid w:val="00347867"/>
    <w:rsid w:val="00355FF8"/>
    <w:rsid w:val="00364A22"/>
    <w:rsid w:val="00371827"/>
    <w:rsid w:val="00372C16"/>
    <w:rsid w:val="0037646A"/>
    <w:rsid w:val="00382828"/>
    <w:rsid w:val="00391DE8"/>
    <w:rsid w:val="0039648D"/>
    <w:rsid w:val="003A76EC"/>
    <w:rsid w:val="003B1D63"/>
    <w:rsid w:val="003D02FC"/>
    <w:rsid w:val="003D4D29"/>
    <w:rsid w:val="003D747D"/>
    <w:rsid w:val="003F2A90"/>
    <w:rsid w:val="003F7837"/>
    <w:rsid w:val="004007DE"/>
    <w:rsid w:val="00401037"/>
    <w:rsid w:val="00417A2E"/>
    <w:rsid w:val="004315E8"/>
    <w:rsid w:val="004355EF"/>
    <w:rsid w:val="0043667E"/>
    <w:rsid w:val="00436D34"/>
    <w:rsid w:val="00437030"/>
    <w:rsid w:val="0044220A"/>
    <w:rsid w:val="00446F52"/>
    <w:rsid w:val="00447FE5"/>
    <w:rsid w:val="00455C66"/>
    <w:rsid w:val="004620C5"/>
    <w:rsid w:val="004717BA"/>
    <w:rsid w:val="00476106"/>
    <w:rsid w:val="004807D8"/>
    <w:rsid w:val="00490B0F"/>
    <w:rsid w:val="004A0576"/>
    <w:rsid w:val="004A121D"/>
    <w:rsid w:val="004A65E0"/>
    <w:rsid w:val="004A6C0D"/>
    <w:rsid w:val="004A7DA7"/>
    <w:rsid w:val="004B61F5"/>
    <w:rsid w:val="004C13A5"/>
    <w:rsid w:val="004C417C"/>
    <w:rsid w:val="004D2539"/>
    <w:rsid w:val="004D39D7"/>
    <w:rsid w:val="004E32C5"/>
    <w:rsid w:val="004E725B"/>
    <w:rsid w:val="004F3C89"/>
    <w:rsid w:val="004F542C"/>
    <w:rsid w:val="00502120"/>
    <w:rsid w:val="00513910"/>
    <w:rsid w:val="00514956"/>
    <w:rsid w:val="0051632F"/>
    <w:rsid w:val="005175DC"/>
    <w:rsid w:val="00521A57"/>
    <w:rsid w:val="005271D3"/>
    <w:rsid w:val="0053372D"/>
    <w:rsid w:val="005360AF"/>
    <w:rsid w:val="0054794A"/>
    <w:rsid w:val="00553CED"/>
    <w:rsid w:val="005554E1"/>
    <w:rsid w:val="00557CC6"/>
    <w:rsid w:val="00560578"/>
    <w:rsid w:val="005654E0"/>
    <w:rsid w:val="00565D21"/>
    <w:rsid w:val="005663AD"/>
    <w:rsid w:val="00567F16"/>
    <w:rsid w:val="005725B3"/>
    <w:rsid w:val="00572F24"/>
    <w:rsid w:val="005748C4"/>
    <w:rsid w:val="0058187A"/>
    <w:rsid w:val="00583B87"/>
    <w:rsid w:val="005840EA"/>
    <w:rsid w:val="0058635F"/>
    <w:rsid w:val="00590677"/>
    <w:rsid w:val="005927C4"/>
    <w:rsid w:val="005A0FCA"/>
    <w:rsid w:val="005A3D3B"/>
    <w:rsid w:val="005A7EFD"/>
    <w:rsid w:val="005B0714"/>
    <w:rsid w:val="005B7B28"/>
    <w:rsid w:val="005D1FD3"/>
    <w:rsid w:val="005D5F8B"/>
    <w:rsid w:val="005E3AEA"/>
    <w:rsid w:val="005E7D9D"/>
    <w:rsid w:val="005F3A74"/>
    <w:rsid w:val="00610AAA"/>
    <w:rsid w:val="00610ADE"/>
    <w:rsid w:val="006165F2"/>
    <w:rsid w:val="006174F1"/>
    <w:rsid w:val="00626510"/>
    <w:rsid w:val="006374A9"/>
    <w:rsid w:val="00646784"/>
    <w:rsid w:val="00651332"/>
    <w:rsid w:val="006660ED"/>
    <w:rsid w:val="00670FCB"/>
    <w:rsid w:val="006848B7"/>
    <w:rsid w:val="006A3DE5"/>
    <w:rsid w:val="006A5D9E"/>
    <w:rsid w:val="006A6FB2"/>
    <w:rsid w:val="006B3833"/>
    <w:rsid w:val="006C37AB"/>
    <w:rsid w:val="006C5427"/>
    <w:rsid w:val="006C63C9"/>
    <w:rsid w:val="006D02E7"/>
    <w:rsid w:val="006D2967"/>
    <w:rsid w:val="006D3045"/>
    <w:rsid w:val="006D6EE7"/>
    <w:rsid w:val="006E6FF8"/>
    <w:rsid w:val="006F0B90"/>
    <w:rsid w:val="00700186"/>
    <w:rsid w:val="0070574C"/>
    <w:rsid w:val="00712E3B"/>
    <w:rsid w:val="0071384F"/>
    <w:rsid w:val="00717CDE"/>
    <w:rsid w:val="00720BE5"/>
    <w:rsid w:val="00721BC8"/>
    <w:rsid w:val="0074688B"/>
    <w:rsid w:val="007569B8"/>
    <w:rsid w:val="007677A8"/>
    <w:rsid w:val="00776521"/>
    <w:rsid w:val="00776D84"/>
    <w:rsid w:val="0077744E"/>
    <w:rsid w:val="00780679"/>
    <w:rsid w:val="007826CD"/>
    <w:rsid w:val="00785AFC"/>
    <w:rsid w:val="00797A03"/>
    <w:rsid w:val="007A173B"/>
    <w:rsid w:val="007A5014"/>
    <w:rsid w:val="007A5F35"/>
    <w:rsid w:val="007B0038"/>
    <w:rsid w:val="007B0104"/>
    <w:rsid w:val="007B6DAE"/>
    <w:rsid w:val="007B7899"/>
    <w:rsid w:val="007B7F13"/>
    <w:rsid w:val="007C06FF"/>
    <w:rsid w:val="007C140F"/>
    <w:rsid w:val="007C2585"/>
    <w:rsid w:val="007C31B3"/>
    <w:rsid w:val="007C3B8D"/>
    <w:rsid w:val="007C4483"/>
    <w:rsid w:val="007C56C0"/>
    <w:rsid w:val="007D1D98"/>
    <w:rsid w:val="007D29E3"/>
    <w:rsid w:val="007E2D30"/>
    <w:rsid w:val="007E56C8"/>
    <w:rsid w:val="007F2C52"/>
    <w:rsid w:val="007F2D41"/>
    <w:rsid w:val="008049AC"/>
    <w:rsid w:val="00804A53"/>
    <w:rsid w:val="008062EE"/>
    <w:rsid w:val="008137DB"/>
    <w:rsid w:val="0081497B"/>
    <w:rsid w:val="00815E39"/>
    <w:rsid w:val="00816EA4"/>
    <w:rsid w:val="0082019A"/>
    <w:rsid w:val="0085459D"/>
    <w:rsid w:val="00872642"/>
    <w:rsid w:val="008766A8"/>
    <w:rsid w:val="00883737"/>
    <w:rsid w:val="00884C9E"/>
    <w:rsid w:val="008918DF"/>
    <w:rsid w:val="008D3A86"/>
    <w:rsid w:val="008E2AD1"/>
    <w:rsid w:val="008E50C7"/>
    <w:rsid w:val="008F75E9"/>
    <w:rsid w:val="00904B79"/>
    <w:rsid w:val="00905883"/>
    <w:rsid w:val="0091022A"/>
    <w:rsid w:val="0091092B"/>
    <w:rsid w:val="00911E51"/>
    <w:rsid w:val="00912F86"/>
    <w:rsid w:val="00914578"/>
    <w:rsid w:val="0091496F"/>
    <w:rsid w:val="00917A01"/>
    <w:rsid w:val="009225CB"/>
    <w:rsid w:val="00922819"/>
    <w:rsid w:val="00923970"/>
    <w:rsid w:val="00932F92"/>
    <w:rsid w:val="00934725"/>
    <w:rsid w:val="00942CE7"/>
    <w:rsid w:val="00943CBE"/>
    <w:rsid w:val="00954320"/>
    <w:rsid w:val="00954529"/>
    <w:rsid w:val="00955675"/>
    <w:rsid w:val="0096245A"/>
    <w:rsid w:val="00963B9C"/>
    <w:rsid w:val="00980AC4"/>
    <w:rsid w:val="00990CED"/>
    <w:rsid w:val="00993884"/>
    <w:rsid w:val="009A5145"/>
    <w:rsid w:val="009B402D"/>
    <w:rsid w:val="009B5ED5"/>
    <w:rsid w:val="009B63E6"/>
    <w:rsid w:val="009C0858"/>
    <w:rsid w:val="009C4E02"/>
    <w:rsid w:val="009C76AA"/>
    <w:rsid w:val="009D0456"/>
    <w:rsid w:val="009D198D"/>
    <w:rsid w:val="009D2175"/>
    <w:rsid w:val="009D676C"/>
    <w:rsid w:val="009F1316"/>
    <w:rsid w:val="009F527D"/>
    <w:rsid w:val="00A0049A"/>
    <w:rsid w:val="00A0222F"/>
    <w:rsid w:val="00A02297"/>
    <w:rsid w:val="00A1247E"/>
    <w:rsid w:val="00A1590F"/>
    <w:rsid w:val="00A15AC7"/>
    <w:rsid w:val="00A21D6E"/>
    <w:rsid w:val="00A233DA"/>
    <w:rsid w:val="00A24BFC"/>
    <w:rsid w:val="00A30216"/>
    <w:rsid w:val="00A37C78"/>
    <w:rsid w:val="00A40774"/>
    <w:rsid w:val="00A435ED"/>
    <w:rsid w:val="00A45FC6"/>
    <w:rsid w:val="00A46DCA"/>
    <w:rsid w:val="00A51E71"/>
    <w:rsid w:val="00A527F9"/>
    <w:rsid w:val="00A6113F"/>
    <w:rsid w:val="00A8091E"/>
    <w:rsid w:val="00A81898"/>
    <w:rsid w:val="00A84B37"/>
    <w:rsid w:val="00A8549A"/>
    <w:rsid w:val="00AA2C37"/>
    <w:rsid w:val="00AA3920"/>
    <w:rsid w:val="00AA4518"/>
    <w:rsid w:val="00AB1DB8"/>
    <w:rsid w:val="00AB72B8"/>
    <w:rsid w:val="00AD2497"/>
    <w:rsid w:val="00AD3D3C"/>
    <w:rsid w:val="00B003B7"/>
    <w:rsid w:val="00B1392F"/>
    <w:rsid w:val="00B15E2E"/>
    <w:rsid w:val="00B2669F"/>
    <w:rsid w:val="00B3763D"/>
    <w:rsid w:val="00B432C3"/>
    <w:rsid w:val="00B51480"/>
    <w:rsid w:val="00B54579"/>
    <w:rsid w:val="00B555FD"/>
    <w:rsid w:val="00B55897"/>
    <w:rsid w:val="00B6251F"/>
    <w:rsid w:val="00B664C5"/>
    <w:rsid w:val="00B7192C"/>
    <w:rsid w:val="00B73840"/>
    <w:rsid w:val="00B77179"/>
    <w:rsid w:val="00B842BD"/>
    <w:rsid w:val="00B84E27"/>
    <w:rsid w:val="00B92AC8"/>
    <w:rsid w:val="00B9391C"/>
    <w:rsid w:val="00B94666"/>
    <w:rsid w:val="00BA13DE"/>
    <w:rsid w:val="00BA3D19"/>
    <w:rsid w:val="00BA60A8"/>
    <w:rsid w:val="00BB2FF7"/>
    <w:rsid w:val="00BC21C1"/>
    <w:rsid w:val="00BC4F10"/>
    <w:rsid w:val="00BC7C61"/>
    <w:rsid w:val="00BD378C"/>
    <w:rsid w:val="00BD693F"/>
    <w:rsid w:val="00BF5170"/>
    <w:rsid w:val="00BF642B"/>
    <w:rsid w:val="00C021F8"/>
    <w:rsid w:val="00C02D69"/>
    <w:rsid w:val="00C06423"/>
    <w:rsid w:val="00C1018A"/>
    <w:rsid w:val="00C1229A"/>
    <w:rsid w:val="00C12A48"/>
    <w:rsid w:val="00C16006"/>
    <w:rsid w:val="00C162F6"/>
    <w:rsid w:val="00C30DDA"/>
    <w:rsid w:val="00C34732"/>
    <w:rsid w:val="00C41CB6"/>
    <w:rsid w:val="00C44BA2"/>
    <w:rsid w:val="00C44F1E"/>
    <w:rsid w:val="00C45AB4"/>
    <w:rsid w:val="00C50BAA"/>
    <w:rsid w:val="00C56198"/>
    <w:rsid w:val="00C564E7"/>
    <w:rsid w:val="00C60DC5"/>
    <w:rsid w:val="00C62024"/>
    <w:rsid w:val="00C638DE"/>
    <w:rsid w:val="00C83977"/>
    <w:rsid w:val="00C8429B"/>
    <w:rsid w:val="00C86DDE"/>
    <w:rsid w:val="00C86FC7"/>
    <w:rsid w:val="00C91339"/>
    <w:rsid w:val="00CA5F0B"/>
    <w:rsid w:val="00CC2CBB"/>
    <w:rsid w:val="00CC563E"/>
    <w:rsid w:val="00CD3513"/>
    <w:rsid w:val="00CE0046"/>
    <w:rsid w:val="00CE1914"/>
    <w:rsid w:val="00CF1BBE"/>
    <w:rsid w:val="00CF3D21"/>
    <w:rsid w:val="00D02605"/>
    <w:rsid w:val="00D057E9"/>
    <w:rsid w:val="00D11281"/>
    <w:rsid w:val="00D2037F"/>
    <w:rsid w:val="00D20FC8"/>
    <w:rsid w:val="00D279EB"/>
    <w:rsid w:val="00D33B5E"/>
    <w:rsid w:val="00D3446A"/>
    <w:rsid w:val="00D51989"/>
    <w:rsid w:val="00D55DDC"/>
    <w:rsid w:val="00D705AB"/>
    <w:rsid w:val="00D75306"/>
    <w:rsid w:val="00D82034"/>
    <w:rsid w:val="00D91263"/>
    <w:rsid w:val="00D91B32"/>
    <w:rsid w:val="00DA3BBC"/>
    <w:rsid w:val="00DB4830"/>
    <w:rsid w:val="00DC36C6"/>
    <w:rsid w:val="00DC72EC"/>
    <w:rsid w:val="00DD6116"/>
    <w:rsid w:val="00DE0A45"/>
    <w:rsid w:val="00DF4E98"/>
    <w:rsid w:val="00E001C4"/>
    <w:rsid w:val="00E00494"/>
    <w:rsid w:val="00E0080B"/>
    <w:rsid w:val="00E02D77"/>
    <w:rsid w:val="00E0370E"/>
    <w:rsid w:val="00E06F84"/>
    <w:rsid w:val="00E1253F"/>
    <w:rsid w:val="00E14372"/>
    <w:rsid w:val="00E14B7B"/>
    <w:rsid w:val="00E242AB"/>
    <w:rsid w:val="00E312CE"/>
    <w:rsid w:val="00E32935"/>
    <w:rsid w:val="00E35E58"/>
    <w:rsid w:val="00E4652C"/>
    <w:rsid w:val="00E47597"/>
    <w:rsid w:val="00E53A58"/>
    <w:rsid w:val="00E61D3A"/>
    <w:rsid w:val="00E62D4E"/>
    <w:rsid w:val="00E64C53"/>
    <w:rsid w:val="00E67791"/>
    <w:rsid w:val="00E67807"/>
    <w:rsid w:val="00E76F39"/>
    <w:rsid w:val="00E807AD"/>
    <w:rsid w:val="00E90D91"/>
    <w:rsid w:val="00E92ADD"/>
    <w:rsid w:val="00E93072"/>
    <w:rsid w:val="00E945C1"/>
    <w:rsid w:val="00E97321"/>
    <w:rsid w:val="00EA2A57"/>
    <w:rsid w:val="00EA330C"/>
    <w:rsid w:val="00EB3E79"/>
    <w:rsid w:val="00EB557F"/>
    <w:rsid w:val="00EC5F73"/>
    <w:rsid w:val="00ED16A2"/>
    <w:rsid w:val="00ED3B68"/>
    <w:rsid w:val="00ED3B79"/>
    <w:rsid w:val="00ED3D96"/>
    <w:rsid w:val="00EE0AA4"/>
    <w:rsid w:val="00EE31B0"/>
    <w:rsid w:val="00EE3E3A"/>
    <w:rsid w:val="00EF7D4E"/>
    <w:rsid w:val="00F012BC"/>
    <w:rsid w:val="00F043D3"/>
    <w:rsid w:val="00F05D01"/>
    <w:rsid w:val="00F129AB"/>
    <w:rsid w:val="00F17F09"/>
    <w:rsid w:val="00F210E0"/>
    <w:rsid w:val="00F3434F"/>
    <w:rsid w:val="00F34973"/>
    <w:rsid w:val="00F401B4"/>
    <w:rsid w:val="00F40A08"/>
    <w:rsid w:val="00F42195"/>
    <w:rsid w:val="00F47276"/>
    <w:rsid w:val="00F52E4E"/>
    <w:rsid w:val="00F52EA0"/>
    <w:rsid w:val="00F56317"/>
    <w:rsid w:val="00F70C81"/>
    <w:rsid w:val="00F75EFF"/>
    <w:rsid w:val="00FA0A5A"/>
    <w:rsid w:val="00FA1383"/>
    <w:rsid w:val="00FA2533"/>
    <w:rsid w:val="00FA59AD"/>
    <w:rsid w:val="00FA7242"/>
    <w:rsid w:val="00FB2462"/>
    <w:rsid w:val="00FB339A"/>
    <w:rsid w:val="00FB6B05"/>
    <w:rsid w:val="00FC529C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1683A0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9DE16AC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49725E2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A5145"/>
    <w:pPr>
      <w:keepNext/>
      <w:outlineLvl w:val="4"/>
    </w:pPr>
    <w:rPr>
      <w:rFonts w:ascii="Arial" w:eastAsiaTheme="minorHAnsi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paragraph" w:styleId="Revision">
    <w:name w:val="Revision"/>
    <w:hidden/>
    <w:uiPriority w:val="99"/>
    <w:semiHidden/>
    <w:rsid w:val="00A81898"/>
  </w:style>
  <w:style w:type="paragraph" w:customStyle="1" w:styleId="Default">
    <w:name w:val="Default"/>
    <w:rsid w:val="00E312CE"/>
    <w:pPr>
      <w:autoSpaceDE w:val="0"/>
      <w:autoSpaceDN w:val="0"/>
      <w:adjustRightInd w:val="0"/>
    </w:pPr>
    <w:rPr>
      <w:rFonts w:ascii="Arial Narrow" w:eastAsiaTheme="minorHAnsi" w:hAnsi="Arial Narrow" w:cs="Arial Narrow"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A5145"/>
    <w:rPr>
      <w:rFonts w:ascii="Arial" w:eastAsiaTheme="minorHAnsi" w:hAnsi="Arial" w:cs="Arial"/>
      <w:b/>
      <w:sz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51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9A5145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9A5145"/>
  </w:style>
  <w:style w:type="character" w:customStyle="1" w:styleId="contentpasted1">
    <w:name w:val="contentpasted1"/>
    <w:basedOn w:val="DefaultParagraphFont"/>
    <w:rsid w:val="00E6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microsoft.com/office/2018/08/relationships/commentsExtensible" Target="commentsExtensi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A81126D-E61A-46D6-A390-73A39B4A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46</TotalTime>
  <Pages>1</Pages>
  <Words>155</Words>
  <Characters>906</Characters>
  <Application>Microsoft Office Word</Application>
  <DocSecurity>8</DocSecurity>
  <Lines>151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17</cp:revision>
  <cp:lastPrinted>2022-09-22T17:35:00Z</cp:lastPrinted>
  <dcterms:created xsi:type="dcterms:W3CDTF">2022-12-15T20:16:00Z</dcterms:created>
  <dcterms:modified xsi:type="dcterms:W3CDTF">2023-01-23T13:58:00Z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