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CF6FBB6" w:rsidR="00364A22" w:rsidRPr="002420F8" w:rsidRDefault="0069269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7B5293">
        <w:rPr>
          <w:rFonts w:ascii="Arial" w:hAnsi="Arial" w:cs="Arial"/>
          <w:b/>
          <w:sz w:val="20"/>
        </w:rPr>
        <w:t>1</w:t>
      </w:r>
      <w:r w:rsidR="004A7CCF">
        <w:rPr>
          <w:rFonts w:ascii="Arial" w:hAnsi="Arial" w:cs="Arial"/>
          <w:b/>
          <w:sz w:val="20"/>
        </w:rPr>
        <w:t>4</w:t>
      </w:r>
      <w:r w:rsidR="00F177F3">
        <w:rPr>
          <w:rFonts w:ascii="Arial" w:hAnsi="Arial" w:cs="Arial"/>
          <w:b/>
          <w:sz w:val="20"/>
        </w:rPr>
        <w:t>, 202</w:t>
      </w:r>
      <w:r w:rsidR="0081354C">
        <w:rPr>
          <w:rFonts w:ascii="Arial" w:hAnsi="Arial" w:cs="Arial"/>
          <w:b/>
          <w:sz w:val="20"/>
        </w:rPr>
        <w:t>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8DD8340" w14:textId="0AB3642F" w:rsidR="007111F5" w:rsidRPr="008918DF" w:rsidRDefault="007111F5" w:rsidP="007111F5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Pr="009C110E">
        <w:rPr>
          <w:rFonts w:ascii="Arial" w:hAnsi="Arial" w:cs="Arial"/>
          <w:sz w:val="20"/>
        </w:rPr>
        <w:t>2</w:t>
      </w:r>
      <w:r w:rsidR="0073291B">
        <w:rPr>
          <w:rFonts w:ascii="Arial" w:hAnsi="Arial" w:cs="Arial"/>
          <w:sz w:val="20"/>
        </w:rPr>
        <w:t>2</w:t>
      </w:r>
      <w:r w:rsidRPr="009C110E">
        <w:rPr>
          <w:rFonts w:ascii="Arial" w:hAnsi="Arial" w:cs="Arial"/>
          <w:sz w:val="20"/>
        </w:rPr>
        <w:t>DPP00</w:t>
      </w:r>
      <w:r w:rsidR="004A7CCF">
        <w:rPr>
          <w:rFonts w:ascii="Arial" w:hAnsi="Arial" w:cs="Arial"/>
          <w:sz w:val="20"/>
        </w:rPr>
        <w:t>686</w:t>
      </w:r>
    </w:p>
    <w:p w14:paraId="735E5E62" w14:textId="3F0B3653" w:rsidR="0073291B" w:rsidRDefault="004A7CCF" w:rsidP="004B1EBA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T3130 - Mechanics Truck: 19,500 lb. GVWR Regular, Extended and Crew Cab and Chassis, Diesel Engine, DRW, 4WD with 11 Foot Enclosed Utility Body and Accessories</w:t>
      </w:r>
      <w:r w:rsidR="0073291B" w:rsidRPr="0073291B" w:rsidDel="0073291B">
        <w:rPr>
          <w:rFonts w:ascii="Arial" w:hAnsi="Arial" w:cs="Arial"/>
          <w:b/>
        </w:rPr>
        <w:t xml:space="preserve"> </w:t>
      </w:r>
    </w:p>
    <w:p w14:paraId="23C277E2" w14:textId="77777777" w:rsidR="004B1EBA" w:rsidRDefault="004B1EBA" w:rsidP="007111F5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5B7C338F" w14:textId="578EFE66" w:rsidR="007111F5" w:rsidRPr="000D62C9" w:rsidRDefault="000D62C9" w:rsidP="007111F5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0D62C9">
        <w:rPr>
          <w:rFonts w:ascii="Arial" w:hAnsi="Arial" w:cs="Arial"/>
          <w:b/>
          <w:color w:val="FF0000"/>
        </w:rPr>
        <w:t xml:space="preserve">Revised </w:t>
      </w:r>
      <w:r w:rsidR="007111F5" w:rsidRPr="000D62C9">
        <w:rPr>
          <w:rFonts w:ascii="Arial" w:hAnsi="Arial" w:cs="Arial"/>
          <w:b/>
          <w:color w:val="FF0000"/>
        </w:rPr>
        <w:t xml:space="preserve">Quote Submission Due Date: </w:t>
      </w:r>
      <w:r w:rsidR="004A7CCF">
        <w:rPr>
          <w:rFonts w:ascii="Arial" w:hAnsi="Arial" w:cs="Arial"/>
          <w:b/>
          <w:color w:val="FF0000"/>
        </w:rPr>
        <w:t>Tuesday</w:t>
      </w:r>
      <w:r w:rsidR="00BF148A" w:rsidRPr="000D62C9">
        <w:rPr>
          <w:rFonts w:ascii="Arial" w:hAnsi="Arial" w:cs="Arial"/>
          <w:b/>
          <w:color w:val="FF0000"/>
        </w:rPr>
        <w:t xml:space="preserve">, </w:t>
      </w:r>
      <w:r w:rsidR="004A7CCF">
        <w:rPr>
          <w:rFonts w:ascii="Arial" w:hAnsi="Arial" w:cs="Arial"/>
          <w:b/>
          <w:color w:val="FF0000"/>
        </w:rPr>
        <w:t>November</w:t>
      </w:r>
      <w:r w:rsidRPr="000D62C9">
        <w:rPr>
          <w:rFonts w:ascii="Arial" w:hAnsi="Arial" w:cs="Arial"/>
          <w:b/>
          <w:color w:val="FF0000"/>
        </w:rPr>
        <w:t xml:space="preserve"> </w:t>
      </w:r>
      <w:r w:rsidR="004A7CCF">
        <w:rPr>
          <w:rFonts w:ascii="Arial" w:hAnsi="Arial" w:cs="Arial"/>
          <w:b/>
          <w:color w:val="FF0000"/>
        </w:rPr>
        <w:t>23</w:t>
      </w:r>
      <w:r w:rsidR="00BF148A" w:rsidRPr="000D62C9">
        <w:rPr>
          <w:rFonts w:ascii="Arial" w:hAnsi="Arial" w:cs="Arial"/>
          <w:b/>
          <w:color w:val="FF0000"/>
        </w:rPr>
        <w:t>, 2021 (2:00 p.m. Eastern Time)</w:t>
      </w:r>
    </w:p>
    <w:p w14:paraId="4A3CA583" w14:textId="3E82A817" w:rsidR="00692694" w:rsidRPr="000D62C9" w:rsidRDefault="00F80C0A" w:rsidP="00692694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0D62C9">
        <w:rPr>
          <w:rFonts w:ascii="Arial" w:hAnsi="Arial" w:cs="Arial"/>
          <w:b/>
          <w:strike/>
        </w:rPr>
        <w:t xml:space="preserve">Quote Submission Due Date: </w:t>
      </w:r>
      <w:r w:rsidR="004A7CCF">
        <w:rPr>
          <w:rFonts w:ascii="Arial" w:hAnsi="Arial" w:cs="Arial"/>
          <w:b/>
          <w:strike/>
        </w:rPr>
        <w:t>Thursday, November 9</w:t>
      </w:r>
      <w:r w:rsidR="00692694" w:rsidRPr="00692694">
        <w:rPr>
          <w:rFonts w:ascii="Arial" w:hAnsi="Arial" w:cs="Arial"/>
          <w:b/>
          <w:strike/>
        </w:rPr>
        <w:t>, 2021 (2:00 p.m. Eastern Time)</w:t>
      </w:r>
    </w:p>
    <w:p w14:paraId="414B3AF9" w14:textId="170C8F77" w:rsidR="003069D9" w:rsidRDefault="003069D9" w:rsidP="002420F8">
      <w:pPr>
        <w:rPr>
          <w:rFonts w:ascii="Arial" w:hAnsi="Arial" w:cs="Arial"/>
          <w:b/>
          <w:strike/>
        </w:rPr>
      </w:pPr>
    </w:p>
    <w:p w14:paraId="6D81AEC7" w14:textId="77777777" w:rsidR="000D62C9" w:rsidRPr="008918DF" w:rsidRDefault="000D62C9" w:rsidP="002420F8"/>
    <w:p w14:paraId="03C6B419" w14:textId="50D42E1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111F5">
        <w:rPr>
          <w:rFonts w:ascii="Arial" w:hAnsi="Arial" w:cs="Arial"/>
          <w:i w:val="0"/>
          <w:sz w:val="20"/>
        </w:rPr>
        <w:t xml:space="preserve"> </w:t>
      </w:r>
      <w:r w:rsidR="004A7CCF">
        <w:rPr>
          <w:rFonts w:ascii="Arial" w:hAnsi="Arial" w:cs="Arial"/>
          <w:i w:val="0"/>
          <w:sz w:val="20"/>
        </w:rPr>
        <w:t>1</w:t>
      </w:r>
    </w:p>
    <w:p w14:paraId="03C6B41B" w14:textId="7A56FD71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5D7E11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A7CC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1AE351B" w14:textId="22E75783" w:rsidR="001F7628" w:rsidRDefault="00C06FC7" w:rsidP="00E33C0C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C06FC7">
        <w:rPr>
          <w:rFonts w:ascii="Arial" w:hAnsi="Arial" w:cs="Arial"/>
        </w:rPr>
        <w:t>This Bid Amendment includes revisions to the Bid Solicitation</w:t>
      </w:r>
      <w:r w:rsidR="004B1EBA">
        <w:rPr>
          <w:rFonts w:ascii="Arial" w:hAnsi="Arial" w:cs="Arial"/>
        </w:rPr>
        <w:t xml:space="preserve">, State-Supplied Price Sheet and the Specification Conformance </w:t>
      </w:r>
      <w:proofErr w:type="gramStart"/>
      <w:r w:rsidR="004B1EBA">
        <w:rPr>
          <w:rFonts w:ascii="Arial" w:hAnsi="Arial" w:cs="Arial"/>
        </w:rPr>
        <w:t xml:space="preserve">Certification </w:t>
      </w:r>
      <w:r w:rsidRPr="00C06FC7">
        <w:rPr>
          <w:rFonts w:ascii="Arial" w:hAnsi="Arial" w:cs="Arial"/>
        </w:rPr>
        <w:t>.</w:t>
      </w:r>
      <w:proofErr w:type="gramEnd"/>
    </w:p>
    <w:p w14:paraId="288DD3A4" w14:textId="77777777" w:rsidR="00E33C0C" w:rsidRDefault="00E33C0C" w:rsidP="00E33C0C">
      <w:pPr>
        <w:pStyle w:val="ListParagraph"/>
        <w:rPr>
          <w:rFonts w:ascii="Arial" w:hAnsi="Arial" w:cs="Arial"/>
        </w:rPr>
      </w:pPr>
    </w:p>
    <w:p w14:paraId="05170D02" w14:textId="20151190" w:rsidR="007111F5" w:rsidRDefault="007111F5" w:rsidP="00EB299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111F5"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titled </w:t>
      </w:r>
      <w:r w:rsidR="003C0F0F">
        <w:rPr>
          <w:rFonts w:ascii="Arial" w:hAnsi="Arial" w:cs="Arial"/>
        </w:rPr>
        <w:t>“</w:t>
      </w:r>
      <w:r w:rsidR="004A7CCF">
        <w:rPr>
          <w:rFonts w:ascii="Arial" w:hAnsi="Arial" w:cs="Arial"/>
        </w:rPr>
        <w:t>T3130</w:t>
      </w:r>
      <w:r w:rsidR="00764263">
        <w:rPr>
          <w:rFonts w:ascii="Arial" w:hAnsi="Arial" w:cs="Arial"/>
        </w:rPr>
        <w:t xml:space="preserve"> Revised Bid Solicitation </w:t>
      </w:r>
      <w:r w:rsidR="00692694">
        <w:rPr>
          <w:rFonts w:ascii="Arial" w:hAnsi="Arial" w:cs="Arial"/>
        </w:rPr>
        <w:t>10</w:t>
      </w:r>
      <w:r w:rsidR="00F80C0A">
        <w:rPr>
          <w:rFonts w:ascii="Arial" w:hAnsi="Arial" w:cs="Arial"/>
        </w:rPr>
        <w:t>.</w:t>
      </w:r>
      <w:r w:rsidR="004A7CCF">
        <w:rPr>
          <w:rFonts w:ascii="Arial" w:hAnsi="Arial" w:cs="Arial"/>
        </w:rPr>
        <w:t>14</w:t>
      </w:r>
      <w:r w:rsidR="00F80C0A">
        <w:rPr>
          <w:rFonts w:ascii="Arial" w:hAnsi="Arial" w:cs="Arial"/>
        </w:rPr>
        <w:t>.21</w:t>
      </w:r>
      <w:r w:rsidR="003C0F0F">
        <w:rPr>
          <w:rFonts w:ascii="Arial" w:hAnsi="Arial" w:cs="Arial"/>
        </w:rPr>
        <w:t>”</w:t>
      </w:r>
    </w:p>
    <w:p w14:paraId="7A237C58" w14:textId="77777777" w:rsidR="004B1EBA" w:rsidRPr="004B1EBA" w:rsidRDefault="004B1EBA" w:rsidP="004B1EBA">
      <w:pPr>
        <w:pStyle w:val="ListParagraph"/>
        <w:rPr>
          <w:rFonts w:ascii="Arial" w:hAnsi="Arial" w:cs="Arial"/>
        </w:rPr>
      </w:pPr>
    </w:p>
    <w:p w14:paraId="634F740A" w14:textId="5246D9F5" w:rsidR="004B1EBA" w:rsidRDefault="004B1EBA" w:rsidP="00EB299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111F5">
        <w:rPr>
          <w:rFonts w:ascii="Arial" w:hAnsi="Arial" w:cs="Arial"/>
        </w:rPr>
        <w:t>Please note that for all additions, deletions, clarifications and modifications to the</w:t>
      </w:r>
      <w:r>
        <w:rPr>
          <w:rFonts w:ascii="Arial" w:hAnsi="Arial" w:cs="Arial"/>
        </w:rPr>
        <w:t xml:space="preserve"> State-Supplied Price Sheet, please refer </w:t>
      </w:r>
      <w:r w:rsidR="004624CC">
        <w:rPr>
          <w:rFonts w:ascii="Arial" w:hAnsi="Arial" w:cs="Arial"/>
        </w:rPr>
        <w:t>to the Revised State-Supplied Price Sheet titled “</w:t>
      </w:r>
      <w:bookmarkStart w:id="0" w:name="_GoBack"/>
      <w:r w:rsidR="004624CC">
        <w:rPr>
          <w:rFonts w:ascii="Arial" w:hAnsi="Arial" w:cs="Arial"/>
        </w:rPr>
        <w:t>T3130 Revised State-Supplied Price Sheet 10.14.21</w:t>
      </w:r>
      <w:bookmarkEnd w:id="0"/>
      <w:r w:rsidR="004624CC">
        <w:rPr>
          <w:rFonts w:ascii="Arial" w:hAnsi="Arial" w:cs="Arial"/>
        </w:rPr>
        <w:t>”</w:t>
      </w:r>
    </w:p>
    <w:p w14:paraId="3661FB03" w14:textId="77777777" w:rsidR="004B1EBA" w:rsidRPr="004B1EBA" w:rsidRDefault="004B1EBA" w:rsidP="004B1EBA">
      <w:pPr>
        <w:pStyle w:val="ListParagraph"/>
        <w:rPr>
          <w:rFonts w:ascii="Arial" w:hAnsi="Arial" w:cs="Arial"/>
        </w:rPr>
      </w:pPr>
    </w:p>
    <w:p w14:paraId="72AEC900" w14:textId="07EB7BBB" w:rsidR="004B1EBA" w:rsidRDefault="004B1EBA" w:rsidP="00EB299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7111F5">
        <w:rPr>
          <w:rFonts w:ascii="Arial" w:hAnsi="Arial" w:cs="Arial"/>
        </w:rPr>
        <w:t>Please note that for all additions, deletions, clarifications and modifications to the</w:t>
      </w:r>
      <w:r w:rsidRPr="004B1E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Specification Conformance Certification, please refer to</w:t>
      </w:r>
      <w:r w:rsidR="004624CC">
        <w:rPr>
          <w:rFonts w:ascii="Arial" w:hAnsi="Arial" w:cs="Arial"/>
        </w:rPr>
        <w:t xml:space="preserve"> the Revised Specification Conformance Certification titled “T3130 Revised </w:t>
      </w:r>
      <w:proofErr w:type="spellStart"/>
      <w:r w:rsidR="004624CC">
        <w:rPr>
          <w:rFonts w:ascii="Arial" w:hAnsi="Arial" w:cs="Arial"/>
        </w:rPr>
        <w:t>Specificaion</w:t>
      </w:r>
      <w:proofErr w:type="spellEnd"/>
      <w:r w:rsidR="004624CC">
        <w:rPr>
          <w:rFonts w:ascii="Arial" w:hAnsi="Arial" w:cs="Arial"/>
        </w:rPr>
        <w:t xml:space="preserve"> Conformance Certification 10.14.21”</w:t>
      </w:r>
    </w:p>
    <w:p w14:paraId="42FC07A7" w14:textId="77777777" w:rsidR="00CC277D" w:rsidRPr="00CC277D" w:rsidRDefault="00CC277D" w:rsidP="00CC277D">
      <w:pPr>
        <w:pStyle w:val="ListParagraph"/>
        <w:rPr>
          <w:rFonts w:ascii="Arial" w:hAnsi="Arial" w:cs="Arial"/>
        </w:rPr>
      </w:pPr>
    </w:p>
    <w:p w14:paraId="72210498" w14:textId="77777777" w:rsidR="00CC277D" w:rsidRPr="00225D66" w:rsidRDefault="00CC277D" w:rsidP="00CC277D">
      <w:pPr>
        <w:tabs>
          <w:tab w:val="left" w:pos="0"/>
        </w:tabs>
        <w:jc w:val="both"/>
        <w:rPr>
          <w:rFonts w:ascii="Arial" w:hAnsi="Arial" w:cs="Arial"/>
        </w:rPr>
      </w:pPr>
      <w:r w:rsidRPr="00225D66">
        <w:rPr>
          <w:rFonts w:ascii="Arial" w:hAnsi="Arial" w:cs="Arial"/>
        </w:rPr>
        <w:t xml:space="preserve">Please be advised that all questions previously submitted in </w:t>
      </w:r>
      <w:r w:rsidRPr="00225D66">
        <w:rPr>
          <w:rFonts w:ascii="Arial" w:hAnsi="Arial"/>
          <w:b/>
          <w:bCs/>
          <w:i/>
          <w:iCs/>
          <w:color w:val="00B050"/>
        </w:rPr>
        <w:t>NJ</w:t>
      </w:r>
      <w:r w:rsidRPr="00225D66">
        <w:rPr>
          <w:rFonts w:ascii="Arial" w:hAnsi="Arial"/>
          <w:b/>
          <w:bCs/>
          <w:i/>
          <w:iCs/>
          <w:color w:val="0070C0"/>
        </w:rPr>
        <w:t>START</w:t>
      </w:r>
      <w:r w:rsidRPr="00225D66">
        <w:rPr>
          <w:rFonts w:ascii="Arial" w:hAnsi="Arial" w:cs="Arial"/>
        </w:rPr>
        <w:t xml:space="preserve"> during the initial Electronic Questions and Answers (</w:t>
      </w:r>
      <w:proofErr w:type="spellStart"/>
      <w:r w:rsidRPr="00225D66">
        <w:rPr>
          <w:rFonts w:ascii="Arial" w:hAnsi="Arial" w:cs="Arial"/>
        </w:rPr>
        <w:t>eQ&amp;A</w:t>
      </w:r>
      <w:proofErr w:type="spellEnd"/>
      <w:r w:rsidRPr="00225D66">
        <w:rPr>
          <w:rFonts w:ascii="Arial" w:hAnsi="Arial" w:cs="Arial"/>
        </w:rPr>
        <w:t>) period do not need to be asked again.</w:t>
      </w:r>
    </w:p>
    <w:p w14:paraId="77BA374C" w14:textId="77777777" w:rsidR="00CC277D" w:rsidRPr="00225D66" w:rsidRDefault="00CC277D" w:rsidP="00CC277D">
      <w:pPr>
        <w:tabs>
          <w:tab w:val="left" w:pos="0"/>
        </w:tabs>
        <w:jc w:val="both"/>
        <w:rPr>
          <w:rFonts w:ascii="Arial" w:hAnsi="Arial" w:cs="Arial"/>
        </w:rPr>
      </w:pPr>
    </w:p>
    <w:p w14:paraId="26F7CF5A" w14:textId="127F6A78" w:rsidR="00225D66" w:rsidRPr="00225D66" w:rsidRDefault="00CC277D" w:rsidP="00225D66">
      <w:pPr>
        <w:tabs>
          <w:tab w:val="left" w:pos="0"/>
        </w:tabs>
        <w:jc w:val="both"/>
        <w:rPr>
          <w:rFonts w:ascii="Arial" w:hAnsi="Arial" w:cs="Arial"/>
        </w:rPr>
      </w:pPr>
      <w:r w:rsidRPr="00225D66">
        <w:rPr>
          <w:rFonts w:ascii="Arial" w:hAnsi="Arial" w:cs="Arial"/>
        </w:rPr>
        <w:t xml:space="preserve">All questions that were received during the initial </w:t>
      </w:r>
      <w:proofErr w:type="spellStart"/>
      <w:r w:rsidRPr="00225D66">
        <w:rPr>
          <w:rFonts w:ascii="Arial" w:hAnsi="Arial" w:cs="Arial"/>
        </w:rPr>
        <w:t>eQ&amp;</w:t>
      </w:r>
      <w:proofErr w:type="gramStart"/>
      <w:r w:rsidRPr="00225D66">
        <w:rPr>
          <w:rFonts w:ascii="Arial" w:hAnsi="Arial" w:cs="Arial"/>
        </w:rPr>
        <w:t>A</w:t>
      </w:r>
      <w:proofErr w:type="spellEnd"/>
      <w:proofErr w:type="gramEnd"/>
      <w:r w:rsidRPr="00225D66">
        <w:rPr>
          <w:rFonts w:ascii="Arial" w:hAnsi="Arial" w:cs="Arial"/>
        </w:rPr>
        <w:t xml:space="preserve"> period and any new questions received during the revised </w:t>
      </w:r>
      <w:proofErr w:type="spellStart"/>
      <w:r w:rsidRPr="00225D66">
        <w:rPr>
          <w:rFonts w:ascii="Arial" w:hAnsi="Arial" w:cs="Arial"/>
        </w:rPr>
        <w:t>eQ&amp;A</w:t>
      </w:r>
      <w:proofErr w:type="spellEnd"/>
      <w:r w:rsidRPr="00225D66">
        <w:rPr>
          <w:rFonts w:ascii="Arial" w:hAnsi="Arial" w:cs="Arial"/>
        </w:rPr>
        <w:t xml:space="preserve"> period, will be addressed in a future Bid Amendment after the revised </w:t>
      </w:r>
      <w:proofErr w:type="spellStart"/>
      <w:r w:rsidRPr="00225D66">
        <w:rPr>
          <w:rFonts w:ascii="Arial" w:hAnsi="Arial" w:cs="Arial"/>
        </w:rPr>
        <w:t>eQ&amp;A</w:t>
      </w:r>
      <w:proofErr w:type="spellEnd"/>
      <w:r w:rsidRPr="00225D66">
        <w:rPr>
          <w:rFonts w:ascii="Arial" w:hAnsi="Arial" w:cs="Arial"/>
        </w:rPr>
        <w:t xml:space="preserve"> period ends.</w:t>
      </w:r>
    </w:p>
    <w:p w14:paraId="29B9A066" w14:textId="77777777" w:rsidR="000A4D8D" w:rsidRPr="000A4D8D" w:rsidRDefault="000A4D8D" w:rsidP="000A4D8D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8D597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</w:t>
      </w:r>
      <w:r w:rsidR="00B13245">
        <w:rPr>
          <w:rFonts w:ascii="Arial" w:hAnsi="Arial" w:cs="Arial"/>
        </w:rPr>
        <w:t>forth</w:t>
      </w:r>
      <w:r w:rsidRPr="008918DF">
        <w:rPr>
          <w:rFonts w:ascii="Arial" w:hAnsi="Arial" w:cs="Arial"/>
        </w:rPr>
        <w:t xml:space="preserve">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C31EB13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4EA9652" w14:textId="24F0232E" w:rsidR="007111F5" w:rsidRPr="008918DF" w:rsidRDefault="007111F5" w:rsidP="007111F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Bid Solicitation #</w:t>
      </w:r>
      <w:r w:rsidRPr="009C110E">
        <w:rPr>
          <w:rFonts w:ascii="Arial" w:hAnsi="Arial" w:cs="Arial"/>
          <w:sz w:val="20"/>
        </w:rPr>
        <w:t>2</w:t>
      </w:r>
      <w:r w:rsidR="0073291B">
        <w:rPr>
          <w:rFonts w:ascii="Arial" w:hAnsi="Arial" w:cs="Arial"/>
          <w:sz w:val="20"/>
        </w:rPr>
        <w:t>2</w:t>
      </w:r>
      <w:r w:rsidRPr="009C110E">
        <w:rPr>
          <w:rFonts w:ascii="Arial" w:hAnsi="Arial" w:cs="Arial"/>
          <w:sz w:val="20"/>
        </w:rPr>
        <w:t>DPP00</w:t>
      </w:r>
      <w:r w:rsidR="004A7CCF">
        <w:rPr>
          <w:rFonts w:ascii="Arial" w:hAnsi="Arial" w:cs="Arial"/>
          <w:sz w:val="20"/>
        </w:rPr>
        <w:t>686</w:t>
      </w:r>
    </w:p>
    <w:p w14:paraId="03C6B4AB" w14:textId="754C6FA4" w:rsidR="00721BC8" w:rsidRPr="00CC277D" w:rsidRDefault="004A7CCF" w:rsidP="00CC277D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T3130</w:t>
      </w:r>
      <w:r w:rsidR="0073291B" w:rsidRPr="0073291B">
        <w:rPr>
          <w:rFonts w:ascii="Arial" w:hAnsi="Arial" w:cs="Arial"/>
          <w:b/>
        </w:rPr>
        <w:t xml:space="preserve"> - </w:t>
      </w:r>
      <w:r w:rsidR="00CC277D">
        <w:rPr>
          <w:rFonts w:ascii="Arial" w:hAnsi="Arial" w:cs="Arial"/>
          <w:b/>
        </w:rPr>
        <w:t>Mechanics Truck: 19,500 lb. GVWR Regular, Extended and Crew Cab and Chassis, Diesel Engine, DRW, 4WD with 11 Foot Enclosed Utility Body and Accessories</w:t>
      </w:r>
      <w:r w:rsidR="0073291B" w:rsidRPr="0073291B" w:rsidDel="0073291B">
        <w:rPr>
          <w:rFonts w:ascii="Arial" w:hAnsi="Arial" w:cs="Arial"/>
          <w:b/>
        </w:rPr>
        <w:t xml:space="preserve"> </w:t>
      </w:r>
    </w:p>
    <w:p w14:paraId="77D73713" w14:textId="5194E5C3" w:rsidR="00CC277D" w:rsidRDefault="00CC277D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C277D" w14:paraId="7BE8783E" w14:textId="77777777" w:rsidTr="00ED108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A499398" w14:textId="77777777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33B006B6" w14:textId="77777777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2FE3B74" w14:textId="77777777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E3B819E" w14:textId="77777777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 Revisions</w:t>
            </w:r>
          </w:p>
        </w:tc>
      </w:tr>
      <w:tr w:rsidR="00CC277D" w:rsidRPr="00D520BB" w14:paraId="5B0AC359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DE62" w14:textId="77777777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C651B9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12D2" w14:textId="77777777" w:rsidR="00CC277D" w:rsidRPr="00D520BB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520BB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C51F" w14:textId="77777777" w:rsidR="00CC277D" w:rsidRPr="00E731A5" w:rsidRDefault="00CC277D" w:rsidP="00ED108C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0BB">
              <w:rPr>
                <w:rFonts w:ascii="Arial" w:hAnsi="Arial" w:cs="Arial"/>
                <w:b/>
              </w:rPr>
              <w:t xml:space="preserve">Please be advised that the Electronic Question period has been reopened and the </w:t>
            </w:r>
            <w:r w:rsidRPr="00E731A5">
              <w:rPr>
                <w:rFonts w:ascii="Arial" w:hAnsi="Arial" w:cs="Arial"/>
                <w:b/>
                <w:bCs/>
                <w:color w:val="000000" w:themeColor="text1"/>
                <w:szCs w:val="22"/>
              </w:rPr>
              <w:t>Vendor’s {Bidder’s} Electronic Question Due Date</w:t>
            </w:r>
          </w:p>
          <w:p w14:paraId="775A375C" w14:textId="7F2313EC" w:rsidR="00CC277D" w:rsidRPr="00D520BB" w:rsidRDefault="00CC277D" w:rsidP="00ED108C">
            <w:pPr>
              <w:jc w:val="both"/>
              <w:rPr>
                <w:rFonts w:ascii="Arial" w:hAnsi="Arial" w:cs="Arial"/>
                <w:b/>
              </w:rPr>
            </w:pPr>
            <w:proofErr w:type="gramStart"/>
            <w:r w:rsidRPr="00D520BB">
              <w:rPr>
                <w:rFonts w:ascii="Arial" w:hAnsi="Arial" w:cs="Arial"/>
                <w:b/>
              </w:rPr>
              <w:t>has</w:t>
            </w:r>
            <w:proofErr w:type="gramEnd"/>
            <w:r w:rsidRPr="00D520BB">
              <w:rPr>
                <w:rFonts w:ascii="Arial" w:hAnsi="Arial" w:cs="Arial"/>
                <w:b/>
              </w:rPr>
              <w:t xml:space="preserve"> been extended to</w:t>
            </w:r>
            <w:r>
              <w:rPr>
                <w:rFonts w:ascii="Arial" w:hAnsi="Arial" w:cs="Arial"/>
                <w:b/>
              </w:rPr>
              <w:t xml:space="preserve"> Thursday, October 28, 2021</w:t>
            </w:r>
            <w:r w:rsidRPr="00D520BB">
              <w:rPr>
                <w:rFonts w:ascii="Arial" w:hAnsi="Arial" w:cs="Arial"/>
                <w:b/>
              </w:rPr>
              <w:t>.</w:t>
            </w:r>
          </w:p>
        </w:tc>
      </w:tr>
      <w:tr w:rsidR="00CC277D" w:rsidRPr="00D520BB" w14:paraId="43258875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52225" w14:textId="77777777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 w:rsidRPr="00C651B9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C619" w14:textId="77777777" w:rsidR="00CC277D" w:rsidRPr="00D520BB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D520BB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930F" w14:textId="5318155E" w:rsidR="00CC277D" w:rsidRPr="00D520BB" w:rsidRDefault="00CC277D" w:rsidP="00ED108C">
            <w:pPr>
              <w:tabs>
                <w:tab w:val="left" w:pos="0"/>
                <w:tab w:val="left" w:pos="1197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520BB">
              <w:rPr>
                <w:rFonts w:ascii="Arial" w:hAnsi="Arial" w:cs="Arial"/>
                <w:b/>
              </w:rPr>
              <w:t xml:space="preserve">Please be advised that the Quote </w:t>
            </w:r>
            <w:r>
              <w:rPr>
                <w:rFonts w:ascii="Arial" w:hAnsi="Arial" w:cs="Arial"/>
                <w:b/>
              </w:rPr>
              <w:t>S</w:t>
            </w:r>
            <w:r w:rsidRPr="00D520BB">
              <w:rPr>
                <w:rFonts w:ascii="Arial" w:hAnsi="Arial" w:cs="Arial"/>
                <w:b/>
              </w:rPr>
              <w:t xml:space="preserve">ubmission </w:t>
            </w:r>
            <w:r>
              <w:rPr>
                <w:rFonts w:ascii="Arial" w:hAnsi="Arial" w:cs="Arial"/>
                <w:b/>
              </w:rPr>
              <w:t>D</w:t>
            </w:r>
            <w:r w:rsidRPr="00D520BB">
              <w:rPr>
                <w:rFonts w:ascii="Arial" w:hAnsi="Arial" w:cs="Arial"/>
                <w:b/>
              </w:rPr>
              <w:t xml:space="preserve">ate has been </w:t>
            </w:r>
            <w:r>
              <w:rPr>
                <w:rFonts w:ascii="Arial" w:hAnsi="Arial" w:cs="Arial"/>
                <w:b/>
              </w:rPr>
              <w:t>changed</w:t>
            </w:r>
            <w:r w:rsidRPr="00D520BB">
              <w:rPr>
                <w:rFonts w:ascii="Arial" w:hAnsi="Arial" w:cs="Arial"/>
                <w:b/>
              </w:rPr>
              <w:t xml:space="preserve"> from</w:t>
            </w:r>
            <w:r>
              <w:rPr>
                <w:rFonts w:ascii="Arial" w:hAnsi="Arial" w:cs="Arial"/>
                <w:b/>
              </w:rPr>
              <w:t xml:space="preserve"> Tuesday</w:t>
            </w:r>
            <w:r w:rsidRPr="00D520BB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>November 9, 2021</w:t>
            </w:r>
            <w:r w:rsidRPr="00D520BB">
              <w:rPr>
                <w:rFonts w:ascii="Arial" w:hAnsi="Arial" w:cs="Arial"/>
                <w:b/>
              </w:rPr>
              <w:t xml:space="preserve"> 2:00 PM (EST)</w:t>
            </w:r>
            <w:r>
              <w:rPr>
                <w:rFonts w:ascii="Arial" w:hAnsi="Arial" w:cs="Arial"/>
                <w:b/>
              </w:rPr>
              <w:t xml:space="preserve"> to Tuesday, November 23</w:t>
            </w:r>
            <w:r w:rsidRPr="00D520BB">
              <w:rPr>
                <w:rFonts w:ascii="Arial" w:hAnsi="Arial" w:cs="Arial"/>
                <w:b/>
              </w:rPr>
              <w:t>, 2021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520BB">
              <w:rPr>
                <w:rFonts w:ascii="Arial" w:hAnsi="Arial" w:cs="Arial"/>
                <w:b/>
              </w:rPr>
              <w:t>2:00 PM (EST).</w:t>
            </w:r>
          </w:p>
        </w:tc>
      </w:tr>
      <w:tr w:rsidR="00CC277D" w:rsidRPr="00D520BB" w14:paraId="0E2D0A8B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E712" w14:textId="748BCBF1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52CF" w14:textId="3765D5E8" w:rsidR="00CC277D" w:rsidRPr="00D520BB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1.1 Purpose and Intent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E185" w14:textId="211B9B3E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</w:t>
            </w:r>
            <w:r w:rsidR="00920C29">
              <w:rPr>
                <w:rFonts w:ascii="Arial" w:hAnsi="Arial" w:cs="Arial"/>
                <w:b/>
              </w:rPr>
              <w:t>table and language</w:t>
            </w:r>
            <w:r>
              <w:rPr>
                <w:rFonts w:ascii="Arial" w:hAnsi="Arial" w:cs="Arial"/>
                <w:b/>
              </w:rPr>
              <w:t xml:space="preserve"> in Bid Solicitation 1.1 have been revised</w:t>
            </w:r>
            <w:r w:rsidR="004B3C1B">
              <w:rPr>
                <w:rFonts w:ascii="Arial" w:hAnsi="Arial" w:cs="Arial"/>
                <w:b/>
              </w:rPr>
              <w:t>.</w:t>
            </w:r>
          </w:p>
          <w:p w14:paraId="12421637" w14:textId="77777777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04C4D506" w14:textId="400A42C4" w:rsidR="00CC277D" w:rsidRPr="00D520BB" w:rsidRDefault="00CC277D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CC277D" w:rsidRPr="00D520BB" w14:paraId="44F4FD5D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49CD" w14:textId="3D9477DE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D0508" w14:textId="27F86C13" w:rsidR="00CC277D" w:rsidRPr="00D520BB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1.2.1 Important Information for Vendors {Bidders}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6032" w14:textId="76DF306F" w:rsidR="00CC277D" w:rsidRDefault="00CC277D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Specification C</w:t>
            </w:r>
            <w:r w:rsidR="00920C29">
              <w:rPr>
                <w:rFonts w:ascii="Arial" w:hAnsi="Arial" w:cs="Arial"/>
                <w:b/>
              </w:rPr>
              <w:t>onformance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4B3C1B">
              <w:rPr>
                <w:rFonts w:ascii="Arial" w:hAnsi="Arial" w:cs="Arial"/>
                <w:b/>
              </w:rPr>
              <w:t>in Bid Solicitation 1.2.1 has been revised.</w:t>
            </w:r>
          </w:p>
          <w:p w14:paraId="36AC4CB0" w14:textId="77777777" w:rsidR="004B3C1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42D6C94A" w14:textId="1D2C64FD" w:rsidR="004B3C1B" w:rsidRPr="00D520BB" w:rsidRDefault="004B3C1B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CC277D" w:rsidRPr="00D520BB" w14:paraId="25724685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5330" w14:textId="4FCED5DD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40BE" w14:textId="134655D8" w:rsidR="00CC277D" w:rsidRPr="00D520B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3.3.5.1 DOT Units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3491" w14:textId="77777777" w:rsidR="00CC277D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The sections mentioned in Bid </w:t>
            </w:r>
            <w:proofErr w:type="spellStart"/>
            <w:r>
              <w:rPr>
                <w:rFonts w:ascii="Arial" w:hAnsi="Arial" w:cs="Arial"/>
                <w:b/>
              </w:rPr>
              <w:t>Solicition</w:t>
            </w:r>
            <w:proofErr w:type="spellEnd"/>
            <w:r>
              <w:rPr>
                <w:rFonts w:ascii="Arial" w:hAnsi="Arial" w:cs="Arial"/>
                <w:b/>
              </w:rPr>
              <w:t xml:space="preserve"> 3.3.5.1 have been revised.</w:t>
            </w:r>
          </w:p>
          <w:p w14:paraId="00731905" w14:textId="77777777" w:rsidR="004B3C1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049D6682" w14:textId="024C3E08" w:rsidR="004B3C1B" w:rsidRPr="00D520BB" w:rsidRDefault="004B3C1B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CC277D" w:rsidRPr="00D520BB" w14:paraId="3BD9A4DE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C0FE" w14:textId="07B8E91C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B38F" w14:textId="3FD7F232" w:rsidR="00CC277D" w:rsidRPr="00D520B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3.3.6 Manuals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D95A" w14:textId="77777777" w:rsidR="00CC277D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sections mentioned in Bid Solicitation 3.3.6 have been revised.</w:t>
            </w:r>
          </w:p>
          <w:p w14:paraId="6D43145F" w14:textId="77777777" w:rsidR="004B3C1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49361BE9" w14:textId="0C34B03C" w:rsidR="004B3C1B" w:rsidRPr="00D520BB" w:rsidRDefault="004B3C1B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CC277D" w:rsidRPr="00D520BB" w14:paraId="55F43A84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2C94" w14:textId="01A23D85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F332" w14:textId="7AEF452F" w:rsidR="00CC277D" w:rsidRPr="00D520B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3.3.7 Training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1AC8" w14:textId="77777777" w:rsidR="00CC277D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sections mentioned in Bid Solicitation 3.3.7 have been revised.</w:t>
            </w:r>
          </w:p>
          <w:p w14:paraId="265C8D12" w14:textId="77777777" w:rsidR="004B3C1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6EA89F4D" w14:textId="4221AD0C" w:rsidR="004B3C1B" w:rsidRPr="00D520BB" w:rsidRDefault="004B3C1B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CC277D" w:rsidRPr="00D520BB" w14:paraId="5E641C36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A580" w14:textId="711D723F" w:rsidR="00CC277D" w:rsidRPr="00C651B9" w:rsidRDefault="00CC277D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16CA" w14:textId="7397C6A1" w:rsidR="00CC277D" w:rsidRPr="00D520B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3.4 Unit Specifications – Technical Provisions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7DA0" w14:textId="77777777" w:rsidR="00CC277D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sections mentioned in Bid Solicitation 3.4 have been revised, and Groups 8, 9 and 10 have been added.</w:t>
            </w:r>
          </w:p>
          <w:p w14:paraId="4B257D9F" w14:textId="77777777" w:rsidR="004B3C1B" w:rsidRDefault="004B3C1B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050CFD75" w14:textId="69C8708B" w:rsidR="004B3C1B" w:rsidRPr="00D520BB" w:rsidRDefault="004B3C1B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</w:t>
            </w:r>
            <w:r w:rsidR="009E6299">
              <w:rPr>
                <w:rFonts w:ascii="Arial" w:hAnsi="Arial" w:cs="Arial"/>
                <w:b/>
              </w:rPr>
              <w:t>3130</w:t>
            </w:r>
            <w:r>
              <w:rPr>
                <w:rFonts w:ascii="Arial" w:hAnsi="Arial" w:cs="Arial"/>
                <w:b/>
              </w:rPr>
              <w:t xml:space="preserve"> Revised Bid Solicitation 10.14.21”</w:t>
            </w:r>
          </w:p>
        </w:tc>
      </w:tr>
      <w:tr w:rsidR="004B3C1B" w:rsidRPr="00D520BB" w14:paraId="3F77A5D4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15CB" w14:textId="596E691B" w:rsidR="004B3C1B" w:rsidRDefault="00920C29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D6B4" w14:textId="32016EB1" w:rsidR="004B3C1B" w:rsidRPr="00D520BB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4.4.3 Submittals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C457" w14:textId="77777777" w:rsidR="004B3C1B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Specification Conformance in Bid Solicitation 4.4.3 has been revised.</w:t>
            </w:r>
          </w:p>
          <w:p w14:paraId="75BE0A3F" w14:textId="77777777" w:rsidR="00920C29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193C7595" w14:textId="283A670D" w:rsidR="00920C29" w:rsidRPr="00D520BB" w:rsidRDefault="00920C29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“T3130 Revised Bid Solicitation 10.14.21”</w:t>
            </w:r>
          </w:p>
        </w:tc>
      </w:tr>
      <w:tr w:rsidR="004B3C1B" w:rsidRPr="00D520BB" w14:paraId="20A64481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9E1F" w14:textId="13D5C93D" w:rsidR="004B3C1B" w:rsidRDefault="00920C29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BA77" w14:textId="15F51A81" w:rsidR="004B3C1B" w:rsidRPr="00D520BB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4.4.5.2 State-Supplied Price Sheet Instructions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708E" w14:textId="77777777" w:rsidR="004B3C1B" w:rsidRDefault="00920C29" w:rsidP="00920C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table and language in Bid Solicitation 4.4.5.2 have been revised.</w:t>
            </w:r>
          </w:p>
          <w:p w14:paraId="3E545DEF" w14:textId="77777777" w:rsidR="00920C29" w:rsidRDefault="00920C29" w:rsidP="00920C2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331751B4" w14:textId="16BAFBD9" w:rsidR="00920C29" w:rsidRPr="00D520BB" w:rsidRDefault="00920C29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“T3130 Revised Bid Solicitation 10.14.21”</w:t>
            </w:r>
          </w:p>
        </w:tc>
      </w:tr>
      <w:tr w:rsidR="004B3C1B" w:rsidRPr="00D520BB" w14:paraId="189D6B28" w14:textId="77777777" w:rsidTr="00ED108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F592" w14:textId="3111F338" w:rsidR="004B3C1B" w:rsidRDefault="00920C29" w:rsidP="00ED108C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CC97" w14:textId="65D82643" w:rsidR="004B3C1B" w:rsidRPr="00D520BB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7.2 Final Blanket P.O. Award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71CA" w14:textId="77777777" w:rsidR="004B3C1B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The language in Bid Solicitation 7.2 has been revised.</w:t>
            </w:r>
          </w:p>
          <w:p w14:paraId="0D6C523A" w14:textId="77777777" w:rsidR="00920C29" w:rsidRDefault="00920C29" w:rsidP="00ED10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</w:p>
          <w:p w14:paraId="4E7C7B92" w14:textId="26507A7B" w:rsidR="00920C29" w:rsidRPr="00D520BB" w:rsidRDefault="00920C29" w:rsidP="009E629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 see revisions to the Bid Solicitation titled “T3130 Revised Bid Solicitation 10.14.21”</w:t>
            </w:r>
          </w:p>
        </w:tc>
      </w:tr>
    </w:tbl>
    <w:p w14:paraId="2876C26C" w14:textId="2420EAB4" w:rsidR="00452187" w:rsidRDefault="00452187" w:rsidP="00364A22">
      <w:pPr>
        <w:tabs>
          <w:tab w:val="left" w:pos="0"/>
        </w:tabs>
        <w:rPr>
          <w:rFonts w:ascii="Arial" w:hAnsi="Arial" w:cs="Arial"/>
        </w:rPr>
      </w:pPr>
    </w:p>
    <w:p w14:paraId="1DD8BA4C" w14:textId="73F5DCDB" w:rsidR="00452187" w:rsidRDefault="00452187" w:rsidP="00364A22">
      <w:pPr>
        <w:tabs>
          <w:tab w:val="left" w:pos="0"/>
        </w:tabs>
        <w:rPr>
          <w:rFonts w:ascii="Arial" w:hAnsi="Arial" w:cs="Arial"/>
        </w:rPr>
      </w:pPr>
    </w:p>
    <w:p w14:paraId="3A26AFC0" w14:textId="77777777" w:rsidR="00452187" w:rsidRDefault="00452187" w:rsidP="00364A22">
      <w:pPr>
        <w:tabs>
          <w:tab w:val="left" w:pos="0"/>
        </w:tabs>
        <w:rPr>
          <w:rFonts w:ascii="Arial" w:hAnsi="Arial" w:cs="Arial"/>
        </w:rPr>
      </w:pPr>
    </w:p>
    <w:sectPr w:rsidR="00452187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F4047" w14:textId="77777777" w:rsidR="00E12532" w:rsidRDefault="00E12532">
      <w:r>
        <w:separator/>
      </w:r>
    </w:p>
  </w:endnote>
  <w:endnote w:type="continuationSeparator" w:id="0">
    <w:p w14:paraId="5A9B1D00" w14:textId="77777777" w:rsidR="00E12532" w:rsidRDefault="00E12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F2AFA49" w:rsidR="00E12532" w:rsidRDefault="00E125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01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E12532" w:rsidRDefault="00E125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E12532" w:rsidRDefault="00E1253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E12532" w:rsidRPr="003048CF" w:rsidRDefault="00E12532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E12532" w:rsidRPr="003048CF" w:rsidRDefault="00E12532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EB4DF" w14:textId="77777777" w:rsidR="00E12532" w:rsidRDefault="00E12532">
      <w:r>
        <w:separator/>
      </w:r>
    </w:p>
  </w:footnote>
  <w:footnote w:type="continuationSeparator" w:id="0">
    <w:p w14:paraId="178CD286" w14:textId="77777777" w:rsidR="00E12532" w:rsidRDefault="00E12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12532" w14:paraId="0F26F833" w14:textId="77777777" w:rsidTr="0081354C">
      <w:trPr>
        <w:trHeight w:val="1080"/>
        <w:jc w:val="center"/>
      </w:trPr>
      <w:tc>
        <w:tcPr>
          <w:tcW w:w="2880" w:type="dxa"/>
        </w:tcPr>
        <w:p w14:paraId="3BD5B027" w14:textId="77777777" w:rsidR="00E12532" w:rsidRDefault="00E12532" w:rsidP="00E242AB"/>
      </w:tc>
      <w:tc>
        <w:tcPr>
          <w:tcW w:w="5760" w:type="dxa"/>
          <w:vAlign w:val="center"/>
        </w:tcPr>
        <w:p w14:paraId="0FD38982" w14:textId="77777777" w:rsidR="00E12532" w:rsidRDefault="00E12532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12532" w:rsidRDefault="00E12532" w:rsidP="00E242AB"/>
      </w:tc>
    </w:tr>
    <w:tr w:rsidR="00E12532" w14:paraId="1D957A5A" w14:textId="77777777" w:rsidTr="0081354C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12532" w:rsidRPr="00DE79FE" w:rsidRDefault="00E12532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12532" w:rsidRPr="006359DD" w:rsidRDefault="00E12532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12532" w:rsidRPr="00952B78" w:rsidRDefault="00E12532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12532" w:rsidRPr="00CD2155" w:rsidRDefault="00E12532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12532" w:rsidRPr="00CD2155" w:rsidRDefault="00E12532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12532" w:rsidRPr="00CD2155" w:rsidRDefault="00E12532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12532" w:rsidRPr="00CD2155" w:rsidRDefault="00E12532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12532" w:rsidRPr="00CD2155" w:rsidRDefault="00E12532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12532" w:rsidRPr="006359DD" w:rsidRDefault="00E12532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12532" w:rsidRPr="006359DD" w:rsidRDefault="00E12532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12532" w:rsidRPr="006359DD" w:rsidRDefault="00E12532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12532" w14:paraId="4315D963" w14:textId="77777777" w:rsidTr="0081354C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12532" w:rsidRPr="006359DD" w:rsidRDefault="00E12532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12532" w:rsidRPr="006359DD" w:rsidRDefault="00E12532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12532" w:rsidRPr="006359DD" w:rsidRDefault="00E12532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12532" w:rsidRPr="006359DD" w:rsidRDefault="00E12532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12532" w:rsidRPr="006359DD" w:rsidRDefault="00E12532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12532" w14:paraId="15BC600F" w14:textId="77777777" w:rsidTr="0081354C">
      <w:trPr>
        <w:jc w:val="center"/>
      </w:trPr>
      <w:tc>
        <w:tcPr>
          <w:tcW w:w="2880" w:type="dxa"/>
        </w:tcPr>
        <w:p w14:paraId="38418747" w14:textId="77777777" w:rsidR="00E12532" w:rsidRPr="006359DD" w:rsidRDefault="00E12532" w:rsidP="00E242AB"/>
      </w:tc>
      <w:tc>
        <w:tcPr>
          <w:tcW w:w="5760" w:type="dxa"/>
        </w:tcPr>
        <w:p w14:paraId="44EF803D" w14:textId="77777777" w:rsidR="00E12532" w:rsidRPr="00CD2155" w:rsidRDefault="00E12532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12532" w:rsidRPr="006359DD" w:rsidRDefault="00E12532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12532" w:rsidRPr="006359DD" w:rsidRDefault="00E12532" w:rsidP="00E242AB"/>
      </w:tc>
    </w:tr>
  </w:tbl>
  <w:p w14:paraId="03C6B4BB" w14:textId="017E7320" w:rsidR="00E12532" w:rsidRDefault="00E12532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7F18"/>
    <w:multiLevelType w:val="hybridMultilevel"/>
    <w:tmpl w:val="D17C0F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B1832"/>
    <w:multiLevelType w:val="hybridMultilevel"/>
    <w:tmpl w:val="0A164BDE"/>
    <w:lvl w:ilvl="0" w:tplc="17161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E2494"/>
    <w:multiLevelType w:val="hybridMultilevel"/>
    <w:tmpl w:val="C5782504"/>
    <w:lvl w:ilvl="0" w:tplc="ABDEFF5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0E1330B0"/>
    <w:multiLevelType w:val="hybridMultilevel"/>
    <w:tmpl w:val="FDBE3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35765"/>
    <w:multiLevelType w:val="hybridMultilevel"/>
    <w:tmpl w:val="C6C86E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37680"/>
    <w:multiLevelType w:val="hybridMultilevel"/>
    <w:tmpl w:val="373666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301F2"/>
    <w:multiLevelType w:val="hybridMultilevel"/>
    <w:tmpl w:val="40C087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1273E"/>
    <w:multiLevelType w:val="multilevel"/>
    <w:tmpl w:val="8C6EFBD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90" w:hanging="360"/>
      </w:pPr>
      <w:rPr>
        <w:rFonts w:hint="default"/>
        <w:u w:val="singl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C577D"/>
    <w:multiLevelType w:val="hybridMultilevel"/>
    <w:tmpl w:val="5D421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86742"/>
    <w:multiLevelType w:val="hybridMultilevel"/>
    <w:tmpl w:val="48848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B7FA4"/>
    <w:multiLevelType w:val="hybridMultilevel"/>
    <w:tmpl w:val="04C44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65CD5"/>
    <w:multiLevelType w:val="hybridMultilevel"/>
    <w:tmpl w:val="49D4C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3907EC"/>
    <w:multiLevelType w:val="hybridMultilevel"/>
    <w:tmpl w:val="25CA3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B6877"/>
    <w:multiLevelType w:val="hybridMultilevel"/>
    <w:tmpl w:val="D1BA4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C7223"/>
    <w:multiLevelType w:val="hybridMultilevel"/>
    <w:tmpl w:val="0396F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13AF8"/>
    <w:multiLevelType w:val="hybridMultilevel"/>
    <w:tmpl w:val="AAF4C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B554C"/>
    <w:multiLevelType w:val="hybridMultilevel"/>
    <w:tmpl w:val="1CE03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F2443"/>
    <w:multiLevelType w:val="hybridMultilevel"/>
    <w:tmpl w:val="7F1E0F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0745"/>
    <w:multiLevelType w:val="hybridMultilevel"/>
    <w:tmpl w:val="055A99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9952B8"/>
    <w:multiLevelType w:val="hybridMultilevel"/>
    <w:tmpl w:val="93F498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7369DB"/>
    <w:multiLevelType w:val="hybridMultilevel"/>
    <w:tmpl w:val="A83EDF2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55770E00"/>
    <w:multiLevelType w:val="hybridMultilevel"/>
    <w:tmpl w:val="738EA9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D652B"/>
    <w:multiLevelType w:val="hybridMultilevel"/>
    <w:tmpl w:val="B2725696"/>
    <w:lvl w:ilvl="0" w:tplc="AA7CE3C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3" w15:restartNumberingAfterBreak="0">
    <w:nsid w:val="5B8127FF"/>
    <w:multiLevelType w:val="hybridMultilevel"/>
    <w:tmpl w:val="5D806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F607C0"/>
    <w:multiLevelType w:val="hybridMultilevel"/>
    <w:tmpl w:val="B4B895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B9656F"/>
    <w:multiLevelType w:val="hybridMultilevel"/>
    <w:tmpl w:val="60DEA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C21CD4"/>
    <w:multiLevelType w:val="hybridMultilevel"/>
    <w:tmpl w:val="8222D7CE"/>
    <w:lvl w:ilvl="0" w:tplc="3F76DB88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723065E9"/>
    <w:multiLevelType w:val="hybridMultilevel"/>
    <w:tmpl w:val="F64A0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9273AD"/>
    <w:multiLevelType w:val="hybridMultilevel"/>
    <w:tmpl w:val="CA9686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5126DD"/>
    <w:multiLevelType w:val="hybridMultilevel"/>
    <w:tmpl w:val="B2061C76"/>
    <w:lvl w:ilvl="0" w:tplc="9B9E885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0" w15:restartNumberingAfterBreak="0">
    <w:nsid w:val="760B67B7"/>
    <w:multiLevelType w:val="hybridMultilevel"/>
    <w:tmpl w:val="0E2C32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DA3D35"/>
    <w:multiLevelType w:val="hybridMultilevel"/>
    <w:tmpl w:val="F7587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350E5"/>
    <w:multiLevelType w:val="hybridMultilevel"/>
    <w:tmpl w:val="30907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7"/>
  </w:num>
  <w:num w:numId="4">
    <w:abstractNumId w:val="1"/>
  </w:num>
  <w:num w:numId="5">
    <w:abstractNumId w:val="24"/>
  </w:num>
  <w:num w:numId="6">
    <w:abstractNumId w:val="30"/>
  </w:num>
  <w:num w:numId="7">
    <w:abstractNumId w:val="19"/>
  </w:num>
  <w:num w:numId="8">
    <w:abstractNumId w:val="4"/>
  </w:num>
  <w:num w:numId="9">
    <w:abstractNumId w:val="28"/>
  </w:num>
  <w:num w:numId="10">
    <w:abstractNumId w:val="5"/>
  </w:num>
  <w:num w:numId="11">
    <w:abstractNumId w:val="6"/>
  </w:num>
  <w:num w:numId="12">
    <w:abstractNumId w:val="21"/>
  </w:num>
  <w:num w:numId="13">
    <w:abstractNumId w:val="0"/>
  </w:num>
  <w:num w:numId="14">
    <w:abstractNumId w:val="2"/>
  </w:num>
  <w:num w:numId="15">
    <w:abstractNumId w:val="29"/>
  </w:num>
  <w:num w:numId="16">
    <w:abstractNumId w:val="22"/>
  </w:num>
  <w:num w:numId="17">
    <w:abstractNumId w:val="26"/>
  </w:num>
  <w:num w:numId="18">
    <w:abstractNumId w:val="27"/>
  </w:num>
  <w:num w:numId="19">
    <w:abstractNumId w:val="10"/>
  </w:num>
  <w:num w:numId="20">
    <w:abstractNumId w:val="25"/>
  </w:num>
  <w:num w:numId="21">
    <w:abstractNumId w:val="31"/>
  </w:num>
  <w:num w:numId="22">
    <w:abstractNumId w:val="7"/>
  </w:num>
  <w:num w:numId="23">
    <w:abstractNumId w:val="14"/>
  </w:num>
  <w:num w:numId="24">
    <w:abstractNumId w:val="8"/>
  </w:num>
  <w:num w:numId="25">
    <w:abstractNumId w:val="32"/>
  </w:num>
  <w:num w:numId="26">
    <w:abstractNumId w:val="15"/>
  </w:num>
  <w:num w:numId="27">
    <w:abstractNumId w:val="12"/>
  </w:num>
  <w:num w:numId="28">
    <w:abstractNumId w:val="20"/>
  </w:num>
  <w:num w:numId="29">
    <w:abstractNumId w:val="13"/>
  </w:num>
  <w:num w:numId="30">
    <w:abstractNumId w:val="9"/>
  </w:num>
  <w:num w:numId="31">
    <w:abstractNumId w:val="3"/>
  </w:num>
  <w:num w:numId="32">
    <w:abstractNumId w:val="23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zL3C2V0zFxhAQkcvVHywnsMRM2z0tyyq6FlH/SLwnVNj9oidSa7a6n42OFH2pkJSwij7NVv2Dnu0UadJcNisA==" w:salt="yEy7AZ4TAXcjFfsCQeKQp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77ED"/>
    <w:rsid w:val="0001270C"/>
    <w:rsid w:val="000178AC"/>
    <w:rsid w:val="00017E0E"/>
    <w:rsid w:val="000303BB"/>
    <w:rsid w:val="00030DE6"/>
    <w:rsid w:val="00033008"/>
    <w:rsid w:val="00035D50"/>
    <w:rsid w:val="00040F04"/>
    <w:rsid w:val="000413E1"/>
    <w:rsid w:val="00042326"/>
    <w:rsid w:val="00042692"/>
    <w:rsid w:val="000429F1"/>
    <w:rsid w:val="00043765"/>
    <w:rsid w:val="0004434B"/>
    <w:rsid w:val="0004455E"/>
    <w:rsid w:val="00047D91"/>
    <w:rsid w:val="00052193"/>
    <w:rsid w:val="00052433"/>
    <w:rsid w:val="00052E13"/>
    <w:rsid w:val="000555F2"/>
    <w:rsid w:val="000571ED"/>
    <w:rsid w:val="00060664"/>
    <w:rsid w:val="0006149B"/>
    <w:rsid w:val="00065160"/>
    <w:rsid w:val="00080562"/>
    <w:rsid w:val="00087AC7"/>
    <w:rsid w:val="00095372"/>
    <w:rsid w:val="000A4D8D"/>
    <w:rsid w:val="000C3964"/>
    <w:rsid w:val="000C7991"/>
    <w:rsid w:val="000D0811"/>
    <w:rsid w:val="000D62C9"/>
    <w:rsid w:val="000E51B1"/>
    <w:rsid w:val="000F21AF"/>
    <w:rsid w:val="001036B6"/>
    <w:rsid w:val="001130EC"/>
    <w:rsid w:val="00114C78"/>
    <w:rsid w:val="00122DE0"/>
    <w:rsid w:val="001236A1"/>
    <w:rsid w:val="001265C6"/>
    <w:rsid w:val="00132565"/>
    <w:rsid w:val="001504F4"/>
    <w:rsid w:val="00160E56"/>
    <w:rsid w:val="001678C7"/>
    <w:rsid w:val="00194DDF"/>
    <w:rsid w:val="00195070"/>
    <w:rsid w:val="001956DD"/>
    <w:rsid w:val="001A1CD0"/>
    <w:rsid w:val="001A446D"/>
    <w:rsid w:val="001A732D"/>
    <w:rsid w:val="001C0BF8"/>
    <w:rsid w:val="001D1ABC"/>
    <w:rsid w:val="001D3EE7"/>
    <w:rsid w:val="001D742B"/>
    <w:rsid w:val="001E1C68"/>
    <w:rsid w:val="001E516B"/>
    <w:rsid w:val="001E6E90"/>
    <w:rsid w:val="001F34F3"/>
    <w:rsid w:val="001F5EDB"/>
    <w:rsid w:val="001F7628"/>
    <w:rsid w:val="0020175D"/>
    <w:rsid w:val="002028DB"/>
    <w:rsid w:val="00202F19"/>
    <w:rsid w:val="00204DFA"/>
    <w:rsid w:val="002149FF"/>
    <w:rsid w:val="0022249F"/>
    <w:rsid w:val="00224097"/>
    <w:rsid w:val="00225D66"/>
    <w:rsid w:val="00235A70"/>
    <w:rsid w:val="002420F8"/>
    <w:rsid w:val="002510F5"/>
    <w:rsid w:val="00255794"/>
    <w:rsid w:val="002568D3"/>
    <w:rsid w:val="00257D6E"/>
    <w:rsid w:val="00260851"/>
    <w:rsid w:val="0026547D"/>
    <w:rsid w:val="00271544"/>
    <w:rsid w:val="002745C5"/>
    <w:rsid w:val="00285BF3"/>
    <w:rsid w:val="0028770E"/>
    <w:rsid w:val="00291D72"/>
    <w:rsid w:val="00295C63"/>
    <w:rsid w:val="002B2983"/>
    <w:rsid w:val="002B3A9E"/>
    <w:rsid w:val="002B56BD"/>
    <w:rsid w:val="002C1484"/>
    <w:rsid w:val="002C54B7"/>
    <w:rsid w:val="002D48E5"/>
    <w:rsid w:val="002D56ED"/>
    <w:rsid w:val="002D74D4"/>
    <w:rsid w:val="002E518E"/>
    <w:rsid w:val="002E71E0"/>
    <w:rsid w:val="002E72A4"/>
    <w:rsid w:val="002F1449"/>
    <w:rsid w:val="0030362A"/>
    <w:rsid w:val="003048CF"/>
    <w:rsid w:val="00305B6D"/>
    <w:rsid w:val="00306543"/>
    <w:rsid w:val="003069D9"/>
    <w:rsid w:val="00312D7D"/>
    <w:rsid w:val="003219FE"/>
    <w:rsid w:val="00322697"/>
    <w:rsid w:val="00324EBB"/>
    <w:rsid w:val="00326D36"/>
    <w:rsid w:val="00326DC4"/>
    <w:rsid w:val="0032707C"/>
    <w:rsid w:val="0033474B"/>
    <w:rsid w:val="0034222F"/>
    <w:rsid w:val="003423C0"/>
    <w:rsid w:val="00351583"/>
    <w:rsid w:val="00353AED"/>
    <w:rsid w:val="00363C1B"/>
    <w:rsid w:val="00364896"/>
    <w:rsid w:val="00364A22"/>
    <w:rsid w:val="00372C16"/>
    <w:rsid w:val="0037646A"/>
    <w:rsid w:val="003848BC"/>
    <w:rsid w:val="00391DE8"/>
    <w:rsid w:val="00395CE7"/>
    <w:rsid w:val="0039648D"/>
    <w:rsid w:val="003A66DD"/>
    <w:rsid w:val="003A76EC"/>
    <w:rsid w:val="003B1D63"/>
    <w:rsid w:val="003C0F0F"/>
    <w:rsid w:val="003C4AB6"/>
    <w:rsid w:val="003D02FC"/>
    <w:rsid w:val="003D438C"/>
    <w:rsid w:val="003D747D"/>
    <w:rsid w:val="003D7F95"/>
    <w:rsid w:val="003E4EF3"/>
    <w:rsid w:val="003F2A90"/>
    <w:rsid w:val="003F6C9D"/>
    <w:rsid w:val="003F7837"/>
    <w:rsid w:val="0040413B"/>
    <w:rsid w:val="00416E76"/>
    <w:rsid w:val="00417A2E"/>
    <w:rsid w:val="00422560"/>
    <w:rsid w:val="00422AEA"/>
    <w:rsid w:val="004254C0"/>
    <w:rsid w:val="004315E8"/>
    <w:rsid w:val="0043391D"/>
    <w:rsid w:val="004355EF"/>
    <w:rsid w:val="0043667E"/>
    <w:rsid w:val="00436D34"/>
    <w:rsid w:val="00437030"/>
    <w:rsid w:val="00446F52"/>
    <w:rsid w:val="00452187"/>
    <w:rsid w:val="004564EF"/>
    <w:rsid w:val="00460CD0"/>
    <w:rsid w:val="004624CC"/>
    <w:rsid w:val="00476106"/>
    <w:rsid w:val="004776D9"/>
    <w:rsid w:val="00484FD4"/>
    <w:rsid w:val="004856E0"/>
    <w:rsid w:val="00490B0F"/>
    <w:rsid w:val="004967ED"/>
    <w:rsid w:val="004A047B"/>
    <w:rsid w:val="004A0576"/>
    <w:rsid w:val="004A121D"/>
    <w:rsid w:val="004A7A16"/>
    <w:rsid w:val="004A7CCF"/>
    <w:rsid w:val="004A7DA7"/>
    <w:rsid w:val="004B1EBA"/>
    <w:rsid w:val="004B3C1B"/>
    <w:rsid w:val="004B6417"/>
    <w:rsid w:val="004C13A5"/>
    <w:rsid w:val="004C23B7"/>
    <w:rsid w:val="004C289F"/>
    <w:rsid w:val="004C417C"/>
    <w:rsid w:val="004C7AAB"/>
    <w:rsid w:val="004D3325"/>
    <w:rsid w:val="004D34DA"/>
    <w:rsid w:val="004D39D7"/>
    <w:rsid w:val="004E32C5"/>
    <w:rsid w:val="004E63C5"/>
    <w:rsid w:val="004E6451"/>
    <w:rsid w:val="004E725B"/>
    <w:rsid w:val="004F23EA"/>
    <w:rsid w:val="004F3C1F"/>
    <w:rsid w:val="004F3C89"/>
    <w:rsid w:val="004F542C"/>
    <w:rsid w:val="00500D4E"/>
    <w:rsid w:val="00502120"/>
    <w:rsid w:val="005043A7"/>
    <w:rsid w:val="00510772"/>
    <w:rsid w:val="005175DC"/>
    <w:rsid w:val="005246E0"/>
    <w:rsid w:val="005271D3"/>
    <w:rsid w:val="0053372D"/>
    <w:rsid w:val="00533864"/>
    <w:rsid w:val="0054066C"/>
    <w:rsid w:val="0054794A"/>
    <w:rsid w:val="00554376"/>
    <w:rsid w:val="00560578"/>
    <w:rsid w:val="005646A3"/>
    <w:rsid w:val="00564E71"/>
    <w:rsid w:val="005654E0"/>
    <w:rsid w:val="005663AD"/>
    <w:rsid w:val="00566C41"/>
    <w:rsid w:val="00567F16"/>
    <w:rsid w:val="00572F24"/>
    <w:rsid w:val="005748C4"/>
    <w:rsid w:val="00580976"/>
    <w:rsid w:val="0058187A"/>
    <w:rsid w:val="005840EA"/>
    <w:rsid w:val="0058635F"/>
    <w:rsid w:val="00590490"/>
    <w:rsid w:val="00590AF8"/>
    <w:rsid w:val="005A2F71"/>
    <w:rsid w:val="005B381A"/>
    <w:rsid w:val="005B7B28"/>
    <w:rsid w:val="005C0F73"/>
    <w:rsid w:val="005C34E4"/>
    <w:rsid w:val="005C4A9E"/>
    <w:rsid w:val="005D09AE"/>
    <w:rsid w:val="005D1FD3"/>
    <w:rsid w:val="005D20A2"/>
    <w:rsid w:val="005D5F8B"/>
    <w:rsid w:val="005E3AEA"/>
    <w:rsid w:val="005E7D9D"/>
    <w:rsid w:val="005F3A74"/>
    <w:rsid w:val="005F54B6"/>
    <w:rsid w:val="005F650F"/>
    <w:rsid w:val="006042B7"/>
    <w:rsid w:val="00610AAA"/>
    <w:rsid w:val="00610ADE"/>
    <w:rsid w:val="00620E3E"/>
    <w:rsid w:val="00630B0C"/>
    <w:rsid w:val="00632B0D"/>
    <w:rsid w:val="00646784"/>
    <w:rsid w:val="006518D7"/>
    <w:rsid w:val="006556A9"/>
    <w:rsid w:val="0066133B"/>
    <w:rsid w:val="0066621C"/>
    <w:rsid w:val="00666236"/>
    <w:rsid w:val="00670FCB"/>
    <w:rsid w:val="006727E0"/>
    <w:rsid w:val="0067591B"/>
    <w:rsid w:val="00682B0E"/>
    <w:rsid w:val="006847B2"/>
    <w:rsid w:val="006848B7"/>
    <w:rsid w:val="00690FA2"/>
    <w:rsid w:val="00692694"/>
    <w:rsid w:val="006A0428"/>
    <w:rsid w:val="006A3DE5"/>
    <w:rsid w:val="006A7BF2"/>
    <w:rsid w:val="006B3833"/>
    <w:rsid w:val="006B7AE2"/>
    <w:rsid w:val="006C37AB"/>
    <w:rsid w:val="006C5427"/>
    <w:rsid w:val="006D1A7A"/>
    <w:rsid w:val="006D2433"/>
    <w:rsid w:val="006D264B"/>
    <w:rsid w:val="006D2967"/>
    <w:rsid w:val="006D6EE7"/>
    <w:rsid w:val="006E36B7"/>
    <w:rsid w:val="006E6FF8"/>
    <w:rsid w:val="007111F5"/>
    <w:rsid w:val="00711714"/>
    <w:rsid w:val="0071384F"/>
    <w:rsid w:val="00717024"/>
    <w:rsid w:val="00720158"/>
    <w:rsid w:val="00721B1C"/>
    <w:rsid w:val="00721BC8"/>
    <w:rsid w:val="007309F8"/>
    <w:rsid w:val="00731D9C"/>
    <w:rsid w:val="0073291B"/>
    <w:rsid w:val="007528A3"/>
    <w:rsid w:val="007538FC"/>
    <w:rsid w:val="0075404A"/>
    <w:rsid w:val="007624B2"/>
    <w:rsid w:val="00764263"/>
    <w:rsid w:val="007677A8"/>
    <w:rsid w:val="00767A1A"/>
    <w:rsid w:val="00776521"/>
    <w:rsid w:val="00776D84"/>
    <w:rsid w:val="00777E18"/>
    <w:rsid w:val="00780679"/>
    <w:rsid w:val="007826CD"/>
    <w:rsid w:val="00785AFC"/>
    <w:rsid w:val="007940DE"/>
    <w:rsid w:val="007A173B"/>
    <w:rsid w:val="007A5014"/>
    <w:rsid w:val="007A5F35"/>
    <w:rsid w:val="007A7800"/>
    <w:rsid w:val="007A7F9F"/>
    <w:rsid w:val="007B5293"/>
    <w:rsid w:val="007C06FF"/>
    <w:rsid w:val="007C1C57"/>
    <w:rsid w:val="007C2585"/>
    <w:rsid w:val="007C31B3"/>
    <w:rsid w:val="007C349A"/>
    <w:rsid w:val="007C3B8D"/>
    <w:rsid w:val="007C56C0"/>
    <w:rsid w:val="007C790E"/>
    <w:rsid w:val="007D1D98"/>
    <w:rsid w:val="007D29E3"/>
    <w:rsid w:val="007E2A29"/>
    <w:rsid w:val="007E2D30"/>
    <w:rsid w:val="007E56C8"/>
    <w:rsid w:val="007E586B"/>
    <w:rsid w:val="007F1369"/>
    <w:rsid w:val="00802440"/>
    <w:rsid w:val="0080256B"/>
    <w:rsid w:val="008033DF"/>
    <w:rsid w:val="008049AC"/>
    <w:rsid w:val="00804A53"/>
    <w:rsid w:val="008062EE"/>
    <w:rsid w:val="00812DF2"/>
    <w:rsid w:val="0081354C"/>
    <w:rsid w:val="008137DB"/>
    <w:rsid w:val="00815878"/>
    <w:rsid w:val="00815E39"/>
    <w:rsid w:val="00816EA4"/>
    <w:rsid w:val="0082019A"/>
    <w:rsid w:val="00825A1B"/>
    <w:rsid w:val="00825C8B"/>
    <w:rsid w:val="008274FB"/>
    <w:rsid w:val="0084305E"/>
    <w:rsid w:val="00844689"/>
    <w:rsid w:val="00846ECA"/>
    <w:rsid w:val="00853B10"/>
    <w:rsid w:val="00854B6F"/>
    <w:rsid w:val="00857E12"/>
    <w:rsid w:val="0086771D"/>
    <w:rsid w:val="00876D7D"/>
    <w:rsid w:val="00883737"/>
    <w:rsid w:val="00884A74"/>
    <w:rsid w:val="00884C9E"/>
    <w:rsid w:val="00886F4C"/>
    <w:rsid w:val="008918DF"/>
    <w:rsid w:val="008960CD"/>
    <w:rsid w:val="00897647"/>
    <w:rsid w:val="008A466B"/>
    <w:rsid w:val="008D3A86"/>
    <w:rsid w:val="008D6976"/>
    <w:rsid w:val="008E50C7"/>
    <w:rsid w:val="008F63CA"/>
    <w:rsid w:val="008F75E9"/>
    <w:rsid w:val="009021B0"/>
    <w:rsid w:val="00904C96"/>
    <w:rsid w:val="00906293"/>
    <w:rsid w:val="0091092B"/>
    <w:rsid w:val="009113C6"/>
    <w:rsid w:val="0091450E"/>
    <w:rsid w:val="00917A01"/>
    <w:rsid w:val="009208D0"/>
    <w:rsid w:val="00920C29"/>
    <w:rsid w:val="009225CB"/>
    <w:rsid w:val="00922819"/>
    <w:rsid w:val="00923970"/>
    <w:rsid w:val="009244EA"/>
    <w:rsid w:val="00934725"/>
    <w:rsid w:val="009348CD"/>
    <w:rsid w:val="00940026"/>
    <w:rsid w:val="00942E2C"/>
    <w:rsid w:val="009452AD"/>
    <w:rsid w:val="009462E2"/>
    <w:rsid w:val="00954320"/>
    <w:rsid w:val="00954529"/>
    <w:rsid w:val="00963B9C"/>
    <w:rsid w:val="009655BA"/>
    <w:rsid w:val="00967919"/>
    <w:rsid w:val="00980AC4"/>
    <w:rsid w:val="00987CDA"/>
    <w:rsid w:val="00990CED"/>
    <w:rsid w:val="00993884"/>
    <w:rsid w:val="00994718"/>
    <w:rsid w:val="009A46D2"/>
    <w:rsid w:val="009A68CC"/>
    <w:rsid w:val="009B0E9D"/>
    <w:rsid w:val="009B2B70"/>
    <w:rsid w:val="009B63E6"/>
    <w:rsid w:val="009C0858"/>
    <w:rsid w:val="009C4E02"/>
    <w:rsid w:val="009C76AA"/>
    <w:rsid w:val="009D0629"/>
    <w:rsid w:val="009D198D"/>
    <w:rsid w:val="009D2175"/>
    <w:rsid w:val="009D676C"/>
    <w:rsid w:val="009E6299"/>
    <w:rsid w:val="009F1316"/>
    <w:rsid w:val="009F18C9"/>
    <w:rsid w:val="009F527D"/>
    <w:rsid w:val="00A00F16"/>
    <w:rsid w:val="00A0222F"/>
    <w:rsid w:val="00A02297"/>
    <w:rsid w:val="00A233DA"/>
    <w:rsid w:val="00A26FF3"/>
    <w:rsid w:val="00A30216"/>
    <w:rsid w:val="00A35059"/>
    <w:rsid w:val="00A40774"/>
    <w:rsid w:val="00A44284"/>
    <w:rsid w:val="00A50461"/>
    <w:rsid w:val="00A51E71"/>
    <w:rsid w:val="00A527F9"/>
    <w:rsid w:val="00A5348D"/>
    <w:rsid w:val="00A5623B"/>
    <w:rsid w:val="00A60024"/>
    <w:rsid w:val="00A6113F"/>
    <w:rsid w:val="00A6401D"/>
    <w:rsid w:val="00A70597"/>
    <w:rsid w:val="00A746EB"/>
    <w:rsid w:val="00A8091E"/>
    <w:rsid w:val="00A84B37"/>
    <w:rsid w:val="00A8549A"/>
    <w:rsid w:val="00A97F84"/>
    <w:rsid w:val="00AA2C37"/>
    <w:rsid w:val="00AA3920"/>
    <w:rsid w:val="00AB0CE5"/>
    <w:rsid w:val="00AB72B8"/>
    <w:rsid w:val="00AD3D3C"/>
    <w:rsid w:val="00AD6D3E"/>
    <w:rsid w:val="00AD7500"/>
    <w:rsid w:val="00AE7773"/>
    <w:rsid w:val="00AF31FC"/>
    <w:rsid w:val="00B13245"/>
    <w:rsid w:val="00B1392F"/>
    <w:rsid w:val="00B20C2C"/>
    <w:rsid w:val="00B246D3"/>
    <w:rsid w:val="00B25A1C"/>
    <w:rsid w:val="00B2669F"/>
    <w:rsid w:val="00B3763D"/>
    <w:rsid w:val="00B432C3"/>
    <w:rsid w:val="00B4501B"/>
    <w:rsid w:val="00B45083"/>
    <w:rsid w:val="00B54579"/>
    <w:rsid w:val="00B555FD"/>
    <w:rsid w:val="00B55897"/>
    <w:rsid w:val="00B664C5"/>
    <w:rsid w:val="00B7192C"/>
    <w:rsid w:val="00B81A3C"/>
    <w:rsid w:val="00B842BD"/>
    <w:rsid w:val="00B87D61"/>
    <w:rsid w:val="00B92AC8"/>
    <w:rsid w:val="00B9391C"/>
    <w:rsid w:val="00B94666"/>
    <w:rsid w:val="00BA1C9E"/>
    <w:rsid w:val="00BC21C1"/>
    <w:rsid w:val="00BC4DB4"/>
    <w:rsid w:val="00BC4F10"/>
    <w:rsid w:val="00BC7C61"/>
    <w:rsid w:val="00BC7FB3"/>
    <w:rsid w:val="00BD378C"/>
    <w:rsid w:val="00BD693F"/>
    <w:rsid w:val="00BE7B95"/>
    <w:rsid w:val="00BF148A"/>
    <w:rsid w:val="00BF5170"/>
    <w:rsid w:val="00BF5224"/>
    <w:rsid w:val="00BF5900"/>
    <w:rsid w:val="00C021F8"/>
    <w:rsid w:val="00C06423"/>
    <w:rsid w:val="00C06FC7"/>
    <w:rsid w:val="00C100E9"/>
    <w:rsid w:val="00C12204"/>
    <w:rsid w:val="00C12A48"/>
    <w:rsid w:val="00C16006"/>
    <w:rsid w:val="00C162F6"/>
    <w:rsid w:val="00C16E70"/>
    <w:rsid w:val="00C1796E"/>
    <w:rsid w:val="00C21A34"/>
    <w:rsid w:val="00C23F1A"/>
    <w:rsid w:val="00C248EB"/>
    <w:rsid w:val="00C3238F"/>
    <w:rsid w:val="00C34732"/>
    <w:rsid w:val="00C3579B"/>
    <w:rsid w:val="00C41C2A"/>
    <w:rsid w:val="00C41CB6"/>
    <w:rsid w:val="00C437A5"/>
    <w:rsid w:val="00C45AB4"/>
    <w:rsid w:val="00C46A82"/>
    <w:rsid w:val="00C477F7"/>
    <w:rsid w:val="00C56198"/>
    <w:rsid w:val="00C564E7"/>
    <w:rsid w:val="00C60DC5"/>
    <w:rsid w:val="00C651B9"/>
    <w:rsid w:val="00C670A5"/>
    <w:rsid w:val="00C7762B"/>
    <w:rsid w:val="00C833AA"/>
    <w:rsid w:val="00C83977"/>
    <w:rsid w:val="00C9220D"/>
    <w:rsid w:val="00C94735"/>
    <w:rsid w:val="00CA6A37"/>
    <w:rsid w:val="00CB1013"/>
    <w:rsid w:val="00CB1497"/>
    <w:rsid w:val="00CB368F"/>
    <w:rsid w:val="00CB3D13"/>
    <w:rsid w:val="00CC277D"/>
    <w:rsid w:val="00CC2CBB"/>
    <w:rsid w:val="00CD504D"/>
    <w:rsid w:val="00CD573C"/>
    <w:rsid w:val="00CE1914"/>
    <w:rsid w:val="00CE3115"/>
    <w:rsid w:val="00CE3602"/>
    <w:rsid w:val="00CE71B0"/>
    <w:rsid w:val="00CF16CB"/>
    <w:rsid w:val="00CF3D21"/>
    <w:rsid w:val="00D0194D"/>
    <w:rsid w:val="00D02188"/>
    <w:rsid w:val="00D057E9"/>
    <w:rsid w:val="00D12C00"/>
    <w:rsid w:val="00D2037F"/>
    <w:rsid w:val="00D33B5E"/>
    <w:rsid w:val="00D520BB"/>
    <w:rsid w:val="00D52C2A"/>
    <w:rsid w:val="00D55DDC"/>
    <w:rsid w:val="00D5714E"/>
    <w:rsid w:val="00D6002C"/>
    <w:rsid w:val="00D60598"/>
    <w:rsid w:val="00D62C29"/>
    <w:rsid w:val="00D64890"/>
    <w:rsid w:val="00D70347"/>
    <w:rsid w:val="00D705AB"/>
    <w:rsid w:val="00D73C25"/>
    <w:rsid w:val="00D75306"/>
    <w:rsid w:val="00D80595"/>
    <w:rsid w:val="00D80C53"/>
    <w:rsid w:val="00D85683"/>
    <w:rsid w:val="00D91263"/>
    <w:rsid w:val="00D91B32"/>
    <w:rsid w:val="00D9336C"/>
    <w:rsid w:val="00DA0725"/>
    <w:rsid w:val="00DB2879"/>
    <w:rsid w:val="00DB3708"/>
    <w:rsid w:val="00DC00B6"/>
    <w:rsid w:val="00DC72EC"/>
    <w:rsid w:val="00DD4297"/>
    <w:rsid w:val="00DD6116"/>
    <w:rsid w:val="00DD7001"/>
    <w:rsid w:val="00DE4174"/>
    <w:rsid w:val="00DE5DF0"/>
    <w:rsid w:val="00DF3E65"/>
    <w:rsid w:val="00DF4E98"/>
    <w:rsid w:val="00E001C4"/>
    <w:rsid w:val="00E00C4B"/>
    <w:rsid w:val="00E02D77"/>
    <w:rsid w:val="00E12532"/>
    <w:rsid w:val="00E1253F"/>
    <w:rsid w:val="00E126B7"/>
    <w:rsid w:val="00E14372"/>
    <w:rsid w:val="00E14B7B"/>
    <w:rsid w:val="00E16AF4"/>
    <w:rsid w:val="00E2144D"/>
    <w:rsid w:val="00E242AB"/>
    <w:rsid w:val="00E310CB"/>
    <w:rsid w:val="00E32B9F"/>
    <w:rsid w:val="00E33446"/>
    <w:rsid w:val="00E33C0C"/>
    <w:rsid w:val="00E35E58"/>
    <w:rsid w:val="00E406DD"/>
    <w:rsid w:val="00E4652C"/>
    <w:rsid w:val="00E5790F"/>
    <w:rsid w:val="00E61D3A"/>
    <w:rsid w:val="00E63783"/>
    <w:rsid w:val="00E64C53"/>
    <w:rsid w:val="00E67791"/>
    <w:rsid w:val="00E731A5"/>
    <w:rsid w:val="00E76F39"/>
    <w:rsid w:val="00E807AD"/>
    <w:rsid w:val="00E80921"/>
    <w:rsid w:val="00E85B52"/>
    <w:rsid w:val="00E90D91"/>
    <w:rsid w:val="00E92ADD"/>
    <w:rsid w:val="00E945C1"/>
    <w:rsid w:val="00E97321"/>
    <w:rsid w:val="00E979D8"/>
    <w:rsid w:val="00EA330C"/>
    <w:rsid w:val="00EB2995"/>
    <w:rsid w:val="00EB3E79"/>
    <w:rsid w:val="00EB557F"/>
    <w:rsid w:val="00EB60EB"/>
    <w:rsid w:val="00EB7B29"/>
    <w:rsid w:val="00EC09B9"/>
    <w:rsid w:val="00EC5F73"/>
    <w:rsid w:val="00ED3B68"/>
    <w:rsid w:val="00EE1CF2"/>
    <w:rsid w:val="00EE31B0"/>
    <w:rsid w:val="00EE7D8B"/>
    <w:rsid w:val="00EF0D23"/>
    <w:rsid w:val="00EF1678"/>
    <w:rsid w:val="00EF7D4E"/>
    <w:rsid w:val="00F040B8"/>
    <w:rsid w:val="00F043D3"/>
    <w:rsid w:val="00F04ACB"/>
    <w:rsid w:val="00F05D01"/>
    <w:rsid w:val="00F11499"/>
    <w:rsid w:val="00F137F3"/>
    <w:rsid w:val="00F15F98"/>
    <w:rsid w:val="00F177F3"/>
    <w:rsid w:val="00F23641"/>
    <w:rsid w:val="00F24669"/>
    <w:rsid w:val="00F3434F"/>
    <w:rsid w:val="00F34973"/>
    <w:rsid w:val="00F34D29"/>
    <w:rsid w:val="00F401B4"/>
    <w:rsid w:val="00F40A08"/>
    <w:rsid w:val="00F47276"/>
    <w:rsid w:val="00F47476"/>
    <w:rsid w:val="00F524D7"/>
    <w:rsid w:val="00F52E4E"/>
    <w:rsid w:val="00F5780B"/>
    <w:rsid w:val="00F63C21"/>
    <w:rsid w:val="00F71CA1"/>
    <w:rsid w:val="00F72224"/>
    <w:rsid w:val="00F75EFF"/>
    <w:rsid w:val="00F80178"/>
    <w:rsid w:val="00F80C0A"/>
    <w:rsid w:val="00FA0A5A"/>
    <w:rsid w:val="00FA1383"/>
    <w:rsid w:val="00FA20F6"/>
    <w:rsid w:val="00FA2A7D"/>
    <w:rsid w:val="00FA3B79"/>
    <w:rsid w:val="00FA47D9"/>
    <w:rsid w:val="00FA58F5"/>
    <w:rsid w:val="00FA59AD"/>
    <w:rsid w:val="00FA5CA6"/>
    <w:rsid w:val="00FA7242"/>
    <w:rsid w:val="00FA77A0"/>
    <w:rsid w:val="00FB2462"/>
    <w:rsid w:val="00FB4FDA"/>
    <w:rsid w:val="00FB6B05"/>
    <w:rsid w:val="00FC1D87"/>
    <w:rsid w:val="00FC43B5"/>
    <w:rsid w:val="00FC529C"/>
    <w:rsid w:val="00F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03C6B40C"/>
  <w15:docId w15:val="{FF25CCFF-E651-41AC-95CA-13F8BDC33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A9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1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rsid w:val="00353AED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353AED"/>
    <w:rPr>
      <w:rFonts w:ascii="Arial" w:eastAsia="MS Mincho" w:hAnsi="Arial"/>
      <w:sz w:val="22"/>
      <w:szCs w:val="22"/>
    </w:rPr>
  </w:style>
  <w:style w:type="paragraph" w:styleId="Revision">
    <w:name w:val="Revision"/>
    <w:hidden/>
    <w:uiPriority w:val="99"/>
    <w:semiHidden/>
    <w:rsid w:val="00B13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56754C80DB0E42AFD28E6D2F00C9F8" ma:contentTypeVersion="10" ma:contentTypeDescription="Create a new document." ma:contentTypeScope="" ma:versionID="615d9f814d9acae5fd2cdd36bfb747f1">
  <xsd:schema xmlns:xsd="http://www.w3.org/2001/XMLSchema" xmlns:xs="http://www.w3.org/2001/XMLSchema" xmlns:p="http://schemas.microsoft.com/office/2006/metadata/properties" xmlns:ns3="5fc2c4dc-e240-403f-bafc-ccfdc66f7669" xmlns:ns4="90f0a014-b5a8-42b6-97fd-2eda6097c3a7" targetNamespace="http://schemas.microsoft.com/office/2006/metadata/properties" ma:root="true" ma:fieldsID="d9c09a7bcf36b113769005bea6ad6d01" ns3:_="" ns4:_="">
    <xsd:import namespace="5fc2c4dc-e240-403f-bafc-ccfdc66f7669"/>
    <xsd:import namespace="90f0a014-b5a8-42b6-97fd-2eda6097c3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c2c4dc-e240-403f-bafc-ccfdc66f76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0a014-b5a8-42b6-97fd-2eda6097c3a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90f0a014-b5a8-42b6-97fd-2eda6097c3a7"/>
    <ds:schemaRef ds:uri="http://purl.org/dc/terms/"/>
    <ds:schemaRef ds:uri="5fc2c4dc-e240-403f-bafc-ccfdc66f7669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6BB7832-E005-4872-B07F-AC33A909AA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c2c4dc-e240-403f-bafc-ccfdc66f7669"/>
    <ds:schemaRef ds:uri="90f0a014-b5a8-42b6-97fd-2eda6097c3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345FAD2-9B2F-4180-A7AA-484E2A29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29</TotalTime>
  <Pages>2</Pages>
  <Words>665</Words>
  <Characters>3914</Characters>
  <Application>Microsoft Office Word</Application>
  <DocSecurity>8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Birchmeier, Bryan [TREAS]</cp:lastModifiedBy>
  <cp:revision>3</cp:revision>
  <cp:lastPrinted>2016-08-03T15:29:00Z</cp:lastPrinted>
  <dcterms:created xsi:type="dcterms:W3CDTF">2021-10-15T12:31:00Z</dcterms:created>
  <dcterms:modified xsi:type="dcterms:W3CDTF">2021-10-19T18:24:00Z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0x0101002156754C80DB0E42AFD28E6D2F00C9F8</vt:lpwstr>
  </property>
  <property fmtid="{D5CDD505-2E9C-101B-9397-08002B2CF9AE}" pid="4" name="_dlc_DocIdItemGuid">
    <vt:lpwstr>9036b283-51f3-4caa-969a-34ea8a86326f</vt:lpwstr>
  </property>
</Properties>
</file>