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8E5888" w14:textId="469C7852" w:rsidR="00364A22" w:rsidRPr="002420F8" w:rsidRDefault="00C914B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3,</w:t>
      </w:r>
      <w:r w:rsidR="0008356C">
        <w:rPr>
          <w:rFonts w:ascii="Arial" w:hAnsi="Arial" w:cs="Arial"/>
          <w:b/>
          <w:sz w:val="20"/>
        </w:rPr>
        <w:t xml:space="preserve"> 2021</w:t>
      </w:r>
    </w:p>
    <w:p w14:paraId="50E748F9" w14:textId="77777777" w:rsidR="00364A22" w:rsidRPr="008918DF" w:rsidRDefault="00364A22" w:rsidP="00364A22">
      <w:pPr>
        <w:rPr>
          <w:rFonts w:ascii="Arial" w:hAnsi="Arial" w:cs="Arial"/>
        </w:rPr>
      </w:pPr>
    </w:p>
    <w:p w14:paraId="53E7640E" w14:textId="77777777" w:rsidR="00364A22" w:rsidRPr="008918DF" w:rsidRDefault="00364A22" w:rsidP="00364A22">
      <w:pPr>
        <w:rPr>
          <w:rFonts w:ascii="Arial" w:hAnsi="Arial" w:cs="Arial"/>
        </w:rPr>
      </w:pPr>
    </w:p>
    <w:p w14:paraId="6EF640A1" w14:textId="77777777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>All Interested Vendors {Bidders}</w:t>
      </w:r>
    </w:p>
    <w:p w14:paraId="781A4EA1" w14:textId="77777777" w:rsidR="007D1D98" w:rsidRPr="008918DF" w:rsidRDefault="007D1D98" w:rsidP="007D1D98">
      <w:pPr>
        <w:rPr>
          <w:rFonts w:ascii="Arial" w:hAnsi="Arial" w:cs="Arial"/>
        </w:rPr>
      </w:pPr>
    </w:p>
    <w:p w14:paraId="2447774B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64B83503" w14:textId="4985996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B634AD">
        <w:rPr>
          <w:rFonts w:ascii="Arial" w:hAnsi="Arial" w:cs="Arial"/>
          <w:sz w:val="20"/>
        </w:rPr>
        <w:t>2</w:t>
      </w:r>
      <w:r w:rsidR="00C914BE">
        <w:rPr>
          <w:rFonts w:ascii="Arial" w:hAnsi="Arial" w:cs="Arial"/>
          <w:sz w:val="20"/>
        </w:rPr>
        <w:t>2DPP00682</w:t>
      </w:r>
    </w:p>
    <w:p w14:paraId="6E7E7BDF" w14:textId="3D53E903" w:rsidR="00B26021" w:rsidRPr="00B26021" w:rsidRDefault="005A7FE5" w:rsidP="00B2602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</w:t>
      </w:r>
      <w:r w:rsidR="00C914BE">
        <w:rPr>
          <w:rFonts w:ascii="Arial" w:hAnsi="Arial" w:cs="Arial"/>
          <w:b/>
        </w:rPr>
        <w:t xml:space="preserve">1076- The </w:t>
      </w:r>
      <w:r w:rsidR="00C914BE" w:rsidRPr="00C914BE">
        <w:rPr>
          <w:rFonts w:ascii="Arial" w:hAnsi="Arial" w:cs="Arial"/>
          <w:b/>
        </w:rPr>
        <w:t>Emergency Food Assistance Program: Food Storage and Delivery</w:t>
      </w:r>
    </w:p>
    <w:p w14:paraId="08D8C093" w14:textId="77777777" w:rsidR="007D1D98" w:rsidRDefault="007D1D98" w:rsidP="00B26021">
      <w:pPr>
        <w:rPr>
          <w:rFonts w:ascii="Arial" w:hAnsi="Arial" w:cs="Arial"/>
          <w:b/>
        </w:rPr>
      </w:pPr>
    </w:p>
    <w:p w14:paraId="66829055" w14:textId="2F38025B" w:rsidR="003069D9" w:rsidRPr="00C60FB0" w:rsidRDefault="004836E8" w:rsidP="0008356C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C60FB0">
        <w:rPr>
          <w:rFonts w:ascii="Arial" w:hAnsi="Arial" w:cs="Arial"/>
          <w:b/>
        </w:rPr>
        <w:t xml:space="preserve">Quote Submission Due Date: </w:t>
      </w:r>
      <w:r w:rsidR="004B700B">
        <w:rPr>
          <w:rFonts w:ascii="Arial" w:hAnsi="Arial" w:cs="Arial"/>
          <w:b/>
        </w:rPr>
        <w:t>December 1</w:t>
      </w:r>
      <w:r w:rsidRPr="00C60FB0">
        <w:rPr>
          <w:rFonts w:ascii="Arial" w:hAnsi="Arial" w:cs="Arial"/>
          <w:b/>
        </w:rPr>
        <w:t>, 2021 (2:00 p.m. Eastern Time)</w:t>
      </w:r>
    </w:p>
    <w:p w14:paraId="0E03A888" w14:textId="77777777" w:rsidR="004836E8" w:rsidRPr="008918DF" w:rsidRDefault="004836E8" w:rsidP="004836E8"/>
    <w:p w14:paraId="39E806F0" w14:textId="3C7F33ED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C6EBA">
        <w:rPr>
          <w:rFonts w:ascii="Arial" w:hAnsi="Arial" w:cs="Arial"/>
          <w:i w:val="0"/>
          <w:sz w:val="20"/>
        </w:rPr>
        <w:t>1</w:t>
      </w:r>
    </w:p>
    <w:p w14:paraId="155EFAE9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7CC6853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77CB3461" w14:textId="70EE0C6B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</w:t>
      </w:r>
      <w:r w:rsidR="00B634AD">
        <w:rPr>
          <w:rFonts w:ascii="Arial" w:hAnsi="Arial" w:cs="Arial"/>
        </w:rPr>
        <w:t>w</w:t>
      </w:r>
      <w:r w:rsidR="006B44E8">
        <w:rPr>
          <w:rFonts w:ascii="Arial" w:hAnsi="Arial" w:cs="Arial"/>
        </w:rPr>
        <w:t>ing constitutes Bid Amendment #</w:t>
      </w:r>
      <w:r w:rsidR="000C6EBA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49A573BC" w14:textId="77777777" w:rsidR="00A9666F" w:rsidRDefault="007D1D98" w:rsidP="006B6F7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B55CEEF" w14:textId="77777777" w:rsidR="006B6F70" w:rsidRPr="006B6F70" w:rsidRDefault="006B6F70" w:rsidP="006B6F70">
      <w:pPr>
        <w:tabs>
          <w:tab w:val="left" w:pos="0"/>
        </w:tabs>
        <w:jc w:val="both"/>
        <w:rPr>
          <w:rFonts w:ascii="Arial" w:hAnsi="Arial" w:cs="Arial"/>
        </w:rPr>
      </w:pPr>
    </w:p>
    <w:p w14:paraId="574BABAD" w14:textId="1F8C59B6" w:rsidR="00F35441" w:rsidRDefault="00A9666F" w:rsidP="00B5477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Bid Amendment includes </w:t>
      </w:r>
      <w:r>
        <w:rPr>
          <w:rFonts w:ascii="Arial" w:hAnsi="Arial" w:cs="Arial"/>
        </w:rPr>
        <w:t xml:space="preserve">answers to </w:t>
      </w:r>
      <w:r w:rsidR="00F74490">
        <w:rPr>
          <w:rFonts w:ascii="Arial" w:hAnsi="Arial" w:cs="Arial"/>
        </w:rPr>
        <w:t>questions</w:t>
      </w:r>
      <w:r w:rsidR="00DF45FB">
        <w:rPr>
          <w:rFonts w:ascii="Arial" w:hAnsi="Arial" w:cs="Arial"/>
        </w:rPr>
        <w:t>.</w:t>
      </w:r>
      <w:r w:rsidR="00C76118">
        <w:rPr>
          <w:rFonts w:ascii="Arial" w:hAnsi="Arial" w:cs="Arial"/>
        </w:rPr>
        <w:t xml:space="preserve"> </w:t>
      </w:r>
    </w:p>
    <w:p w14:paraId="406AE1E9" w14:textId="7C289AD7" w:rsidR="001C3A24" w:rsidRPr="00B5477A" w:rsidRDefault="001C3A24" w:rsidP="00FC0D13"/>
    <w:p w14:paraId="5752F422" w14:textId="77777777" w:rsidR="001A0E61" w:rsidRPr="00B5477A" w:rsidRDefault="001A0E61" w:rsidP="00B5477A">
      <w:pPr>
        <w:tabs>
          <w:tab w:val="left" w:pos="0"/>
        </w:tabs>
        <w:jc w:val="both"/>
        <w:rPr>
          <w:rFonts w:ascii="Arial" w:hAnsi="Arial" w:cs="Arial"/>
        </w:rPr>
      </w:pPr>
    </w:p>
    <w:p w14:paraId="246CAB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77EF834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285A20C" w14:textId="363C7CD4" w:rsidR="00C912BF" w:rsidRDefault="007D1D98" w:rsidP="00015B9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="00015B9E">
        <w:rPr>
          <w:rFonts w:ascii="Arial" w:hAnsi="Arial" w:cs="Arial"/>
        </w:rPr>
        <w:t>shall remain the same</w:t>
      </w:r>
      <w:r w:rsidR="00B10AD7">
        <w:rPr>
          <w:rFonts w:ascii="Arial" w:hAnsi="Arial" w:cs="Arial"/>
        </w:rPr>
        <w:t>.</w:t>
      </w:r>
    </w:p>
    <w:p w14:paraId="78E53F0A" w14:textId="02943C90" w:rsidR="00072D50" w:rsidRDefault="00072D50" w:rsidP="00072D50">
      <w:pPr>
        <w:rPr>
          <w:rFonts w:ascii="Arial" w:hAnsi="Arial" w:cs="Arial"/>
        </w:rPr>
      </w:pPr>
    </w:p>
    <w:p w14:paraId="33019D23" w14:textId="77777777" w:rsidR="00D61594" w:rsidRDefault="00D61594" w:rsidP="00072D50">
      <w:pPr>
        <w:rPr>
          <w:rFonts w:ascii="Arial" w:hAnsi="Arial" w:cs="Arial"/>
        </w:rPr>
      </w:pPr>
    </w:p>
    <w:p w14:paraId="7FBC8A55" w14:textId="42727E2F" w:rsidR="00DF45FB" w:rsidRDefault="00DF45FB" w:rsidP="00072D50">
      <w:pPr>
        <w:rPr>
          <w:rFonts w:ascii="Arial" w:hAnsi="Arial" w:cs="Arial"/>
        </w:rPr>
      </w:pPr>
    </w:p>
    <w:p w14:paraId="3D5F9C74" w14:textId="77777777" w:rsidR="00DF45FB" w:rsidRDefault="00DF45F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89C940F" w14:textId="3A78FA8D" w:rsidR="008918DF" w:rsidRPr="005A7FE5" w:rsidRDefault="008918DF" w:rsidP="008918DF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lastRenderedPageBreak/>
        <w:t xml:space="preserve">Bid </w:t>
      </w:r>
      <w:r w:rsidRPr="005A7FE5">
        <w:rPr>
          <w:rFonts w:ascii="Arial" w:hAnsi="Arial" w:cs="Arial"/>
          <w:sz w:val="20"/>
        </w:rPr>
        <w:t>Solicitation #</w:t>
      </w:r>
      <w:r w:rsidR="00D01993">
        <w:rPr>
          <w:rFonts w:ascii="Arial" w:hAnsi="Arial" w:cs="Arial"/>
          <w:sz w:val="20"/>
        </w:rPr>
        <w:t>2</w:t>
      </w:r>
      <w:r w:rsidR="004B700B">
        <w:rPr>
          <w:rFonts w:ascii="Arial" w:hAnsi="Arial" w:cs="Arial"/>
          <w:sz w:val="20"/>
        </w:rPr>
        <w:t>2DPP00682</w:t>
      </w:r>
    </w:p>
    <w:p w14:paraId="6A779869" w14:textId="773CD108" w:rsidR="00364A22" w:rsidRDefault="004B700B" w:rsidP="004B700B">
      <w:pPr>
        <w:ind w:left="720"/>
        <w:jc w:val="center"/>
        <w:rPr>
          <w:rFonts w:ascii="Arial" w:hAnsi="Arial" w:cs="Arial"/>
          <w:b/>
        </w:rPr>
      </w:pPr>
      <w:r w:rsidRPr="004B700B">
        <w:rPr>
          <w:rFonts w:ascii="Arial" w:hAnsi="Arial" w:cs="Arial"/>
          <w:b/>
        </w:rPr>
        <w:t>T1076- The Emergency Food Assistance Program: Food Storage and Delivery</w:t>
      </w:r>
    </w:p>
    <w:p w14:paraId="091EEB49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41575455" w14:textId="77777777" w:rsidR="00B26021" w:rsidRDefault="00B26021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45A70EFC" w14:textId="06352EF6" w:rsidR="007E56C8" w:rsidRDefault="003069D9" w:rsidP="00ED3B68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Where applicable, e</w:t>
      </w:r>
      <w:r w:rsidR="007E56C8">
        <w:rPr>
          <w:rFonts w:ascii="Arial" w:hAnsi="Arial" w:cs="Arial"/>
        </w:rPr>
        <w:t>ach question reference</w:t>
      </w:r>
      <w:r>
        <w:rPr>
          <w:rFonts w:ascii="Arial" w:hAnsi="Arial" w:cs="Arial"/>
        </w:rPr>
        <w:t>s</w:t>
      </w:r>
      <w:r w:rsidR="007E56C8">
        <w:rPr>
          <w:rFonts w:ascii="Arial" w:hAnsi="Arial" w:cs="Arial"/>
        </w:rPr>
        <w:t xml:space="preserve"> the appropriate </w:t>
      </w:r>
      <w:r w:rsidR="007E56C8" w:rsidRPr="009C76AA">
        <w:rPr>
          <w:rFonts w:ascii="Arial" w:hAnsi="Arial" w:cs="Arial"/>
        </w:rPr>
        <w:t xml:space="preserve">Bid Solicitation </w:t>
      </w:r>
      <w:r w:rsidR="007E56C8">
        <w:rPr>
          <w:rFonts w:ascii="Arial" w:hAnsi="Arial" w:cs="Arial"/>
        </w:rPr>
        <w:t>section</w:t>
      </w:r>
      <w:r>
        <w:rPr>
          <w:rFonts w:ascii="Arial" w:hAnsi="Arial" w:cs="Arial"/>
        </w:rPr>
        <w:t>.</w:t>
      </w:r>
      <w:r w:rsidR="007E56C8">
        <w:rPr>
          <w:rFonts w:ascii="Arial" w:hAnsi="Arial" w:cs="Arial"/>
        </w:rPr>
        <w:t xml:space="preserve"> </w:t>
      </w:r>
    </w:p>
    <w:p w14:paraId="34F6A0CF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71984824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483E5B6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3106005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26405EAF" w14:textId="77777777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E7D2244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  <w:r w:rsidR="00467481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8918DF" w14:paraId="0901E869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48B2E" w14:textId="77777777" w:rsidR="008918DF" w:rsidRPr="00DD4C19" w:rsidRDefault="008918DF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DD4C19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C5887" w14:textId="77777777" w:rsidR="00CE11C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PDF Documents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CED6A" w14:textId="77777777" w:rsid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When trying to open a Portable Document Format (PDF) I am receiving an error message and am unable to access the PDF. How should I proceed?</w:t>
            </w:r>
          </w:p>
          <w:p w14:paraId="2B3CC218" w14:textId="77777777" w:rsid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54EED5BE" w14:textId="77777777" w:rsidR="004522AE" w:rsidRPr="004522AE" w:rsidRDefault="004522AE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 is recommended that users utilize Internet Explorer to view PDFs. Certain PDF forms cannot be opened in the Chrome or Firefox built in PDF views that are enabled by default.</w:t>
            </w:r>
            <w:r w:rsidR="0005193A">
              <w:rPr>
                <w:rFonts w:ascii="Arial" w:hAnsi="Arial" w:cs="Arial"/>
              </w:rPr>
              <w:t xml:space="preserve"> If using Chrome or Firefox it is recommended that the file is downloaded instead by clicking the download button in the upper right-hand corner of the browser after an error message is received. An alternative option is to disable the built in PDF viewers in Chrome or Firefox.</w:t>
            </w:r>
          </w:p>
          <w:p w14:paraId="698AB300" w14:textId="77777777" w:rsidR="00CE11CE" w:rsidRPr="00851945" w:rsidRDefault="00FE2E19" w:rsidP="00FE2E19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851945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E2E19" w14:paraId="23293147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DBCB8" w14:textId="77777777" w:rsidR="00FE2E19" w:rsidRPr="00DD4C19" w:rsidRDefault="00FE2E1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DD4C19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D97A4" w14:textId="77777777" w:rsidR="00FE2E19" w:rsidRDefault="004522AE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Quote Submission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3C48" w14:textId="77777777" w:rsidR="00FE2E19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Should I check that I have properly completed and attached all of the required documents with my submitted Quote?</w:t>
            </w:r>
          </w:p>
          <w:p w14:paraId="0828577F" w14:textId="77777777" w:rsid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0EB1659A" w14:textId="77777777" w:rsid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Yes. Prior to the Quote Opening Deadline, a Vendor {Bidder} should review the documents comprising the submitted Quote to ensure that all of the required documents have been completed and attached. Oftentimes a Quote is deemed non-responsive because a Vendor {Bidder} fails to attach a required form or attaches a blank form. </w:t>
            </w:r>
            <w:r w:rsidR="003224EE">
              <w:rPr>
                <w:rFonts w:ascii="Arial" w:hAnsi="Arial" w:cs="Arial"/>
              </w:rPr>
              <w:t>To review a submitted Quote a Vendor {Bidder} should log into NJSTART and review each document attached to the Quote submission. Instructions on how to review a submitted Quote can be found in the Quick Reference Guide entitled ‘How to Review a Submitted Quote’ which is available on the NJSTART Vendor Support Page under Vendor References Guides.</w:t>
            </w:r>
          </w:p>
          <w:p w14:paraId="46937CD7" w14:textId="77777777" w:rsidR="0005193A" w:rsidRPr="0005193A" w:rsidRDefault="0005193A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8B012E" w14:paraId="531E9458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3D37" w14:textId="77777777" w:rsidR="008B012E" w:rsidRPr="00DD4C19" w:rsidRDefault="00DD4C19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b/>
                <w:bCs/>
              </w:rPr>
            </w:pPr>
            <w:r w:rsidRPr="00651A25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71AD" w14:textId="379662C3" w:rsidR="00223C37" w:rsidRPr="00B10AD7" w:rsidRDefault="004B700B" w:rsidP="00B10AD7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Pre-Quote Conference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71A0" w14:textId="0567E016" w:rsidR="004B700B" w:rsidRPr="004B700B" w:rsidRDefault="004B700B" w:rsidP="004B700B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4B700B">
              <w:rPr>
                <w:rFonts w:ascii="Arial" w:hAnsi="Arial" w:cs="Arial"/>
                <w:b/>
              </w:rPr>
              <w:t>I missed the optional pre-quote conference that was on</w:t>
            </w:r>
            <w:r w:rsidR="009D1545">
              <w:rPr>
                <w:rFonts w:ascii="Arial" w:hAnsi="Arial" w:cs="Arial"/>
                <w:b/>
              </w:rPr>
              <w:t xml:space="preserve"> October 20, 2021,</w:t>
            </w:r>
            <w:bookmarkStart w:id="0" w:name="_GoBack"/>
            <w:bookmarkEnd w:id="0"/>
            <w:r w:rsidRPr="004B700B">
              <w:rPr>
                <w:rFonts w:ascii="Arial" w:hAnsi="Arial" w:cs="Arial"/>
                <w:b/>
              </w:rPr>
              <w:t xml:space="preserve"> and was wondering if there was a transcript of what was said for each of the identified bullet points that was to be covered or a video of the conference available to watch?</w:t>
            </w:r>
          </w:p>
          <w:p w14:paraId="4C03FD1E" w14:textId="7F0EB1AC" w:rsidR="004B700B" w:rsidRPr="004B700B" w:rsidRDefault="004B700B" w:rsidP="004B700B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</w:p>
          <w:p w14:paraId="3A718D71" w14:textId="5CF65D71" w:rsidR="00B04BBF" w:rsidRPr="004B700B" w:rsidRDefault="004B700B" w:rsidP="004B700B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  <w:r w:rsidRPr="004B700B">
              <w:rPr>
                <w:rFonts w:ascii="Arial" w:hAnsi="Arial" w:cs="Arial"/>
                <w:bCs/>
              </w:rPr>
              <w:t>The Optional Pre-Quote Conference PowerPoint Presentation can be found on the Attachments Tab of the Bid Solicitation in NJSTART titled, “T</w:t>
            </w:r>
            <w:r>
              <w:rPr>
                <w:rFonts w:ascii="Arial" w:hAnsi="Arial" w:cs="Arial"/>
                <w:bCs/>
              </w:rPr>
              <w:t>1076</w:t>
            </w:r>
            <w:r w:rsidRPr="004B700B">
              <w:rPr>
                <w:rFonts w:ascii="Arial" w:hAnsi="Arial" w:cs="Arial"/>
                <w:bCs/>
              </w:rPr>
              <w:t xml:space="preserve"> Optional Pre-Quote Conference Power Point”.</w:t>
            </w:r>
          </w:p>
          <w:p w14:paraId="028C156C" w14:textId="1B3CA693" w:rsidR="00E409A6" w:rsidRPr="00E73253" w:rsidRDefault="00E409A6" w:rsidP="000C6EBA">
            <w:pPr>
              <w:tabs>
                <w:tab w:val="left" w:pos="0"/>
              </w:tabs>
              <w:rPr>
                <w:rFonts w:ascii="Arial" w:hAnsi="Arial" w:cs="Arial"/>
                <w:bCs/>
              </w:rPr>
            </w:pPr>
          </w:p>
        </w:tc>
      </w:tr>
    </w:tbl>
    <w:p w14:paraId="010C02CD" w14:textId="77777777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26F524" w14:textId="77777777" w:rsidR="00557BA1" w:rsidRDefault="00557BA1">
      <w:r>
        <w:separator/>
      </w:r>
    </w:p>
  </w:endnote>
  <w:endnote w:type="continuationSeparator" w:id="0">
    <w:p w14:paraId="1072C9E7" w14:textId="77777777" w:rsidR="00557BA1" w:rsidRDefault="00557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321D72" w14:textId="5EB47065" w:rsidR="007E7CA6" w:rsidRDefault="007E7CA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09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A0502B" w14:textId="77777777" w:rsidR="007E7CA6" w:rsidRDefault="007E7C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E364B1" w14:textId="77777777" w:rsidR="007E7CA6" w:rsidRDefault="007E7CA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229E190" wp14:editId="6BBEFDBE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195737" w14:textId="77777777" w:rsidR="007E7CA6" w:rsidRPr="003048CF" w:rsidRDefault="007E7CA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229E19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19195737" w14:textId="77777777" w:rsidR="007E7CA6" w:rsidRPr="003048CF" w:rsidRDefault="007E7CA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20555" w14:textId="77777777" w:rsidR="00557BA1" w:rsidRDefault="00557BA1">
      <w:r>
        <w:separator/>
      </w:r>
    </w:p>
  </w:footnote>
  <w:footnote w:type="continuationSeparator" w:id="0">
    <w:p w14:paraId="21EA80A9" w14:textId="77777777" w:rsidR="00557BA1" w:rsidRDefault="00557B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7E7CA6" w14:paraId="32B3323C" w14:textId="77777777" w:rsidTr="00E13016">
      <w:trPr>
        <w:trHeight w:val="1080"/>
        <w:jc w:val="center"/>
      </w:trPr>
      <w:tc>
        <w:tcPr>
          <w:tcW w:w="2880" w:type="dxa"/>
        </w:tcPr>
        <w:p w14:paraId="39F2A968" w14:textId="77777777" w:rsidR="007E7CA6" w:rsidRDefault="007E7CA6" w:rsidP="00E242AB"/>
      </w:tc>
      <w:tc>
        <w:tcPr>
          <w:tcW w:w="5760" w:type="dxa"/>
          <w:vAlign w:val="center"/>
        </w:tcPr>
        <w:p w14:paraId="2D59C064" w14:textId="77777777" w:rsidR="007E7CA6" w:rsidRDefault="007E7CA6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20E50FE4" wp14:editId="0E9F591A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67368C59" w14:textId="77777777" w:rsidR="007E7CA6" w:rsidRDefault="007E7CA6" w:rsidP="00E242AB"/>
      </w:tc>
    </w:tr>
    <w:tr w:rsidR="007E7CA6" w14:paraId="2C3B120E" w14:textId="77777777" w:rsidTr="00E13016">
      <w:trPr>
        <w:trHeight w:val="893"/>
        <w:jc w:val="center"/>
      </w:trPr>
      <w:tc>
        <w:tcPr>
          <w:tcW w:w="2880" w:type="dxa"/>
          <w:vAlign w:val="bottom"/>
        </w:tcPr>
        <w:p w14:paraId="1F9B03F6" w14:textId="77777777" w:rsidR="007E7CA6" w:rsidRPr="00DE79FE" w:rsidRDefault="007E7CA6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8F3B7E1" w14:textId="77777777" w:rsidR="007E7CA6" w:rsidRPr="006359DD" w:rsidRDefault="007E7CA6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58E1FF77" w14:textId="77777777" w:rsidR="007E7CA6" w:rsidRPr="00952B78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1125211" w14:textId="77777777" w:rsidR="007E7CA6" w:rsidRPr="00CD2155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6E34E35" w14:textId="77777777" w:rsidR="007E7CA6" w:rsidRPr="00CD2155" w:rsidRDefault="007E7CA6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93C4728" w14:textId="77777777" w:rsidR="007E7CA6" w:rsidRPr="00CD2155" w:rsidRDefault="007E7CA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5882A5B1" w14:textId="77777777" w:rsidR="007E7CA6" w:rsidRPr="00CD2155" w:rsidRDefault="007E7CA6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71B612D" w14:textId="77777777" w:rsidR="007E7CA6" w:rsidRPr="00CD2155" w:rsidRDefault="007E7CA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606BC813" w14:textId="77777777" w:rsidR="007E7CA6" w:rsidRPr="006359DD" w:rsidRDefault="007E7CA6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21E75ABE" w14:textId="77777777" w:rsidR="007E7CA6" w:rsidRPr="006359DD" w:rsidRDefault="007E7CA6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4390FCB2" w14:textId="77777777" w:rsidR="007E7CA6" w:rsidRPr="006359DD" w:rsidRDefault="007E7CA6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7E7CA6" w14:paraId="06757620" w14:textId="77777777" w:rsidTr="00E13016">
      <w:trPr>
        <w:trHeight w:val="892"/>
        <w:jc w:val="center"/>
      </w:trPr>
      <w:tc>
        <w:tcPr>
          <w:tcW w:w="2880" w:type="dxa"/>
          <w:vAlign w:val="bottom"/>
        </w:tcPr>
        <w:p w14:paraId="7130714F" w14:textId="77777777" w:rsidR="007E7CA6" w:rsidRPr="006359DD" w:rsidRDefault="007E7CA6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6A77D5D0" w14:textId="77777777" w:rsidR="007E7CA6" w:rsidRPr="006359DD" w:rsidRDefault="007E7CA6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12527EFB" w14:textId="77777777" w:rsidR="007E7CA6" w:rsidRPr="006359DD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1DE24AD" w14:textId="77777777" w:rsidR="007E7CA6" w:rsidRPr="006359DD" w:rsidRDefault="007E7CA6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4231AAE2" w14:textId="77777777" w:rsidR="007E7CA6" w:rsidRPr="006359DD" w:rsidRDefault="007E7CA6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7E7CA6" w14:paraId="36FBC72C" w14:textId="77777777" w:rsidTr="00E13016">
      <w:trPr>
        <w:jc w:val="center"/>
      </w:trPr>
      <w:tc>
        <w:tcPr>
          <w:tcW w:w="2880" w:type="dxa"/>
        </w:tcPr>
        <w:p w14:paraId="634161D2" w14:textId="77777777" w:rsidR="007E7CA6" w:rsidRPr="006359DD" w:rsidRDefault="007E7CA6" w:rsidP="00E242AB"/>
      </w:tc>
      <w:tc>
        <w:tcPr>
          <w:tcW w:w="5760" w:type="dxa"/>
        </w:tcPr>
        <w:p w14:paraId="5E5297F8" w14:textId="77777777" w:rsidR="007E7CA6" w:rsidRPr="00CD2155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219CE767" w14:textId="77777777" w:rsidR="007E7CA6" w:rsidRPr="006359DD" w:rsidRDefault="007E7CA6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1B6619E3" w14:textId="77777777" w:rsidR="007E7CA6" w:rsidRPr="006359DD" w:rsidRDefault="007E7CA6" w:rsidP="00E242AB"/>
      </w:tc>
    </w:tr>
  </w:tbl>
  <w:p w14:paraId="7414B52E" w14:textId="77777777" w:rsidR="007E7CA6" w:rsidRDefault="007E7CA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92A4C"/>
    <w:multiLevelType w:val="hybridMultilevel"/>
    <w:tmpl w:val="B83E90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D2B9D"/>
    <w:multiLevelType w:val="multilevel"/>
    <w:tmpl w:val="BFC6927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AE675B"/>
    <w:multiLevelType w:val="hybridMultilevel"/>
    <w:tmpl w:val="C898ED00"/>
    <w:lvl w:ilvl="0" w:tplc="931E5B24">
      <w:start w:val="1"/>
      <w:numFmt w:val="upperLetter"/>
      <w:lvlText w:val="%1)"/>
      <w:lvlJc w:val="left"/>
      <w:pPr>
        <w:ind w:left="81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07C23D28"/>
    <w:multiLevelType w:val="hybridMultilevel"/>
    <w:tmpl w:val="A056B526"/>
    <w:lvl w:ilvl="0" w:tplc="AFEA487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7495C"/>
    <w:multiLevelType w:val="hybridMultilevel"/>
    <w:tmpl w:val="4A3432F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F56C4"/>
    <w:multiLevelType w:val="hybridMultilevel"/>
    <w:tmpl w:val="32F2DDE2"/>
    <w:lvl w:ilvl="0" w:tplc="92320CA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5A66B1"/>
    <w:multiLevelType w:val="hybridMultilevel"/>
    <w:tmpl w:val="5FF252EA"/>
    <w:lvl w:ilvl="0" w:tplc="DFE6155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70C84"/>
    <w:multiLevelType w:val="hybridMultilevel"/>
    <w:tmpl w:val="819E18F4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955872"/>
    <w:multiLevelType w:val="hybridMultilevel"/>
    <w:tmpl w:val="63F0842A"/>
    <w:lvl w:ilvl="0" w:tplc="7264F3E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A702A"/>
    <w:multiLevelType w:val="hybridMultilevel"/>
    <w:tmpl w:val="24344640"/>
    <w:lvl w:ilvl="0" w:tplc="B1A8F5B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C0BB1"/>
    <w:multiLevelType w:val="hybridMultilevel"/>
    <w:tmpl w:val="8DA09FB8"/>
    <w:lvl w:ilvl="0" w:tplc="AD2C00C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E5B10"/>
    <w:multiLevelType w:val="multilevel"/>
    <w:tmpl w:val="3A94C49A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0A631D"/>
    <w:multiLevelType w:val="hybridMultilevel"/>
    <w:tmpl w:val="5BF8AB36"/>
    <w:lvl w:ilvl="0" w:tplc="8A6A66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D72D79"/>
    <w:multiLevelType w:val="hybridMultilevel"/>
    <w:tmpl w:val="0C00B948"/>
    <w:lvl w:ilvl="0" w:tplc="642A10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42E33C15"/>
    <w:multiLevelType w:val="hybridMultilevel"/>
    <w:tmpl w:val="F35CB56A"/>
    <w:lvl w:ilvl="0" w:tplc="5D24980E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54C6C"/>
    <w:multiLevelType w:val="hybridMultilevel"/>
    <w:tmpl w:val="376ED31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A84381"/>
    <w:multiLevelType w:val="hybridMultilevel"/>
    <w:tmpl w:val="FDD0A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D633A8"/>
    <w:multiLevelType w:val="hybridMultilevel"/>
    <w:tmpl w:val="073036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674966"/>
    <w:multiLevelType w:val="hybridMultilevel"/>
    <w:tmpl w:val="D158C13E"/>
    <w:lvl w:ilvl="0" w:tplc="B59EEA7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8162ABE"/>
    <w:multiLevelType w:val="hybridMultilevel"/>
    <w:tmpl w:val="3E105D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E642C"/>
    <w:multiLevelType w:val="hybridMultilevel"/>
    <w:tmpl w:val="5B92862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381A3F"/>
    <w:multiLevelType w:val="hybridMultilevel"/>
    <w:tmpl w:val="58F2A1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5D0E4E"/>
    <w:multiLevelType w:val="hybridMultilevel"/>
    <w:tmpl w:val="5E8EED5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B606D0"/>
    <w:multiLevelType w:val="hybridMultilevel"/>
    <w:tmpl w:val="E506B7E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750A39"/>
    <w:multiLevelType w:val="hybridMultilevel"/>
    <w:tmpl w:val="776A837A"/>
    <w:lvl w:ilvl="0" w:tplc="3ADA4EC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830F3"/>
    <w:multiLevelType w:val="hybridMultilevel"/>
    <w:tmpl w:val="C67AE170"/>
    <w:lvl w:ilvl="0" w:tplc="477A739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5C7425"/>
    <w:multiLevelType w:val="hybridMultilevel"/>
    <w:tmpl w:val="1E502752"/>
    <w:lvl w:ilvl="0" w:tplc="6BD40C2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D1793C"/>
    <w:multiLevelType w:val="hybridMultilevel"/>
    <w:tmpl w:val="ABC2D196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16C27A1"/>
    <w:multiLevelType w:val="hybridMultilevel"/>
    <w:tmpl w:val="66264C52"/>
    <w:lvl w:ilvl="0" w:tplc="364683D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7F0075"/>
    <w:multiLevelType w:val="hybridMultilevel"/>
    <w:tmpl w:val="75BC139C"/>
    <w:lvl w:ilvl="0" w:tplc="192AA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664DBF"/>
    <w:multiLevelType w:val="hybridMultilevel"/>
    <w:tmpl w:val="A782CC4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366A9F"/>
    <w:multiLevelType w:val="hybridMultilevel"/>
    <w:tmpl w:val="223CE0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1A6127"/>
    <w:multiLevelType w:val="hybridMultilevel"/>
    <w:tmpl w:val="2A52E980"/>
    <w:lvl w:ilvl="0" w:tplc="26BECB2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420C4A"/>
    <w:multiLevelType w:val="hybridMultilevel"/>
    <w:tmpl w:val="46D6F6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B1659F"/>
    <w:multiLevelType w:val="hybridMultilevel"/>
    <w:tmpl w:val="255CA450"/>
    <w:lvl w:ilvl="0" w:tplc="C2C219F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B124194"/>
    <w:multiLevelType w:val="hybridMultilevel"/>
    <w:tmpl w:val="44BC7642"/>
    <w:lvl w:ilvl="0" w:tplc="6728C4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205B98"/>
    <w:multiLevelType w:val="hybridMultilevel"/>
    <w:tmpl w:val="54E67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624B02"/>
    <w:multiLevelType w:val="hybridMultilevel"/>
    <w:tmpl w:val="6A165614"/>
    <w:lvl w:ilvl="0" w:tplc="0E2ABF1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26"/>
  </w:num>
  <w:num w:numId="5">
    <w:abstractNumId w:val="14"/>
  </w:num>
  <w:num w:numId="6">
    <w:abstractNumId w:val="3"/>
  </w:num>
  <w:num w:numId="7">
    <w:abstractNumId w:val="4"/>
  </w:num>
  <w:num w:numId="8">
    <w:abstractNumId w:val="23"/>
  </w:num>
  <w:num w:numId="9">
    <w:abstractNumId w:val="10"/>
  </w:num>
  <w:num w:numId="10">
    <w:abstractNumId w:val="34"/>
  </w:num>
  <w:num w:numId="11">
    <w:abstractNumId w:val="24"/>
  </w:num>
  <w:num w:numId="12">
    <w:abstractNumId w:val="19"/>
  </w:num>
  <w:num w:numId="13">
    <w:abstractNumId w:val="15"/>
  </w:num>
  <w:num w:numId="14">
    <w:abstractNumId w:val="28"/>
  </w:num>
  <w:num w:numId="15">
    <w:abstractNumId w:val="21"/>
  </w:num>
  <w:num w:numId="16">
    <w:abstractNumId w:val="2"/>
  </w:num>
  <w:num w:numId="17">
    <w:abstractNumId w:val="22"/>
  </w:num>
  <w:num w:numId="18">
    <w:abstractNumId w:val="17"/>
  </w:num>
  <w:num w:numId="19">
    <w:abstractNumId w:val="32"/>
  </w:num>
  <w:num w:numId="20">
    <w:abstractNumId w:val="30"/>
  </w:num>
  <w:num w:numId="21">
    <w:abstractNumId w:val="0"/>
  </w:num>
  <w:num w:numId="22">
    <w:abstractNumId w:val="16"/>
  </w:num>
  <w:num w:numId="23">
    <w:abstractNumId w:val="29"/>
  </w:num>
  <w:num w:numId="24">
    <w:abstractNumId w:val="7"/>
  </w:num>
  <w:num w:numId="25">
    <w:abstractNumId w:val="20"/>
  </w:num>
  <w:num w:numId="26">
    <w:abstractNumId w:val="13"/>
  </w:num>
  <w:num w:numId="27">
    <w:abstractNumId w:val="6"/>
  </w:num>
  <w:num w:numId="28">
    <w:abstractNumId w:val="36"/>
  </w:num>
  <w:num w:numId="29">
    <w:abstractNumId w:val="33"/>
  </w:num>
  <w:num w:numId="30">
    <w:abstractNumId w:val="12"/>
  </w:num>
  <w:num w:numId="31">
    <w:abstractNumId w:val="1"/>
  </w:num>
  <w:num w:numId="32">
    <w:abstractNumId w:val="18"/>
  </w:num>
  <w:num w:numId="33">
    <w:abstractNumId w:val="31"/>
  </w:num>
  <w:num w:numId="34">
    <w:abstractNumId w:val="5"/>
  </w:num>
  <w:num w:numId="35">
    <w:abstractNumId w:val="25"/>
  </w:num>
  <w:num w:numId="36">
    <w:abstractNumId w:val="27"/>
  </w:num>
  <w:num w:numId="37">
    <w:abstractNumId w:val="35"/>
  </w:num>
  <w:num w:numId="38">
    <w:abstractNumId w:val="8"/>
  </w:num>
  <w:num w:numId="39">
    <w:abstractNumId w:val="38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3BAC"/>
    <w:rsid w:val="00015B9E"/>
    <w:rsid w:val="000178AC"/>
    <w:rsid w:val="00017E0E"/>
    <w:rsid w:val="000233A4"/>
    <w:rsid w:val="00035C2A"/>
    <w:rsid w:val="0003645F"/>
    <w:rsid w:val="000412DD"/>
    <w:rsid w:val="0004455E"/>
    <w:rsid w:val="00047D91"/>
    <w:rsid w:val="0005193A"/>
    <w:rsid w:val="00052193"/>
    <w:rsid w:val="00052433"/>
    <w:rsid w:val="00052857"/>
    <w:rsid w:val="000553F8"/>
    <w:rsid w:val="000555F2"/>
    <w:rsid w:val="00056D94"/>
    <w:rsid w:val="0006149B"/>
    <w:rsid w:val="00062992"/>
    <w:rsid w:val="00070F9C"/>
    <w:rsid w:val="00071D29"/>
    <w:rsid w:val="00071FDE"/>
    <w:rsid w:val="00072D50"/>
    <w:rsid w:val="00073A81"/>
    <w:rsid w:val="00074A05"/>
    <w:rsid w:val="00080562"/>
    <w:rsid w:val="0008356C"/>
    <w:rsid w:val="00087AC7"/>
    <w:rsid w:val="00091B3F"/>
    <w:rsid w:val="0009535B"/>
    <w:rsid w:val="00096B7B"/>
    <w:rsid w:val="00097ED0"/>
    <w:rsid w:val="000B0272"/>
    <w:rsid w:val="000B43B6"/>
    <w:rsid w:val="000B5515"/>
    <w:rsid w:val="000B5BB2"/>
    <w:rsid w:val="000C3964"/>
    <w:rsid w:val="000C6EBA"/>
    <w:rsid w:val="000C7991"/>
    <w:rsid w:val="000D0811"/>
    <w:rsid w:val="000F21AF"/>
    <w:rsid w:val="000F582C"/>
    <w:rsid w:val="000F5ED3"/>
    <w:rsid w:val="001036B6"/>
    <w:rsid w:val="001068CB"/>
    <w:rsid w:val="001130EC"/>
    <w:rsid w:val="0012116B"/>
    <w:rsid w:val="00122117"/>
    <w:rsid w:val="001236A1"/>
    <w:rsid w:val="00123E97"/>
    <w:rsid w:val="001265C6"/>
    <w:rsid w:val="0013698B"/>
    <w:rsid w:val="00151DEE"/>
    <w:rsid w:val="0015717C"/>
    <w:rsid w:val="00160E56"/>
    <w:rsid w:val="00161BEE"/>
    <w:rsid w:val="001642FF"/>
    <w:rsid w:val="001643F1"/>
    <w:rsid w:val="00164936"/>
    <w:rsid w:val="00170EE0"/>
    <w:rsid w:val="00171E79"/>
    <w:rsid w:val="00187AA0"/>
    <w:rsid w:val="00193836"/>
    <w:rsid w:val="001945C7"/>
    <w:rsid w:val="00194DDF"/>
    <w:rsid w:val="00196A19"/>
    <w:rsid w:val="001A0E61"/>
    <w:rsid w:val="001B1C47"/>
    <w:rsid w:val="001B264C"/>
    <w:rsid w:val="001C1B45"/>
    <w:rsid w:val="001C3A24"/>
    <w:rsid w:val="001C5BCE"/>
    <w:rsid w:val="001D04C4"/>
    <w:rsid w:val="001D1ABC"/>
    <w:rsid w:val="001F34F3"/>
    <w:rsid w:val="001F4F39"/>
    <w:rsid w:val="0020022C"/>
    <w:rsid w:val="0020175D"/>
    <w:rsid w:val="00202F19"/>
    <w:rsid w:val="00214599"/>
    <w:rsid w:val="00214942"/>
    <w:rsid w:val="002172FB"/>
    <w:rsid w:val="002200C9"/>
    <w:rsid w:val="00223C37"/>
    <w:rsid w:val="00231C08"/>
    <w:rsid w:val="002420F8"/>
    <w:rsid w:val="00243F82"/>
    <w:rsid w:val="00244341"/>
    <w:rsid w:val="00251DC9"/>
    <w:rsid w:val="002572CC"/>
    <w:rsid w:val="00257D6E"/>
    <w:rsid w:val="00260851"/>
    <w:rsid w:val="00260EC6"/>
    <w:rsid w:val="002644EF"/>
    <w:rsid w:val="00271544"/>
    <w:rsid w:val="002745C5"/>
    <w:rsid w:val="00274E76"/>
    <w:rsid w:val="00275AD2"/>
    <w:rsid w:val="00276948"/>
    <w:rsid w:val="00285BF3"/>
    <w:rsid w:val="002A6D19"/>
    <w:rsid w:val="002A7595"/>
    <w:rsid w:val="002B0DD0"/>
    <w:rsid w:val="002B1DC9"/>
    <w:rsid w:val="002B72CE"/>
    <w:rsid w:val="002C1484"/>
    <w:rsid w:val="002C26FA"/>
    <w:rsid w:val="002C54B7"/>
    <w:rsid w:val="002D151F"/>
    <w:rsid w:val="002D201A"/>
    <w:rsid w:val="002D6A89"/>
    <w:rsid w:val="002D7CAA"/>
    <w:rsid w:val="002E3342"/>
    <w:rsid w:val="002E42BB"/>
    <w:rsid w:val="002E4E26"/>
    <w:rsid w:val="002E588A"/>
    <w:rsid w:val="002F1449"/>
    <w:rsid w:val="002F2824"/>
    <w:rsid w:val="002F3FE2"/>
    <w:rsid w:val="002F624D"/>
    <w:rsid w:val="003048CF"/>
    <w:rsid w:val="00305B6D"/>
    <w:rsid w:val="003069D9"/>
    <w:rsid w:val="00312D7D"/>
    <w:rsid w:val="003224EE"/>
    <w:rsid w:val="00322697"/>
    <w:rsid w:val="00326DC4"/>
    <w:rsid w:val="0032707C"/>
    <w:rsid w:val="00336DBA"/>
    <w:rsid w:val="0034222F"/>
    <w:rsid w:val="003563DF"/>
    <w:rsid w:val="0036338D"/>
    <w:rsid w:val="00364A22"/>
    <w:rsid w:val="00372C16"/>
    <w:rsid w:val="00372D86"/>
    <w:rsid w:val="00375F2D"/>
    <w:rsid w:val="0037646A"/>
    <w:rsid w:val="00385776"/>
    <w:rsid w:val="00385B65"/>
    <w:rsid w:val="00387D13"/>
    <w:rsid w:val="003900B5"/>
    <w:rsid w:val="00390A91"/>
    <w:rsid w:val="00391DE8"/>
    <w:rsid w:val="0039648D"/>
    <w:rsid w:val="003A290B"/>
    <w:rsid w:val="003A76EC"/>
    <w:rsid w:val="003B09FC"/>
    <w:rsid w:val="003B1291"/>
    <w:rsid w:val="003B1D63"/>
    <w:rsid w:val="003B2FE6"/>
    <w:rsid w:val="003C0F9E"/>
    <w:rsid w:val="003C5DF2"/>
    <w:rsid w:val="003C7B91"/>
    <w:rsid w:val="003D02FC"/>
    <w:rsid w:val="003D747D"/>
    <w:rsid w:val="003F00CF"/>
    <w:rsid w:val="003F2A90"/>
    <w:rsid w:val="003F674A"/>
    <w:rsid w:val="003F7837"/>
    <w:rsid w:val="00401EED"/>
    <w:rsid w:val="00417A2E"/>
    <w:rsid w:val="004231B3"/>
    <w:rsid w:val="00423835"/>
    <w:rsid w:val="004315E8"/>
    <w:rsid w:val="004355EF"/>
    <w:rsid w:val="0043667E"/>
    <w:rsid w:val="00436D34"/>
    <w:rsid w:val="00437030"/>
    <w:rsid w:val="0044095E"/>
    <w:rsid w:val="00446F52"/>
    <w:rsid w:val="004522AE"/>
    <w:rsid w:val="004524D1"/>
    <w:rsid w:val="004603C6"/>
    <w:rsid w:val="00467481"/>
    <w:rsid w:val="00476106"/>
    <w:rsid w:val="004836E8"/>
    <w:rsid w:val="00490B0F"/>
    <w:rsid w:val="00494C42"/>
    <w:rsid w:val="0049629E"/>
    <w:rsid w:val="004A0576"/>
    <w:rsid w:val="004A121D"/>
    <w:rsid w:val="004A326B"/>
    <w:rsid w:val="004A6DE5"/>
    <w:rsid w:val="004A7DA7"/>
    <w:rsid w:val="004B2FC6"/>
    <w:rsid w:val="004B6D8A"/>
    <w:rsid w:val="004B700B"/>
    <w:rsid w:val="004B7F7E"/>
    <w:rsid w:val="004C051A"/>
    <w:rsid w:val="004C1336"/>
    <w:rsid w:val="004C13A5"/>
    <w:rsid w:val="004C2ADB"/>
    <w:rsid w:val="004C417C"/>
    <w:rsid w:val="004D39D7"/>
    <w:rsid w:val="004D3A2B"/>
    <w:rsid w:val="004E32C5"/>
    <w:rsid w:val="004E42DB"/>
    <w:rsid w:val="004E598C"/>
    <w:rsid w:val="004E725B"/>
    <w:rsid w:val="004F02AE"/>
    <w:rsid w:val="004F171A"/>
    <w:rsid w:val="004F3C89"/>
    <w:rsid w:val="004F4350"/>
    <w:rsid w:val="004F542C"/>
    <w:rsid w:val="004F5B62"/>
    <w:rsid w:val="005006C4"/>
    <w:rsid w:val="00502120"/>
    <w:rsid w:val="0051042E"/>
    <w:rsid w:val="005175DC"/>
    <w:rsid w:val="00521138"/>
    <w:rsid w:val="00521848"/>
    <w:rsid w:val="00524B62"/>
    <w:rsid w:val="005271D3"/>
    <w:rsid w:val="00530C55"/>
    <w:rsid w:val="00530CE0"/>
    <w:rsid w:val="00532739"/>
    <w:rsid w:val="0053372D"/>
    <w:rsid w:val="00537638"/>
    <w:rsid w:val="0054794A"/>
    <w:rsid w:val="00552616"/>
    <w:rsid w:val="0055281C"/>
    <w:rsid w:val="00552FB4"/>
    <w:rsid w:val="00557BA1"/>
    <w:rsid w:val="00557F50"/>
    <w:rsid w:val="00560578"/>
    <w:rsid w:val="005654E0"/>
    <w:rsid w:val="005663AD"/>
    <w:rsid w:val="00567F16"/>
    <w:rsid w:val="00572F24"/>
    <w:rsid w:val="005735C0"/>
    <w:rsid w:val="005748C4"/>
    <w:rsid w:val="00576324"/>
    <w:rsid w:val="0058187A"/>
    <w:rsid w:val="005840EA"/>
    <w:rsid w:val="00585FAB"/>
    <w:rsid w:val="0058635F"/>
    <w:rsid w:val="0059200A"/>
    <w:rsid w:val="005A7FE5"/>
    <w:rsid w:val="005B0599"/>
    <w:rsid w:val="005B7B28"/>
    <w:rsid w:val="005B7E01"/>
    <w:rsid w:val="005D1FD3"/>
    <w:rsid w:val="005D5E80"/>
    <w:rsid w:val="005D5F8B"/>
    <w:rsid w:val="005E3AEA"/>
    <w:rsid w:val="005E6425"/>
    <w:rsid w:val="005E7D9D"/>
    <w:rsid w:val="005F3A74"/>
    <w:rsid w:val="005F6997"/>
    <w:rsid w:val="005F7A0E"/>
    <w:rsid w:val="00601711"/>
    <w:rsid w:val="00610AAA"/>
    <w:rsid w:val="00610ADE"/>
    <w:rsid w:val="00613C93"/>
    <w:rsid w:val="00620ECC"/>
    <w:rsid w:val="00620FF4"/>
    <w:rsid w:val="00621F0E"/>
    <w:rsid w:val="0062308F"/>
    <w:rsid w:val="00634308"/>
    <w:rsid w:val="00642464"/>
    <w:rsid w:val="00643362"/>
    <w:rsid w:val="006444AA"/>
    <w:rsid w:val="00646784"/>
    <w:rsid w:val="00651A25"/>
    <w:rsid w:val="006609CE"/>
    <w:rsid w:val="006708D3"/>
    <w:rsid w:val="00670FCB"/>
    <w:rsid w:val="00677DB4"/>
    <w:rsid w:val="006848B7"/>
    <w:rsid w:val="006855BD"/>
    <w:rsid w:val="00691CE8"/>
    <w:rsid w:val="006931B9"/>
    <w:rsid w:val="00695D9A"/>
    <w:rsid w:val="00697D4C"/>
    <w:rsid w:val="006A3DE5"/>
    <w:rsid w:val="006A58E7"/>
    <w:rsid w:val="006A59B3"/>
    <w:rsid w:val="006A5E5B"/>
    <w:rsid w:val="006B3833"/>
    <w:rsid w:val="006B3F21"/>
    <w:rsid w:val="006B44E8"/>
    <w:rsid w:val="006B4EC8"/>
    <w:rsid w:val="006B5449"/>
    <w:rsid w:val="006B5646"/>
    <w:rsid w:val="006B6F70"/>
    <w:rsid w:val="006C10A6"/>
    <w:rsid w:val="006C37AB"/>
    <w:rsid w:val="006C5427"/>
    <w:rsid w:val="006D21DF"/>
    <w:rsid w:val="006D2967"/>
    <w:rsid w:val="006D6EE7"/>
    <w:rsid w:val="006E4446"/>
    <w:rsid w:val="006E5FFF"/>
    <w:rsid w:val="006E6FF8"/>
    <w:rsid w:val="0070529C"/>
    <w:rsid w:val="00705855"/>
    <w:rsid w:val="0071384F"/>
    <w:rsid w:val="00721BC8"/>
    <w:rsid w:val="00723032"/>
    <w:rsid w:val="00731CA3"/>
    <w:rsid w:val="007348B8"/>
    <w:rsid w:val="0073723D"/>
    <w:rsid w:val="007408F9"/>
    <w:rsid w:val="0074094F"/>
    <w:rsid w:val="00742483"/>
    <w:rsid w:val="00745730"/>
    <w:rsid w:val="007472CA"/>
    <w:rsid w:val="007524D8"/>
    <w:rsid w:val="0075360F"/>
    <w:rsid w:val="00754A54"/>
    <w:rsid w:val="00757DAB"/>
    <w:rsid w:val="00763C48"/>
    <w:rsid w:val="007677A8"/>
    <w:rsid w:val="0077307D"/>
    <w:rsid w:val="00773BFA"/>
    <w:rsid w:val="007747D9"/>
    <w:rsid w:val="00776521"/>
    <w:rsid w:val="00776D84"/>
    <w:rsid w:val="00780679"/>
    <w:rsid w:val="007826CD"/>
    <w:rsid w:val="00782EE7"/>
    <w:rsid w:val="00785AFC"/>
    <w:rsid w:val="00797D2E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362E"/>
    <w:rsid w:val="007E56C8"/>
    <w:rsid w:val="007E62E5"/>
    <w:rsid w:val="007E7CA6"/>
    <w:rsid w:val="007F158C"/>
    <w:rsid w:val="007F5E9E"/>
    <w:rsid w:val="008049AC"/>
    <w:rsid w:val="00804A53"/>
    <w:rsid w:val="00805939"/>
    <w:rsid w:val="008062EE"/>
    <w:rsid w:val="008132CB"/>
    <w:rsid w:val="008137DB"/>
    <w:rsid w:val="00815E39"/>
    <w:rsid w:val="00816EA4"/>
    <w:rsid w:val="0082019A"/>
    <w:rsid w:val="00826952"/>
    <w:rsid w:val="008277E4"/>
    <w:rsid w:val="008304AF"/>
    <w:rsid w:val="008371FA"/>
    <w:rsid w:val="00840612"/>
    <w:rsid w:val="008441FF"/>
    <w:rsid w:val="00844B2C"/>
    <w:rsid w:val="00844F7C"/>
    <w:rsid w:val="00851945"/>
    <w:rsid w:val="00852482"/>
    <w:rsid w:val="008727BC"/>
    <w:rsid w:val="0087290D"/>
    <w:rsid w:val="00876510"/>
    <w:rsid w:val="00883737"/>
    <w:rsid w:val="00884C9E"/>
    <w:rsid w:val="008918DF"/>
    <w:rsid w:val="008A1B16"/>
    <w:rsid w:val="008A4C58"/>
    <w:rsid w:val="008A7451"/>
    <w:rsid w:val="008B012E"/>
    <w:rsid w:val="008B7617"/>
    <w:rsid w:val="008D3A86"/>
    <w:rsid w:val="008D7D3F"/>
    <w:rsid w:val="008E50C7"/>
    <w:rsid w:val="008F4E31"/>
    <w:rsid w:val="008F75E9"/>
    <w:rsid w:val="0091092B"/>
    <w:rsid w:val="009151DC"/>
    <w:rsid w:val="00917A01"/>
    <w:rsid w:val="00917F41"/>
    <w:rsid w:val="009225CB"/>
    <w:rsid w:val="00922819"/>
    <w:rsid w:val="00923970"/>
    <w:rsid w:val="00927248"/>
    <w:rsid w:val="00934725"/>
    <w:rsid w:val="00951DBD"/>
    <w:rsid w:val="00954320"/>
    <w:rsid w:val="00954529"/>
    <w:rsid w:val="00954E51"/>
    <w:rsid w:val="00963B9C"/>
    <w:rsid w:val="00966017"/>
    <w:rsid w:val="00976277"/>
    <w:rsid w:val="00980AC4"/>
    <w:rsid w:val="00981F96"/>
    <w:rsid w:val="00986380"/>
    <w:rsid w:val="0099073F"/>
    <w:rsid w:val="00990CED"/>
    <w:rsid w:val="00993884"/>
    <w:rsid w:val="009970B0"/>
    <w:rsid w:val="009978BB"/>
    <w:rsid w:val="009B3DBB"/>
    <w:rsid w:val="009B63E6"/>
    <w:rsid w:val="009C0858"/>
    <w:rsid w:val="009C16EB"/>
    <w:rsid w:val="009C4E02"/>
    <w:rsid w:val="009C76AA"/>
    <w:rsid w:val="009D1545"/>
    <w:rsid w:val="009D198D"/>
    <w:rsid w:val="009D2175"/>
    <w:rsid w:val="009D5E1C"/>
    <w:rsid w:val="009D676C"/>
    <w:rsid w:val="009E02B7"/>
    <w:rsid w:val="009E6478"/>
    <w:rsid w:val="009F1316"/>
    <w:rsid w:val="009F527D"/>
    <w:rsid w:val="009F69C2"/>
    <w:rsid w:val="00A000D8"/>
    <w:rsid w:val="00A0222F"/>
    <w:rsid w:val="00A02297"/>
    <w:rsid w:val="00A033B2"/>
    <w:rsid w:val="00A04B46"/>
    <w:rsid w:val="00A06B32"/>
    <w:rsid w:val="00A11FBF"/>
    <w:rsid w:val="00A13BD7"/>
    <w:rsid w:val="00A16008"/>
    <w:rsid w:val="00A233DA"/>
    <w:rsid w:val="00A30216"/>
    <w:rsid w:val="00A350A8"/>
    <w:rsid w:val="00A40774"/>
    <w:rsid w:val="00A41FCB"/>
    <w:rsid w:val="00A46079"/>
    <w:rsid w:val="00A51C62"/>
    <w:rsid w:val="00A51E71"/>
    <w:rsid w:val="00A527F9"/>
    <w:rsid w:val="00A5381D"/>
    <w:rsid w:val="00A6113F"/>
    <w:rsid w:val="00A61E61"/>
    <w:rsid w:val="00A62EF8"/>
    <w:rsid w:val="00A678A3"/>
    <w:rsid w:val="00A71718"/>
    <w:rsid w:val="00A72AC8"/>
    <w:rsid w:val="00A73DF5"/>
    <w:rsid w:val="00A7727D"/>
    <w:rsid w:val="00A8091E"/>
    <w:rsid w:val="00A84B37"/>
    <w:rsid w:val="00A8549A"/>
    <w:rsid w:val="00A86C15"/>
    <w:rsid w:val="00A93A03"/>
    <w:rsid w:val="00A9666F"/>
    <w:rsid w:val="00AA2C37"/>
    <w:rsid w:val="00AA3920"/>
    <w:rsid w:val="00AA3B8B"/>
    <w:rsid w:val="00AA6027"/>
    <w:rsid w:val="00AB1420"/>
    <w:rsid w:val="00AB3AB7"/>
    <w:rsid w:val="00AB704A"/>
    <w:rsid w:val="00AB72B8"/>
    <w:rsid w:val="00AC1601"/>
    <w:rsid w:val="00AC18EE"/>
    <w:rsid w:val="00AC533B"/>
    <w:rsid w:val="00AD383E"/>
    <w:rsid w:val="00AD3D3C"/>
    <w:rsid w:val="00AF0C27"/>
    <w:rsid w:val="00AF7C12"/>
    <w:rsid w:val="00B04BBF"/>
    <w:rsid w:val="00B051C9"/>
    <w:rsid w:val="00B05C6D"/>
    <w:rsid w:val="00B10AD7"/>
    <w:rsid w:val="00B11B7C"/>
    <w:rsid w:val="00B1392F"/>
    <w:rsid w:val="00B203AF"/>
    <w:rsid w:val="00B20639"/>
    <w:rsid w:val="00B232E3"/>
    <w:rsid w:val="00B2565D"/>
    <w:rsid w:val="00B26021"/>
    <w:rsid w:val="00B2669F"/>
    <w:rsid w:val="00B3763D"/>
    <w:rsid w:val="00B41611"/>
    <w:rsid w:val="00B41D82"/>
    <w:rsid w:val="00B432C3"/>
    <w:rsid w:val="00B43EAB"/>
    <w:rsid w:val="00B44675"/>
    <w:rsid w:val="00B50E19"/>
    <w:rsid w:val="00B54579"/>
    <w:rsid w:val="00B5477A"/>
    <w:rsid w:val="00B555FD"/>
    <w:rsid w:val="00B55897"/>
    <w:rsid w:val="00B6087F"/>
    <w:rsid w:val="00B634AD"/>
    <w:rsid w:val="00B664C5"/>
    <w:rsid w:val="00B7012A"/>
    <w:rsid w:val="00B7192C"/>
    <w:rsid w:val="00B82966"/>
    <w:rsid w:val="00B83F25"/>
    <w:rsid w:val="00B842BD"/>
    <w:rsid w:val="00B875FA"/>
    <w:rsid w:val="00B90A71"/>
    <w:rsid w:val="00B92AC8"/>
    <w:rsid w:val="00B93499"/>
    <w:rsid w:val="00B9391C"/>
    <w:rsid w:val="00B94666"/>
    <w:rsid w:val="00B96349"/>
    <w:rsid w:val="00B97A73"/>
    <w:rsid w:val="00BA0CA3"/>
    <w:rsid w:val="00BA119E"/>
    <w:rsid w:val="00BA63B8"/>
    <w:rsid w:val="00BB388F"/>
    <w:rsid w:val="00BB4DCF"/>
    <w:rsid w:val="00BC21C1"/>
    <w:rsid w:val="00BC4F10"/>
    <w:rsid w:val="00BC5283"/>
    <w:rsid w:val="00BC7C61"/>
    <w:rsid w:val="00BD0A54"/>
    <w:rsid w:val="00BD378C"/>
    <w:rsid w:val="00BD693F"/>
    <w:rsid w:val="00BD7E23"/>
    <w:rsid w:val="00BE05CF"/>
    <w:rsid w:val="00BE401D"/>
    <w:rsid w:val="00BE72CC"/>
    <w:rsid w:val="00BF1536"/>
    <w:rsid w:val="00BF5170"/>
    <w:rsid w:val="00C0130F"/>
    <w:rsid w:val="00C013AC"/>
    <w:rsid w:val="00C021F8"/>
    <w:rsid w:val="00C02736"/>
    <w:rsid w:val="00C050DD"/>
    <w:rsid w:val="00C06423"/>
    <w:rsid w:val="00C06BC2"/>
    <w:rsid w:val="00C11A5F"/>
    <w:rsid w:val="00C12204"/>
    <w:rsid w:val="00C12A48"/>
    <w:rsid w:val="00C134A7"/>
    <w:rsid w:val="00C16006"/>
    <w:rsid w:val="00C162F6"/>
    <w:rsid w:val="00C21D82"/>
    <w:rsid w:val="00C26AB3"/>
    <w:rsid w:val="00C34732"/>
    <w:rsid w:val="00C35A5F"/>
    <w:rsid w:val="00C41CB6"/>
    <w:rsid w:val="00C4319E"/>
    <w:rsid w:val="00C45AB4"/>
    <w:rsid w:val="00C47782"/>
    <w:rsid w:val="00C56198"/>
    <w:rsid w:val="00C564E7"/>
    <w:rsid w:val="00C60DC5"/>
    <w:rsid w:val="00C60FB0"/>
    <w:rsid w:val="00C665A3"/>
    <w:rsid w:val="00C66868"/>
    <w:rsid w:val="00C66B6C"/>
    <w:rsid w:val="00C66E72"/>
    <w:rsid w:val="00C7313B"/>
    <w:rsid w:val="00C76118"/>
    <w:rsid w:val="00C83977"/>
    <w:rsid w:val="00C87B58"/>
    <w:rsid w:val="00C90C72"/>
    <w:rsid w:val="00C912BF"/>
    <w:rsid w:val="00C914BE"/>
    <w:rsid w:val="00C969A4"/>
    <w:rsid w:val="00CB1B37"/>
    <w:rsid w:val="00CB219E"/>
    <w:rsid w:val="00CC2CBB"/>
    <w:rsid w:val="00CC62D6"/>
    <w:rsid w:val="00CD61F5"/>
    <w:rsid w:val="00CD69D6"/>
    <w:rsid w:val="00CE0858"/>
    <w:rsid w:val="00CE0A6D"/>
    <w:rsid w:val="00CE11CE"/>
    <w:rsid w:val="00CE1914"/>
    <w:rsid w:val="00CE666B"/>
    <w:rsid w:val="00CF1735"/>
    <w:rsid w:val="00CF3D21"/>
    <w:rsid w:val="00CF4A2C"/>
    <w:rsid w:val="00CF78A9"/>
    <w:rsid w:val="00D01993"/>
    <w:rsid w:val="00D057E9"/>
    <w:rsid w:val="00D1378C"/>
    <w:rsid w:val="00D17BBE"/>
    <w:rsid w:val="00D2037F"/>
    <w:rsid w:val="00D2170C"/>
    <w:rsid w:val="00D33B5E"/>
    <w:rsid w:val="00D4081E"/>
    <w:rsid w:val="00D43D39"/>
    <w:rsid w:val="00D45DD4"/>
    <w:rsid w:val="00D55641"/>
    <w:rsid w:val="00D55DDC"/>
    <w:rsid w:val="00D61594"/>
    <w:rsid w:val="00D640E9"/>
    <w:rsid w:val="00D6532C"/>
    <w:rsid w:val="00D705AB"/>
    <w:rsid w:val="00D75306"/>
    <w:rsid w:val="00D8346C"/>
    <w:rsid w:val="00D839FE"/>
    <w:rsid w:val="00D85A0B"/>
    <w:rsid w:val="00D91263"/>
    <w:rsid w:val="00D91B32"/>
    <w:rsid w:val="00D9438E"/>
    <w:rsid w:val="00D97127"/>
    <w:rsid w:val="00DA250E"/>
    <w:rsid w:val="00DA5B86"/>
    <w:rsid w:val="00DB02AF"/>
    <w:rsid w:val="00DB6C69"/>
    <w:rsid w:val="00DC202D"/>
    <w:rsid w:val="00DC72EC"/>
    <w:rsid w:val="00DD1B8B"/>
    <w:rsid w:val="00DD4C19"/>
    <w:rsid w:val="00DD6116"/>
    <w:rsid w:val="00DE0470"/>
    <w:rsid w:val="00DE5E0B"/>
    <w:rsid w:val="00DF1D8C"/>
    <w:rsid w:val="00DF45FB"/>
    <w:rsid w:val="00DF4E98"/>
    <w:rsid w:val="00E001C4"/>
    <w:rsid w:val="00E02D77"/>
    <w:rsid w:val="00E046C1"/>
    <w:rsid w:val="00E06869"/>
    <w:rsid w:val="00E07278"/>
    <w:rsid w:val="00E106A7"/>
    <w:rsid w:val="00E1253F"/>
    <w:rsid w:val="00E13016"/>
    <w:rsid w:val="00E14372"/>
    <w:rsid w:val="00E14B7B"/>
    <w:rsid w:val="00E206E8"/>
    <w:rsid w:val="00E242AB"/>
    <w:rsid w:val="00E24F86"/>
    <w:rsid w:val="00E263B1"/>
    <w:rsid w:val="00E35E58"/>
    <w:rsid w:val="00E409A6"/>
    <w:rsid w:val="00E4447F"/>
    <w:rsid w:val="00E4652C"/>
    <w:rsid w:val="00E51218"/>
    <w:rsid w:val="00E60690"/>
    <w:rsid w:val="00E61D3A"/>
    <w:rsid w:val="00E62A6F"/>
    <w:rsid w:val="00E64C53"/>
    <w:rsid w:val="00E67791"/>
    <w:rsid w:val="00E70C33"/>
    <w:rsid w:val="00E71617"/>
    <w:rsid w:val="00E72514"/>
    <w:rsid w:val="00E73253"/>
    <w:rsid w:val="00E75BC7"/>
    <w:rsid w:val="00E76956"/>
    <w:rsid w:val="00E76F39"/>
    <w:rsid w:val="00E807AD"/>
    <w:rsid w:val="00E85017"/>
    <w:rsid w:val="00E90025"/>
    <w:rsid w:val="00E90D91"/>
    <w:rsid w:val="00E92ADD"/>
    <w:rsid w:val="00E945C1"/>
    <w:rsid w:val="00E97321"/>
    <w:rsid w:val="00EA330C"/>
    <w:rsid w:val="00EB3E79"/>
    <w:rsid w:val="00EB557F"/>
    <w:rsid w:val="00EC1731"/>
    <w:rsid w:val="00EC2DE9"/>
    <w:rsid w:val="00EC5F73"/>
    <w:rsid w:val="00ED06CB"/>
    <w:rsid w:val="00ED3B68"/>
    <w:rsid w:val="00EE31B0"/>
    <w:rsid w:val="00EE77F1"/>
    <w:rsid w:val="00EF265F"/>
    <w:rsid w:val="00EF7D4E"/>
    <w:rsid w:val="00F00952"/>
    <w:rsid w:val="00F043D3"/>
    <w:rsid w:val="00F04CDA"/>
    <w:rsid w:val="00F05D01"/>
    <w:rsid w:val="00F11AF0"/>
    <w:rsid w:val="00F14EC7"/>
    <w:rsid w:val="00F2620A"/>
    <w:rsid w:val="00F31B6C"/>
    <w:rsid w:val="00F3434F"/>
    <w:rsid w:val="00F34973"/>
    <w:rsid w:val="00F35441"/>
    <w:rsid w:val="00F3561E"/>
    <w:rsid w:val="00F401B4"/>
    <w:rsid w:val="00F405CA"/>
    <w:rsid w:val="00F40A08"/>
    <w:rsid w:val="00F47276"/>
    <w:rsid w:val="00F52E4E"/>
    <w:rsid w:val="00F576AB"/>
    <w:rsid w:val="00F6396D"/>
    <w:rsid w:val="00F67D9D"/>
    <w:rsid w:val="00F74490"/>
    <w:rsid w:val="00F75EFF"/>
    <w:rsid w:val="00F82D63"/>
    <w:rsid w:val="00F859EE"/>
    <w:rsid w:val="00F91193"/>
    <w:rsid w:val="00FA0A5A"/>
    <w:rsid w:val="00FA1383"/>
    <w:rsid w:val="00FA1448"/>
    <w:rsid w:val="00FA59AD"/>
    <w:rsid w:val="00FA5A6C"/>
    <w:rsid w:val="00FA6EA4"/>
    <w:rsid w:val="00FA7242"/>
    <w:rsid w:val="00FB2462"/>
    <w:rsid w:val="00FB6B05"/>
    <w:rsid w:val="00FC0D13"/>
    <w:rsid w:val="00FC529C"/>
    <w:rsid w:val="00FC7A9F"/>
    <w:rsid w:val="00FD2050"/>
    <w:rsid w:val="00FD4417"/>
    <w:rsid w:val="00FD4868"/>
    <w:rsid w:val="00FD64AA"/>
    <w:rsid w:val="00FE2E19"/>
    <w:rsid w:val="00FE5671"/>
    <w:rsid w:val="00FF5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5A7CEA8C"/>
  <w15:docId w15:val="{6EE61AE4-B803-4FCE-AD01-527F18658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8132CB"/>
    <w:rPr>
      <w:color w:val="0000FF" w:themeColor="hyperlink"/>
      <w:u w:val="single"/>
    </w:rPr>
  </w:style>
  <w:style w:type="paragraph" w:customStyle="1" w:styleId="Default">
    <w:name w:val="Default"/>
    <w:rsid w:val="00FE2E1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26952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0553F8"/>
    <w:pPr>
      <w:ind w:left="360"/>
      <w:jc w:val="both"/>
    </w:pPr>
    <w:rPr>
      <w:rFonts w:ascii="Arial" w:hAnsi="Arial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0553F8"/>
    <w:rPr>
      <w:rFonts w:ascii="Arial" w:hAnsi="Arial"/>
      <w:szCs w:val="24"/>
      <w:lang w:val="x-none" w:eastAsia="x-none"/>
    </w:rPr>
  </w:style>
  <w:style w:type="character" w:styleId="FollowedHyperlink">
    <w:name w:val="FollowedHyperlink"/>
    <w:basedOn w:val="DefaultParagraphFont"/>
    <w:semiHidden/>
    <w:unhideWhenUsed/>
    <w:rsid w:val="000553F8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15717C"/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A74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2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2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4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 xsi:nil="true"/>
    <_dlc_DocIdUrl xmlns="035e97a8-7486-4082-94c4-ab983c563e82">
      <Url xsi:nil="true"/>
      <Description xsi:nil="true"/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C9B1503B-8B84-4318-A59B-2383A2C4E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6</TotalTime>
  <Pages>2</Pages>
  <Words>463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cp:lastModifiedBy>Loughran, Jennifer [TREAS]</cp:lastModifiedBy>
  <cp:revision>5</cp:revision>
  <cp:lastPrinted>2020-03-05T17:17:00Z</cp:lastPrinted>
  <dcterms:created xsi:type="dcterms:W3CDTF">2021-11-03T12:18:00Z</dcterms:created>
  <dcterms:modified xsi:type="dcterms:W3CDTF">2021-11-08T14:43:00Z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