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748BFFFE" w:rsidR="4D194ABC" w:rsidRPr="005908C0" w:rsidRDefault="001F518E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May 2, 2022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25EEDD64" w14:textId="048A5C8A" w:rsidR="007D1D98" w:rsidRPr="00805606" w:rsidRDefault="007D1D98" w:rsidP="00A665E4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>To:</w:t>
      </w:r>
      <w:r w:rsidR="008918DF" w:rsidRPr="00805606">
        <w:rPr>
          <w:rFonts w:ascii="Arial" w:hAnsi="Arial" w:cs="Arial"/>
          <w:b/>
          <w:sz w:val="22"/>
          <w:szCs w:val="22"/>
        </w:rPr>
        <w:tab/>
      </w:r>
      <w:r w:rsidRPr="00805606">
        <w:rPr>
          <w:rFonts w:ascii="Arial" w:hAnsi="Arial" w:cs="Arial"/>
          <w:b/>
          <w:bCs/>
          <w:sz w:val="22"/>
          <w:szCs w:val="22"/>
        </w:rPr>
        <w:t xml:space="preserve">All Interested 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Vendors {</w:t>
      </w:r>
      <w:r w:rsidR="00A665E4" w:rsidRPr="00805606">
        <w:rPr>
          <w:rFonts w:ascii="Arial" w:hAnsi="Arial" w:cs="Arial"/>
          <w:b/>
          <w:bCs/>
          <w:sz w:val="22"/>
          <w:szCs w:val="22"/>
        </w:rPr>
        <w:t>Bidders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}</w:t>
      </w:r>
    </w:p>
    <w:p w14:paraId="57AFFAE7" w14:textId="77777777" w:rsidR="007D1D98" w:rsidRPr="00805606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66AA5F9B" w:rsidR="007D1D98" w:rsidRPr="00805606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805606">
        <w:rPr>
          <w:rFonts w:ascii="Arial" w:hAnsi="Arial" w:cs="Arial"/>
          <w:sz w:val="22"/>
          <w:szCs w:val="22"/>
        </w:rPr>
        <w:t>Re:</w:t>
      </w:r>
      <w:r w:rsidR="008918DF" w:rsidRPr="00805606">
        <w:rPr>
          <w:rFonts w:ascii="Arial" w:hAnsi="Arial" w:cs="Arial"/>
          <w:sz w:val="22"/>
          <w:szCs w:val="22"/>
        </w:rPr>
        <w:tab/>
      </w:r>
      <w:r w:rsidRPr="00805606">
        <w:rPr>
          <w:rFonts w:ascii="Arial" w:hAnsi="Arial" w:cs="Arial"/>
          <w:sz w:val="22"/>
          <w:szCs w:val="22"/>
        </w:rPr>
        <w:t xml:space="preserve">Bid Solicitation # </w:t>
      </w:r>
      <w:r w:rsidR="00A665E4" w:rsidRPr="00805606">
        <w:rPr>
          <w:rFonts w:ascii="Arial" w:hAnsi="Arial" w:cs="Arial"/>
          <w:sz w:val="22"/>
          <w:szCs w:val="22"/>
        </w:rPr>
        <w:t>22DPP00676</w:t>
      </w:r>
    </w:p>
    <w:p w14:paraId="1D20CD4E" w14:textId="410FBD17" w:rsidR="007D1D98" w:rsidRPr="00805606" w:rsidRDefault="003B3BDB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>T2609-Medical Examinations, Testing and Services</w:t>
      </w:r>
    </w:p>
    <w:p w14:paraId="0E70DF36" w14:textId="77777777" w:rsidR="003069D9" w:rsidRPr="00805606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2404CC2F" w:rsidR="007D1D98" w:rsidRPr="00805606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sz w:val="22"/>
          <w:szCs w:val="22"/>
        </w:rPr>
        <w:tab/>
      </w:r>
      <w:r w:rsidR="00ED3D96" w:rsidRPr="00805606">
        <w:rPr>
          <w:rFonts w:ascii="Arial" w:hAnsi="Arial" w:cs="Arial"/>
          <w:b/>
          <w:sz w:val="22"/>
          <w:szCs w:val="22"/>
        </w:rPr>
        <w:t xml:space="preserve">Current </w:t>
      </w:r>
      <w:r w:rsidR="002420F8" w:rsidRPr="00805606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805606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87549E">
        <w:rPr>
          <w:rFonts w:ascii="Arial" w:hAnsi="Arial" w:cs="Arial"/>
          <w:b/>
          <w:bCs/>
          <w:sz w:val="22"/>
          <w:szCs w:val="22"/>
          <w:u w:val="single"/>
        </w:rPr>
        <w:t>May 12</w:t>
      </w:r>
      <w:r w:rsidR="003B3BDB" w:rsidRPr="00805606">
        <w:rPr>
          <w:rFonts w:ascii="Arial" w:hAnsi="Arial" w:cs="Arial"/>
          <w:b/>
          <w:bCs/>
          <w:sz w:val="22"/>
          <w:szCs w:val="22"/>
          <w:u w:val="single"/>
        </w:rPr>
        <w:t>, 2022</w:t>
      </w:r>
      <w:r w:rsidR="0053372D" w:rsidRPr="00805606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00805606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805606">
        <w:rPr>
          <w:rFonts w:ascii="Arial" w:hAnsi="Arial" w:cs="Arial"/>
          <w:b/>
          <w:bCs/>
          <w:sz w:val="22"/>
          <w:szCs w:val="22"/>
        </w:rPr>
        <w:t>T</w:t>
      </w:r>
      <w:r w:rsidR="003069D9" w:rsidRPr="00805606">
        <w:rPr>
          <w:rFonts w:ascii="Arial" w:hAnsi="Arial" w:cs="Arial"/>
          <w:b/>
          <w:bCs/>
          <w:sz w:val="22"/>
          <w:szCs w:val="22"/>
        </w:rPr>
        <w:t>ime</w:t>
      </w:r>
      <w:r w:rsidR="007D1D98" w:rsidRPr="00805606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7D219862" w:rsidR="00ED3D96" w:rsidRPr="00805606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ab/>
      </w:r>
      <w:r w:rsidR="005908C0" w:rsidRPr="00805606">
        <w:rPr>
          <w:rFonts w:ascii="Arial" w:hAnsi="Arial" w:cs="Arial"/>
          <w:b/>
          <w:bCs/>
          <w:color w:val="FF0000"/>
          <w:sz w:val="22"/>
          <w:szCs w:val="22"/>
        </w:rPr>
        <w:t xml:space="preserve">Revised </w:t>
      </w:r>
      <w:r w:rsidR="005908C0" w:rsidRPr="00805606">
        <w:rPr>
          <w:rFonts w:ascii="Arial" w:hAnsi="Arial" w:cs="Arial"/>
          <w:b/>
          <w:bCs/>
          <w:sz w:val="22"/>
          <w:szCs w:val="22"/>
        </w:rPr>
        <w:t xml:space="preserve">Quote Submission Due Date: </w:t>
      </w:r>
      <w:r w:rsidR="0087549E">
        <w:rPr>
          <w:rFonts w:ascii="Arial" w:hAnsi="Arial" w:cs="Arial"/>
          <w:b/>
          <w:bCs/>
          <w:sz w:val="22"/>
          <w:szCs w:val="22"/>
          <w:u w:val="single"/>
        </w:rPr>
        <w:t>June 2</w:t>
      </w:r>
      <w:r w:rsidR="005908C0" w:rsidRPr="00805606">
        <w:rPr>
          <w:rFonts w:ascii="Arial" w:hAnsi="Arial" w:cs="Arial"/>
          <w:b/>
          <w:bCs/>
          <w:sz w:val="22"/>
          <w:szCs w:val="22"/>
          <w:u w:val="single"/>
        </w:rPr>
        <w:t>, 2022</w:t>
      </w:r>
      <w:r w:rsidR="005908C0" w:rsidRPr="00805606">
        <w:rPr>
          <w:rFonts w:ascii="Arial" w:hAnsi="Arial" w:cs="Arial"/>
          <w:b/>
          <w:bCs/>
          <w:sz w:val="22"/>
          <w:szCs w:val="22"/>
        </w:rPr>
        <w:t xml:space="preserve"> (2:00 p.m. Eastern Time)</w:t>
      </w:r>
    </w:p>
    <w:p w14:paraId="73DE1226" w14:textId="5089C793" w:rsidR="003069D9" w:rsidRPr="008918DF" w:rsidRDefault="003069D9" w:rsidP="003839E6">
      <w:pPr>
        <w:tabs>
          <w:tab w:val="left" w:pos="0"/>
        </w:tabs>
        <w:outlineLvl w:val="0"/>
      </w:pPr>
    </w:p>
    <w:p w14:paraId="296B3052" w14:textId="2108785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212F7">
        <w:rPr>
          <w:rFonts w:ascii="Arial" w:hAnsi="Arial" w:cs="Arial"/>
          <w:i w:val="0"/>
          <w:sz w:val="20"/>
        </w:rPr>
        <w:t>2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18DC5F98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5212F7">
        <w:rPr>
          <w:rFonts w:ascii="Arial" w:hAnsi="Arial" w:cs="Arial"/>
        </w:rPr>
        <w:t>2</w:t>
      </w:r>
      <w:bookmarkStart w:id="0" w:name="_GoBack"/>
      <w:bookmarkEnd w:id="0"/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7B8A476" w14:textId="69C99267" w:rsidR="000E0D1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0E0D1F">
        <w:rPr>
          <w:rFonts w:ascii="Arial" w:hAnsi="Arial" w:cs="Arial"/>
        </w:rPr>
        <w:t>:</w:t>
      </w:r>
    </w:p>
    <w:p w14:paraId="75026F21" w14:textId="77777777" w:rsidR="000E0D1F" w:rsidRPr="005908C0" w:rsidRDefault="000E0D1F" w:rsidP="00C87109">
      <w:pPr>
        <w:pStyle w:val="ListParagraph"/>
        <w:tabs>
          <w:tab w:val="left" w:pos="0"/>
        </w:tabs>
        <w:jc w:val="both"/>
        <w:rPr>
          <w:rFonts w:ascii="Arial" w:hAnsi="Arial" w:cs="Arial"/>
          <w:b/>
        </w:rPr>
      </w:pPr>
    </w:p>
    <w:p w14:paraId="405C2E22" w14:textId="7567EA4B" w:rsidR="000E0D1F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>A Bid Amendment addressing responses to electronic questions submitted will be posted at a later date; and</w:t>
      </w:r>
      <w:r w:rsidR="000E0D1F" w:rsidRPr="005908C0">
        <w:rPr>
          <w:rFonts w:ascii="Arial" w:hAnsi="Arial" w:cs="Arial"/>
          <w:b/>
        </w:rPr>
        <w:t>;</w:t>
      </w:r>
      <w:r w:rsidRPr="005908C0">
        <w:rPr>
          <w:rFonts w:ascii="Arial" w:hAnsi="Arial" w:cs="Arial"/>
          <w:b/>
        </w:rPr>
        <w:t xml:space="preserve"> </w:t>
      </w:r>
    </w:p>
    <w:p w14:paraId="2E944405" w14:textId="77777777" w:rsidR="005908C0" w:rsidRPr="005908C0" w:rsidRDefault="005908C0" w:rsidP="005908C0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b/>
        </w:rPr>
      </w:pPr>
    </w:p>
    <w:p w14:paraId="2B62A50C" w14:textId="415009F3" w:rsidR="000E0D1F" w:rsidRPr="005908C0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 xml:space="preserve">This Bid Amendment extends the Quote submission due date to </w:t>
      </w:r>
      <w:r w:rsidR="0087549E">
        <w:rPr>
          <w:rFonts w:ascii="Arial" w:hAnsi="Arial" w:cs="Arial"/>
          <w:b/>
        </w:rPr>
        <w:t xml:space="preserve">June </w:t>
      </w:r>
      <w:r w:rsidRPr="005908C0">
        <w:rPr>
          <w:rFonts w:ascii="Arial" w:hAnsi="Arial" w:cs="Arial"/>
          <w:b/>
        </w:rPr>
        <w:t>2, 2022.</w:t>
      </w:r>
    </w:p>
    <w:p w14:paraId="64D8AF40" w14:textId="49F69CCF" w:rsidR="00A233DA" w:rsidRPr="008918DF" w:rsidRDefault="00A233DA" w:rsidP="00C87109">
      <w:pPr>
        <w:pStyle w:val="ListParagraph"/>
        <w:tabs>
          <w:tab w:val="left" w:pos="0"/>
        </w:tabs>
        <w:jc w:val="both"/>
      </w:pPr>
    </w:p>
    <w:p w14:paraId="01F0AF47" w14:textId="526E7C31" w:rsidR="003839E6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68B5040B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3AE83" w14:textId="77777777" w:rsidR="00990988" w:rsidRDefault="00990988">
      <w:r>
        <w:separator/>
      </w:r>
    </w:p>
  </w:endnote>
  <w:endnote w:type="continuationSeparator" w:id="0">
    <w:p w14:paraId="31815007" w14:textId="77777777" w:rsidR="00990988" w:rsidRDefault="0099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EA134C" w:rsidR="00C87109" w:rsidRDefault="00C871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8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C87109" w:rsidRDefault="00C87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C87109" w:rsidRDefault="00C871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C87109" w:rsidRPr="003048CF" w:rsidRDefault="00C8710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C87109" w:rsidRPr="003048CF" w:rsidRDefault="00C8710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961A6" w14:textId="77777777" w:rsidR="00990988" w:rsidRDefault="00990988">
      <w:r>
        <w:separator/>
      </w:r>
    </w:p>
  </w:footnote>
  <w:footnote w:type="continuationSeparator" w:id="0">
    <w:p w14:paraId="46112081" w14:textId="77777777" w:rsidR="00990988" w:rsidRDefault="00990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109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C87109" w:rsidRDefault="00C87109" w:rsidP="00E242AB"/>
      </w:tc>
      <w:tc>
        <w:tcPr>
          <w:tcW w:w="5760" w:type="dxa"/>
          <w:vAlign w:val="center"/>
        </w:tcPr>
        <w:p w14:paraId="3CEFF31F" w14:textId="77777777" w:rsidR="00C87109" w:rsidRDefault="00C87109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C87109" w:rsidRDefault="00C87109" w:rsidP="00E242AB"/>
      </w:tc>
    </w:tr>
    <w:tr w:rsidR="00C87109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C87109" w:rsidRPr="00DE79FE" w:rsidRDefault="00C87109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C87109" w:rsidRPr="006359DD" w:rsidRDefault="00C87109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C87109" w:rsidRPr="00952B78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C87109" w:rsidRPr="006359DD" w:rsidRDefault="00C87109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C87109" w:rsidRPr="006359DD" w:rsidRDefault="00C87109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C87109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109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C87109" w:rsidRPr="006359DD" w:rsidRDefault="00C87109" w:rsidP="00E242AB"/>
      </w:tc>
      <w:tc>
        <w:tcPr>
          <w:tcW w:w="5760" w:type="dxa"/>
        </w:tcPr>
        <w:p w14:paraId="49DA0EEA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C87109" w:rsidRPr="006359DD" w:rsidRDefault="00C87109" w:rsidP="00E242AB"/>
      </w:tc>
    </w:tr>
  </w:tbl>
  <w:p w14:paraId="099F1A89" w14:textId="77777777" w:rsidR="00C87109" w:rsidRDefault="00C8710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8CF"/>
    <w:multiLevelType w:val="hybridMultilevel"/>
    <w:tmpl w:val="592C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A26B0"/>
    <w:multiLevelType w:val="hybridMultilevel"/>
    <w:tmpl w:val="D8B07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392A"/>
    <w:multiLevelType w:val="hybridMultilevel"/>
    <w:tmpl w:val="505A165E"/>
    <w:lvl w:ilvl="0" w:tplc="86EA4D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57833"/>
    <w:multiLevelType w:val="multilevel"/>
    <w:tmpl w:val="236C41AA"/>
    <w:lvl w:ilvl="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upperLetter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B464C"/>
    <w:multiLevelType w:val="hybridMultilevel"/>
    <w:tmpl w:val="0B2609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E28EA"/>
    <w:multiLevelType w:val="hybridMultilevel"/>
    <w:tmpl w:val="2182E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82037"/>
    <w:multiLevelType w:val="hybridMultilevel"/>
    <w:tmpl w:val="7EE0B9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E72269"/>
    <w:multiLevelType w:val="hybridMultilevel"/>
    <w:tmpl w:val="9402BD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861C2"/>
    <w:multiLevelType w:val="hybridMultilevel"/>
    <w:tmpl w:val="0F3E0E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E4D88"/>
    <w:multiLevelType w:val="multilevel"/>
    <w:tmpl w:val="E1C24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8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1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83B"/>
    <w:rsid w:val="000114A1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07F"/>
    <w:rsid w:val="00087AC7"/>
    <w:rsid w:val="000907ED"/>
    <w:rsid w:val="000A0737"/>
    <w:rsid w:val="000A1462"/>
    <w:rsid w:val="000C3964"/>
    <w:rsid w:val="000C7991"/>
    <w:rsid w:val="000D0811"/>
    <w:rsid w:val="000E0D1F"/>
    <w:rsid w:val="000F21AF"/>
    <w:rsid w:val="000F7F4F"/>
    <w:rsid w:val="00101430"/>
    <w:rsid w:val="001036B6"/>
    <w:rsid w:val="0010552B"/>
    <w:rsid w:val="00110F3C"/>
    <w:rsid w:val="00111950"/>
    <w:rsid w:val="001130EC"/>
    <w:rsid w:val="0011546F"/>
    <w:rsid w:val="00121E1D"/>
    <w:rsid w:val="001236A1"/>
    <w:rsid w:val="001265C6"/>
    <w:rsid w:val="00133A7F"/>
    <w:rsid w:val="0015429B"/>
    <w:rsid w:val="00160E56"/>
    <w:rsid w:val="00194DDF"/>
    <w:rsid w:val="001D1ABC"/>
    <w:rsid w:val="001E5D6E"/>
    <w:rsid w:val="001F34F3"/>
    <w:rsid w:val="001F518E"/>
    <w:rsid w:val="0020175D"/>
    <w:rsid w:val="00202F19"/>
    <w:rsid w:val="002420F8"/>
    <w:rsid w:val="00254754"/>
    <w:rsid w:val="00257D6E"/>
    <w:rsid w:val="00260851"/>
    <w:rsid w:val="00264F45"/>
    <w:rsid w:val="00271544"/>
    <w:rsid w:val="002745C5"/>
    <w:rsid w:val="00285BF3"/>
    <w:rsid w:val="002C1484"/>
    <w:rsid w:val="002C54B7"/>
    <w:rsid w:val="002E2143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55C2B"/>
    <w:rsid w:val="00364A22"/>
    <w:rsid w:val="00371827"/>
    <w:rsid w:val="00372C16"/>
    <w:rsid w:val="0037347B"/>
    <w:rsid w:val="0037646A"/>
    <w:rsid w:val="003839E6"/>
    <w:rsid w:val="00391DE8"/>
    <w:rsid w:val="003936AD"/>
    <w:rsid w:val="0039648D"/>
    <w:rsid w:val="00397D6A"/>
    <w:rsid w:val="003A5104"/>
    <w:rsid w:val="003A76EC"/>
    <w:rsid w:val="003B1D63"/>
    <w:rsid w:val="003B3BDB"/>
    <w:rsid w:val="003D02FC"/>
    <w:rsid w:val="003D3340"/>
    <w:rsid w:val="003D3BC0"/>
    <w:rsid w:val="003D747D"/>
    <w:rsid w:val="003E757C"/>
    <w:rsid w:val="003F2A90"/>
    <w:rsid w:val="003F7837"/>
    <w:rsid w:val="004032A2"/>
    <w:rsid w:val="00417A2E"/>
    <w:rsid w:val="004315E8"/>
    <w:rsid w:val="004355EF"/>
    <w:rsid w:val="0043667E"/>
    <w:rsid w:val="00436D34"/>
    <w:rsid w:val="00437030"/>
    <w:rsid w:val="00446400"/>
    <w:rsid w:val="00446F52"/>
    <w:rsid w:val="00454AE0"/>
    <w:rsid w:val="00473D75"/>
    <w:rsid w:val="00476106"/>
    <w:rsid w:val="00490B0F"/>
    <w:rsid w:val="004A0576"/>
    <w:rsid w:val="004A121D"/>
    <w:rsid w:val="004A65E0"/>
    <w:rsid w:val="004A7DA7"/>
    <w:rsid w:val="004B23D9"/>
    <w:rsid w:val="004C13A5"/>
    <w:rsid w:val="004C417C"/>
    <w:rsid w:val="004C52C9"/>
    <w:rsid w:val="004D39D7"/>
    <w:rsid w:val="004E32C5"/>
    <w:rsid w:val="004E725B"/>
    <w:rsid w:val="004F3C89"/>
    <w:rsid w:val="004F453D"/>
    <w:rsid w:val="004F542C"/>
    <w:rsid w:val="00502120"/>
    <w:rsid w:val="005175DC"/>
    <w:rsid w:val="005212F7"/>
    <w:rsid w:val="005271D3"/>
    <w:rsid w:val="00531FF4"/>
    <w:rsid w:val="0053372D"/>
    <w:rsid w:val="0054794A"/>
    <w:rsid w:val="00553CED"/>
    <w:rsid w:val="00555395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908C0"/>
    <w:rsid w:val="005A0FCA"/>
    <w:rsid w:val="005B7B28"/>
    <w:rsid w:val="005C133F"/>
    <w:rsid w:val="005C4CBB"/>
    <w:rsid w:val="005D1FD3"/>
    <w:rsid w:val="005D24FA"/>
    <w:rsid w:val="005D5F8B"/>
    <w:rsid w:val="005E3AEA"/>
    <w:rsid w:val="005E7D9D"/>
    <w:rsid w:val="005F3A74"/>
    <w:rsid w:val="0060461D"/>
    <w:rsid w:val="0060488D"/>
    <w:rsid w:val="00610AAA"/>
    <w:rsid w:val="00610ADE"/>
    <w:rsid w:val="00622AF3"/>
    <w:rsid w:val="00646784"/>
    <w:rsid w:val="006571BB"/>
    <w:rsid w:val="00670FCB"/>
    <w:rsid w:val="006751A4"/>
    <w:rsid w:val="006848B7"/>
    <w:rsid w:val="006A1B92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272FF"/>
    <w:rsid w:val="00731D50"/>
    <w:rsid w:val="007677A8"/>
    <w:rsid w:val="00773AD3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B22EE"/>
    <w:rsid w:val="007C06FF"/>
    <w:rsid w:val="007C140F"/>
    <w:rsid w:val="007C2585"/>
    <w:rsid w:val="007C31B3"/>
    <w:rsid w:val="007C3B8D"/>
    <w:rsid w:val="007C56C0"/>
    <w:rsid w:val="007D1D98"/>
    <w:rsid w:val="007D29E3"/>
    <w:rsid w:val="007D5C9B"/>
    <w:rsid w:val="007E2D30"/>
    <w:rsid w:val="007E56C8"/>
    <w:rsid w:val="007F7217"/>
    <w:rsid w:val="00803463"/>
    <w:rsid w:val="008049AC"/>
    <w:rsid w:val="00804A53"/>
    <w:rsid w:val="00805606"/>
    <w:rsid w:val="008062EE"/>
    <w:rsid w:val="008137DB"/>
    <w:rsid w:val="00815E39"/>
    <w:rsid w:val="00816EA4"/>
    <w:rsid w:val="0082019A"/>
    <w:rsid w:val="0087549E"/>
    <w:rsid w:val="00876446"/>
    <w:rsid w:val="00883737"/>
    <w:rsid w:val="00884C9E"/>
    <w:rsid w:val="008918DF"/>
    <w:rsid w:val="008B73D8"/>
    <w:rsid w:val="008C79B6"/>
    <w:rsid w:val="008D3A86"/>
    <w:rsid w:val="008D484C"/>
    <w:rsid w:val="008E0BC2"/>
    <w:rsid w:val="008E2308"/>
    <w:rsid w:val="008E50C7"/>
    <w:rsid w:val="008E7562"/>
    <w:rsid w:val="008F75E9"/>
    <w:rsid w:val="0091022A"/>
    <w:rsid w:val="0091092B"/>
    <w:rsid w:val="00917A01"/>
    <w:rsid w:val="009220D9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988"/>
    <w:rsid w:val="00990CED"/>
    <w:rsid w:val="00993884"/>
    <w:rsid w:val="009A1176"/>
    <w:rsid w:val="009B045E"/>
    <w:rsid w:val="009B63E6"/>
    <w:rsid w:val="009C0858"/>
    <w:rsid w:val="009C40A4"/>
    <w:rsid w:val="009C4E02"/>
    <w:rsid w:val="009C76AA"/>
    <w:rsid w:val="009D058E"/>
    <w:rsid w:val="009D198D"/>
    <w:rsid w:val="009D2175"/>
    <w:rsid w:val="009D676C"/>
    <w:rsid w:val="009E137C"/>
    <w:rsid w:val="009F1316"/>
    <w:rsid w:val="009F527D"/>
    <w:rsid w:val="00A0222F"/>
    <w:rsid w:val="00A02297"/>
    <w:rsid w:val="00A233DA"/>
    <w:rsid w:val="00A24894"/>
    <w:rsid w:val="00A30216"/>
    <w:rsid w:val="00A40774"/>
    <w:rsid w:val="00A46DCA"/>
    <w:rsid w:val="00A51E71"/>
    <w:rsid w:val="00A527F9"/>
    <w:rsid w:val="00A5597E"/>
    <w:rsid w:val="00A6113F"/>
    <w:rsid w:val="00A665E4"/>
    <w:rsid w:val="00A8091E"/>
    <w:rsid w:val="00A84B37"/>
    <w:rsid w:val="00A8549A"/>
    <w:rsid w:val="00A964BA"/>
    <w:rsid w:val="00AA0523"/>
    <w:rsid w:val="00AA2C37"/>
    <w:rsid w:val="00AA3920"/>
    <w:rsid w:val="00AB1DB8"/>
    <w:rsid w:val="00AB72B8"/>
    <w:rsid w:val="00AD2497"/>
    <w:rsid w:val="00AD3D3C"/>
    <w:rsid w:val="00AE7A30"/>
    <w:rsid w:val="00B1392F"/>
    <w:rsid w:val="00B15727"/>
    <w:rsid w:val="00B15E2E"/>
    <w:rsid w:val="00B2669F"/>
    <w:rsid w:val="00B3418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2933"/>
    <w:rsid w:val="00B842BD"/>
    <w:rsid w:val="00B92AC8"/>
    <w:rsid w:val="00B9391C"/>
    <w:rsid w:val="00B94666"/>
    <w:rsid w:val="00BB2690"/>
    <w:rsid w:val="00BC21C1"/>
    <w:rsid w:val="00BC4F10"/>
    <w:rsid w:val="00BC7C61"/>
    <w:rsid w:val="00BD378C"/>
    <w:rsid w:val="00BD693F"/>
    <w:rsid w:val="00BF5170"/>
    <w:rsid w:val="00BF5D88"/>
    <w:rsid w:val="00C021F8"/>
    <w:rsid w:val="00C02C92"/>
    <w:rsid w:val="00C02D69"/>
    <w:rsid w:val="00C06423"/>
    <w:rsid w:val="00C10067"/>
    <w:rsid w:val="00C12A48"/>
    <w:rsid w:val="00C16006"/>
    <w:rsid w:val="00C162F6"/>
    <w:rsid w:val="00C34732"/>
    <w:rsid w:val="00C41CB6"/>
    <w:rsid w:val="00C45AB4"/>
    <w:rsid w:val="00C50BAA"/>
    <w:rsid w:val="00C55E66"/>
    <w:rsid w:val="00C56198"/>
    <w:rsid w:val="00C564E7"/>
    <w:rsid w:val="00C60DC5"/>
    <w:rsid w:val="00C73BDC"/>
    <w:rsid w:val="00C83977"/>
    <w:rsid w:val="00C86DDE"/>
    <w:rsid w:val="00C87109"/>
    <w:rsid w:val="00C95D39"/>
    <w:rsid w:val="00CA0DE2"/>
    <w:rsid w:val="00CC2CBB"/>
    <w:rsid w:val="00CE1914"/>
    <w:rsid w:val="00CF11E2"/>
    <w:rsid w:val="00CF1BBE"/>
    <w:rsid w:val="00CF3D21"/>
    <w:rsid w:val="00D02605"/>
    <w:rsid w:val="00D057E9"/>
    <w:rsid w:val="00D2037F"/>
    <w:rsid w:val="00D212E0"/>
    <w:rsid w:val="00D33B5E"/>
    <w:rsid w:val="00D4676F"/>
    <w:rsid w:val="00D51989"/>
    <w:rsid w:val="00D55DDC"/>
    <w:rsid w:val="00D705AB"/>
    <w:rsid w:val="00D75306"/>
    <w:rsid w:val="00D91263"/>
    <w:rsid w:val="00D91B32"/>
    <w:rsid w:val="00DA3DDE"/>
    <w:rsid w:val="00DC1D46"/>
    <w:rsid w:val="00DC72EC"/>
    <w:rsid w:val="00DD1B83"/>
    <w:rsid w:val="00DD6116"/>
    <w:rsid w:val="00DE4A04"/>
    <w:rsid w:val="00DF4138"/>
    <w:rsid w:val="00DF4E98"/>
    <w:rsid w:val="00DF50D8"/>
    <w:rsid w:val="00DF6AC9"/>
    <w:rsid w:val="00E001C4"/>
    <w:rsid w:val="00E02D77"/>
    <w:rsid w:val="00E06F84"/>
    <w:rsid w:val="00E1253F"/>
    <w:rsid w:val="00E14372"/>
    <w:rsid w:val="00E14B7B"/>
    <w:rsid w:val="00E23FD0"/>
    <w:rsid w:val="00E242AB"/>
    <w:rsid w:val="00E35E58"/>
    <w:rsid w:val="00E41D19"/>
    <w:rsid w:val="00E4652C"/>
    <w:rsid w:val="00E57D18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3FA9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1C85"/>
    <w:rsid w:val="00F043D3"/>
    <w:rsid w:val="00F05D01"/>
    <w:rsid w:val="00F125A1"/>
    <w:rsid w:val="00F17F09"/>
    <w:rsid w:val="00F3434F"/>
    <w:rsid w:val="00F34973"/>
    <w:rsid w:val="00F401B4"/>
    <w:rsid w:val="00F40A08"/>
    <w:rsid w:val="00F4534D"/>
    <w:rsid w:val="00F47276"/>
    <w:rsid w:val="00F52E4E"/>
    <w:rsid w:val="00F56317"/>
    <w:rsid w:val="00F75EFF"/>
    <w:rsid w:val="00F8642B"/>
    <w:rsid w:val="00F9286D"/>
    <w:rsid w:val="00FA0A5A"/>
    <w:rsid w:val="00FA1383"/>
    <w:rsid w:val="00FA59AD"/>
    <w:rsid w:val="00FA7242"/>
    <w:rsid w:val="00FB2462"/>
    <w:rsid w:val="00FB2A93"/>
    <w:rsid w:val="00FB6B05"/>
    <w:rsid w:val="00FC02E7"/>
    <w:rsid w:val="00FC529C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114A1"/>
  </w:style>
  <w:style w:type="character" w:customStyle="1" w:styleId="eop">
    <w:name w:val="eop"/>
    <w:basedOn w:val="DefaultParagraphFont"/>
    <w:rsid w:val="000114A1"/>
  </w:style>
  <w:style w:type="character" w:styleId="FollowedHyperlink">
    <w:name w:val="FollowedHyperlink"/>
    <w:basedOn w:val="DefaultParagraphFont"/>
    <w:semiHidden/>
    <w:unhideWhenUsed/>
    <w:rsid w:val="00B3418F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B2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7035cb51bf864d2d" Type="http://schemas.microsoft.com/office/2016/09/relationships/commentsIds" Target="commentsId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1" ma:contentTypeDescription="Create a new document." ma:contentTypeScope="" ma:versionID="23e0cd0bf0458bdb4edff1ed41b786f8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0088ba13a5d704fb446cf798596d8c4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9E7F4B2-2F04-47D5-B738-F06169601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5B5AB69-27AD-42DB-AB1E-F588E091C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2022-03-30T14:59:00Z</cp:lastPrinted>
  <dcterms:created xsi:type="dcterms:W3CDTF">2022-05-02T12:43:00Z</dcterms:created>
  <dcterms:modified xsi:type="dcterms:W3CDTF">2022-05-02T12:43:00Z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f104504f-941d-4a78-9e9c-9d50ec76fd5d</vt:lpwstr>
  </property>
</Properties>
</file>