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362DE9" w14:textId="7276A302" w:rsidR="4D194ABC" w:rsidRPr="005908C0" w:rsidRDefault="00FC02E7" w:rsidP="325EF3CA">
      <w:pPr>
        <w:pStyle w:val="Heading3"/>
        <w:spacing w:line="259" w:lineRule="auto"/>
        <w:jc w:val="center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 w:val="20"/>
        </w:rPr>
        <w:t>April 18</w:t>
      </w:r>
      <w:bookmarkStart w:id="0" w:name="_GoBack"/>
      <w:bookmarkEnd w:id="0"/>
      <w:r w:rsidR="005908C0" w:rsidRPr="005908C0">
        <w:rPr>
          <w:rFonts w:ascii="Arial" w:hAnsi="Arial" w:cs="Arial"/>
          <w:b/>
          <w:bCs/>
          <w:sz w:val="20"/>
        </w:rPr>
        <w:t>, 2022</w:t>
      </w:r>
    </w:p>
    <w:p w14:paraId="2EE130FC" w14:textId="77777777" w:rsidR="00364A22" w:rsidRPr="008918DF" w:rsidRDefault="00364A22" w:rsidP="00364A22">
      <w:pPr>
        <w:rPr>
          <w:rFonts w:ascii="Arial" w:hAnsi="Arial" w:cs="Arial"/>
        </w:rPr>
      </w:pPr>
    </w:p>
    <w:p w14:paraId="1020F171" w14:textId="77777777" w:rsidR="00364A22" w:rsidRPr="008918DF" w:rsidRDefault="00364A22" w:rsidP="00364A22">
      <w:pPr>
        <w:rPr>
          <w:rFonts w:ascii="Arial" w:hAnsi="Arial" w:cs="Arial"/>
        </w:rPr>
      </w:pPr>
    </w:p>
    <w:p w14:paraId="25EEDD64" w14:textId="048A5C8A" w:rsidR="007D1D98" w:rsidRPr="00805606" w:rsidRDefault="007D1D98" w:rsidP="00A665E4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00805606">
        <w:rPr>
          <w:rFonts w:ascii="Arial" w:hAnsi="Arial" w:cs="Arial"/>
          <w:b/>
          <w:bCs/>
          <w:sz w:val="22"/>
          <w:szCs w:val="22"/>
        </w:rPr>
        <w:t>To:</w:t>
      </w:r>
      <w:r w:rsidR="008918DF" w:rsidRPr="00805606">
        <w:rPr>
          <w:rFonts w:ascii="Arial" w:hAnsi="Arial" w:cs="Arial"/>
          <w:b/>
          <w:sz w:val="22"/>
          <w:szCs w:val="22"/>
        </w:rPr>
        <w:tab/>
      </w:r>
      <w:r w:rsidRPr="00805606">
        <w:rPr>
          <w:rFonts w:ascii="Arial" w:hAnsi="Arial" w:cs="Arial"/>
          <w:b/>
          <w:bCs/>
          <w:sz w:val="22"/>
          <w:szCs w:val="22"/>
        </w:rPr>
        <w:t xml:space="preserve">All Interested </w:t>
      </w:r>
      <w:r w:rsidR="003B3BDB" w:rsidRPr="00805606">
        <w:rPr>
          <w:rFonts w:ascii="Arial" w:hAnsi="Arial" w:cs="Arial"/>
          <w:b/>
          <w:bCs/>
          <w:sz w:val="22"/>
          <w:szCs w:val="22"/>
        </w:rPr>
        <w:t>Vendors {</w:t>
      </w:r>
      <w:r w:rsidR="00A665E4" w:rsidRPr="00805606">
        <w:rPr>
          <w:rFonts w:ascii="Arial" w:hAnsi="Arial" w:cs="Arial"/>
          <w:b/>
          <w:bCs/>
          <w:sz w:val="22"/>
          <w:szCs w:val="22"/>
        </w:rPr>
        <w:t>Bidders</w:t>
      </w:r>
      <w:r w:rsidR="003B3BDB" w:rsidRPr="00805606">
        <w:rPr>
          <w:rFonts w:ascii="Arial" w:hAnsi="Arial" w:cs="Arial"/>
          <w:b/>
          <w:bCs/>
          <w:sz w:val="22"/>
          <w:szCs w:val="22"/>
        </w:rPr>
        <w:t>}</w:t>
      </w:r>
    </w:p>
    <w:p w14:paraId="57AFFAE7" w14:textId="77777777" w:rsidR="007D1D98" w:rsidRPr="00805606" w:rsidRDefault="007D1D98" w:rsidP="7247BBF7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153944E4" w14:textId="66AA5F9B" w:rsidR="007D1D98" w:rsidRPr="00805606" w:rsidRDefault="00721BC8" w:rsidP="7247BBF7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  <w:szCs w:val="22"/>
        </w:rPr>
      </w:pPr>
      <w:r w:rsidRPr="00805606">
        <w:rPr>
          <w:rFonts w:ascii="Arial" w:hAnsi="Arial" w:cs="Arial"/>
          <w:sz w:val="22"/>
          <w:szCs w:val="22"/>
        </w:rPr>
        <w:t>Re:</w:t>
      </w:r>
      <w:r w:rsidR="008918DF" w:rsidRPr="00805606">
        <w:rPr>
          <w:rFonts w:ascii="Arial" w:hAnsi="Arial" w:cs="Arial"/>
          <w:sz w:val="22"/>
          <w:szCs w:val="22"/>
        </w:rPr>
        <w:tab/>
      </w:r>
      <w:r w:rsidRPr="00805606">
        <w:rPr>
          <w:rFonts w:ascii="Arial" w:hAnsi="Arial" w:cs="Arial"/>
          <w:sz w:val="22"/>
          <w:szCs w:val="22"/>
        </w:rPr>
        <w:t xml:space="preserve">Bid Solicitation # </w:t>
      </w:r>
      <w:r w:rsidR="00A665E4" w:rsidRPr="00805606">
        <w:rPr>
          <w:rFonts w:ascii="Arial" w:hAnsi="Arial" w:cs="Arial"/>
          <w:sz w:val="22"/>
          <w:szCs w:val="22"/>
        </w:rPr>
        <w:t>22DPP00676</w:t>
      </w:r>
    </w:p>
    <w:p w14:paraId="1D20CD4E" w14:textId="410FBD17" w:rsidR="007D1D98" w:rsidRPr="00805606" w:rsidRDefault="003B3BDB" w:rsidP="7247BBF7">
      <w:pPr>
        <w:ind w:firstLine="720"/>
        <w:rPr>
          <w:rFonts w:ascii="Arial" w:hAnsi="Arial" w:cs="Arial"/>
          <w:b/>
          <w:bCs/>
          <w:sz w:val="22"/>
          <w:szCs w:val="22"/>
        </w:rPr>
      </w:pPr>
      <w:r w:rsidRPr="00805606">
        <w:rPr>
          <w:rFonts w:ascii="Arial" w:hAnsi="Arial" w:cs="Arial"/>
          <w:b/>
          <w:bCs/>
          <w:sz w:val="22"/>
          <w:szCs w:val="22"/>
        </w:rPr>
        <w:t>T2609-Medical Examinations, Testing and Services</w:t>
      </w:r>
    </w:p>
    <w:p w14:paraId="0E70DF36" w14:textId="77777777" w:rsidR="003069D9" w:rsidRPr="00805606" w:rsidRDefault="003069D9" w:rsidP="7247BBF7">
      <w:pPr>
        <w:ind w:firstLine="720"/>
        <w:rPr>
          <w:rFonts w:ascii="Arial" w:hAnsi="Arial" w:cs="Arial"/>
          <w:b/>
          <w:bCs/>
          <w:sz w:val="22"/>
          <w:szCs w:val="22"/>
        </w:rPr>
      </w:pPr>
    </w:p>
    <w:p w14:paraId="1B2FE519" w14:textId="577AD8BC" w:rsidR="007D1D98" w:rsidRPr="00805606" w:rsidRDefault="008918DF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00805606">
        <w:rPr>
          <w:rFonts w:ascii="Arial" w:hAnsi="Arial" w:cs="Arial"/>
          <w:b/>
          <w:sz w:val="22"/>
          <w:szCs w:val="22"/>
        </w:rPr>
        <w:tab/>
      </w:r>
      <w:r w:rsidR="00ED3D96" w:rsidRPr="00805606">
        <w:rPr>
          <w:rFonts w:ascii="Arial" w:hAnsi="Arial" w:cs="Arial"/>
          <w:b/>
          <w:sz w:val="22"/>
          <w:szCs w:val="22"/>
        </w:rPr>
        <w:t xml:space="preserve">Current </w:t>
      </w:r>
      <w:r w:rsidR="002420F8" w:rsidRPr="00805606">
        <w:rPr>
          <w:rFonts w:ascii="Arial" w:hAnsi="Arial" w:cs="Arial"/>
          <w:b/>
          <w:bCs/>
          <w:sz w:val="22"/>
          <w:szCs w:val="22"/>
        </w:rPr>
        <w:t xml:space="preserve">Quote </w:t>
      </w:r>
      <w:r w:rsidR="007D1D98" w:rsidRPr="00805606">
        <w:rPr>
          <w:rFonts w:ascii="Arial" w:hAnsi="Arial" w:cs="Arial"/>
          <w:b/>
          <w:bCs/>
          <w:sz w:val="22"/>
          <w:szCs w:val="22"/>
        </w:rPr>
        <w:t xml:space="preserve">Submission Due Date: </w:t>
      </w:r>
      <w:r w:rsidR="003B3BDB" w:rsidRPr="00805606">
        <w:rPr>
          <w:rFonts w:ascii="Arial" w:hAnsi="Arial" w:cs="Arial"/>
          <w:b/>
          <w:bCs/>
          <w:sz w:val="22"/>
          <w:szCs w:val="22"/>
          <w:u w:val="single"/>
        </w:rPr>
        <w:t>April 28, 2022</w:t>
      </w:r>
      <w:r w:rsidR="0053372D" w:rsidRPr="00805606">
        <w:rPr>
          <w:rFonts w:ascii="Arial" w:hAnsi="Arial" w:cs="Arial"/>
          <w:b/>
          <w:bCs/>
          <w:sz w:val="22"/>
          <w:szCs w:val="22"/>
        </w:rPr>
        <w:t xml:space="preserve"> (2:00 p.m. E</w:t>
      </w:r>
      <w:r w:rsidR="003069D9" w:rsidRPr="00805606">
        <w:rPr>
          <w:rFonts w:ascii="Arial" w:hAnsi="Arial" w:cs="Arial"/>
          <w:b/>
          <w:bCs/>
          <w:sz w:val="22"/>
          <w:szCs w:val="22"/>
        </w:rPr>
        <w:t xml:space="preserve">astern </w:t>
      </w:r>
      <w:r w:rsidR="007D1D98" w:rsidRPr="00805606">
        <w:rPr>
          <w:rFonts w:ascii="Arial" w:hAnsi="Arial" w:cs="Arial"/>
          <w:b/>
          <w:bCs/>
          <w:sz w:val="22"/>
          <w:szCs w:val="22"/>
        </w:rPr>
        <w:t>T</w:t>
      </w:r>
      <w:r w:rsidR="003069D9" w:rsidRPr="00805606">
        <w:rPr>
          <w:rFonts w:ascii="Arial" w:hAnsi="Arial" w:cs="Arial"/>
          <w:b/>
          <w:bCs/>
          <w:sz w:val="22"/>
          <w:szCs w:val="22"/>
        </w:rPr>
        <w:t>ime</w:t>
      </w:r>
      <w:r w:rsidR="007D1D98" w:rsidRPr="00805606">
        <w:rPr>
          <w:rFonts w:ascii="Arial" w:hAnsi="Arial" w:cs="Arial"/>
          <w:b/>
          <w:bCs/>
          <w:sz w:val="22"/>
          <w:szCs w:val="22"/>
        </w:rPr>
        <w:t>)</w:t>
      </w:r>
    </w:p>
    <w:p w14:paraId="7410D5D3" w14:textId="5B192FED" w:rsidR="00ED3D96" w:rsidRPr="00805606" w:rsidRDefault="00ED3D96" w:rsidP="7247BBF7">
      <w:pPr>
        <w:tabs>
          <w:tab w:val="left" w:pos="0"/>
        </w:tabs>
        <w:outlineLvl w:val="0"/>
        <w:rPr>
          <w:rFonts w:ascii="Arial" w:hAnsi="Arial" w:cs="Arial"/>
          <w:b/>
          <w:bCs/>
          <w:color w:val="FF0000"/>
          <w:sz w:val="22"/>
          <w:szCs w:val="22"/>
        </w:rPr>
      </w:pPr>
      <w:r w:rsidRPr="00805606">
        <w:rPr>
          <w:rFonts w:ascii="Arial" w:hAnsi="Arial" w:cs="Arial"/>
          <w:b/>
          <w:bCs/>
          <w:sz w:val="22"/>
          <w:szCs w:val="22"/>
        </w:rPr>
        <w:tab/>
      </w:r>
      <w:r w:rsidR="005908C0" w:rsidRPr="00805606">
        <w:rPr>
          <w:rFonts w:ascii="Arial" w:hAnsi="Arial" w:cs="Arial"/>
          <w:b/>
          <w:bCs/>
          <w:color w:val="FF0000"/>
          <w:sz w:val="22"/>
          <w:szCs w:val="22"/>
        </w:rPr>
        <w:t xml:space="preserve">Revised </w:t>
      </w:r>
      <w:r w:rsidR="005908C0" w:rsidRPr="00805606">
        <w:rPr>
          <w:rFonts w:ascii="Arial" w:hAnsi="Arial" w:cs="Arial"/>
          <w:b/>
          <w:bCs/>
          <w:sz w:val="22"/>
          <w:szCs w:val="22"/>
        </w:rPr>
        <w:t xml:space="preserve">Quote Submission Due Date: </w:t>
      </w:r>
      <w:r w:rsidR="005908C0" w:rsidRPr="00805606">
        <w:rPr>
          <w:rFonts w:ascii="Arial" w:hAnsi="Arial" w:cs="Arial"/>
          <w:b/>
          <w:bCs/>
          <w:sz w:val="22"/>
          <w:szCs w:val="22"/>
          <w:u w:val="single"/>
        </w:rPr>
        <w:t>May 12, 2022</w:t>
      </w:r>
      <w:r w:rsidR="005908C0" w:rsidRPr="00805606">
        <w:rPr>
          <w:rFonts w:ascii="Arial" w:hAnsi="Arial" w:cs="Arial"/>
          <w:b/>
          <w:bCs/>
          <w:sz w:val="22"/>
          <w:szCs w:val="22"/>
        </w:rPr>
        <w:t xml:space="preserve"> (2:00 p.m. Eastern Time)</w:t>
      </w:r>
    </w:p>
    <w:p w14:paraId="73DE1226" w14:textId="5089C793" w:rsidR="003069D9" w:rsidRPr="008918DF" w:rsidRDefault="003069D9" w:rsidP="003839E6">
      <w:pPr>
        <w:tabs>
          <w:tab w:val="left" w:pos="0"/>
        </w:tabs>
        <w:outlineLvl w:val="0"/>
      </w:pPr>
    </w:p>
    <w:p w14:paraId="296B3052" w14:textId="0D75FE59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0E0D1F">
        <w:rPr>
          <w:rFonts w:ascii="Arial" w:hAnsi="Arial" w:cs="Arial"/>
          <w:i w:val="0"/>
          <w:sz w:val="20"/>
        </w:rPr>
        <w:t>1</w:t>
      </w:r>
    </w:p>
    <w:p w14:paraId="10297EA7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22EC7D60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659281E5" w14:textId="6070FF5D" w:rsidR="00A233DA" w:rsidRPr="008918DF" w:rsidRDefault="007D1D98" w:rsidP="0D60B590">
      <w:pPr>
        <w:jc w:val="both"/>
        <w:rPr>
          <w:rFonts w:ascii="Arial" w:hAnsi="Arial" w:cs="Arial"/>
        </w:rPr>
      </w:pPr>
      <w:r w:rsidRPr="0D60B590">
        <w:rPr>
          <w:rFonts w:ascii="Arial" w:hAnsi="Arial" w:cs="Arial"/>
        </w:rPr>
        <w:t>The following constitutes Bid Amendment #</w:t>
      </w:r>
      <w:r w:rsidR="003B3BDB">
        <w:rPr>
          <w:rFonts w:ascii="Arial" w:hAnsi="Arial" w:cs="Arial"/>
        </w:rPr>
        <w:t>1</w:t>
      </w:r>
      <w:r w:rsidRPr="0D60B590">
        <w:rPr>
          <w:rFonts w:ascii="Arial" w:hAnsi="Arial" w:cs="Arial"/>
        </w:rPr>
        <w:t xml:space="preserve"> to the above referenced </w:t>
      </w:r>
      <w:r w:rsidR="00502120" w:rsidRPr="0D60B590">
        <w:rPr>
          <w:rFonts w:ascii="Arial" w:hAnsi="Arial" w:cs="Arial"/>
        </w:rPr>
        <w:t>Bid S</w:t>
      </w:r>
      <w:r w:rsidR="002420F8" w:rsidRPr="0D60B590">
        <w:rPr>
          <w:rFonts w:ascii="Arial" w:hAnsi="Arial" w:cs="Arial"/>
        </w:rPr>
        <w:t>olicitation</w:t>
      </w:r>
      <w:r w:rsidR="00260851" w:rsidRPr="0D60B590">
        <w:rPr>
          <w:rFonts w:ascii="Arial" w:hAnsi="Arial" w:cs="Arial"/>
        </w:rPr>
        <w:t>:</w:t>
      </w:r>
    </w:p>
    <w:p w14:paraId="408E2CF8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37B8A476" w14:textId="69C99267" w:rsidR="000E0D1F" w:rsidRDefault="007D1D98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This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>mendment</w:t>
      </w:r>
      <w:r w:rsidR="00A233DA" w:rsidRPr="008918DF">
        <w:rPr>
          <w:rFonts w:ascii="Arial" w:hAnsi="Arial" w:cs="Arial"/>
        </w:rPr>
        <w:t xml:space="preserve"> includes</w:t>
      </w:r>
      <w:r w:rsidR="000E0D1F">
        <w:rPr>
          <w:rFonts w:ascii="Arial" w:hAnsi="Arial" w:cs="Arial"/>
        </w:rPr>
        <w:t>:</w:t>
      </w:r>
    </w:p>
    <w:p w14:paraId="75026F21" w14:textId="77777777" w:rsidR="000E0D1F" w:rsidRPr="005908C0" w:rsidRDefault="000E0D1F" w:rsidP="00C87109">
      <w:pPr>
        <w:pStyle w:val="ListParagraph"/>
        <w:tabs>
          <w:tab w:val="left" w:pos="0"/>
        </w:tabs>
        <w:jc w:val="both"/>
        <w:rPr>
          <w:rFonts w:ascii="Arial" w:hAnsi="Arial" w:cs="Arial"/>
          <w:b/>
        </w:rPr>
      </w:pPr>
    </w:p>
    <w:p w14:paraId="405C2E22" w14:textId="7567EA4B" w:rsidR="000E0D1F" w:rsidRDefault="005908C0" w:rsidP="000E0D1F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  <w:b/>
        </w:rPr>
      </w:pPr>
      <w:r w:rsidRPr="005908C0">
        <w:rPr>
          <w:rFonts w:ascii="Arial" w:hAnsi="Arial" w:cs="Arial"/>
          <w:b/>
        </w:rPr>
        <w:t>A Bid Amendment addressing responses to electronic questions submitted will be posted at a later date; and</w:t>
      </w:r>
      <w:r w:rsidR="000E0D1F" w:rsidRPr="005908C0">
        <w:rPr>
          <w:rFonts w:ascii="Arial" w:hAnsi="Arial" w:cs="Arial"/>
          <w:b/>
        </w:rPr>
        <w:t>;</w:t>
      </w:r>
      <w:r w:rsidRPr="005908C0">
        <w:rPr>
          <w:rFonts w:ascii="Arial" w:hAnsi="Arial" w:cs="Arial"/>
          <w:b/>
        </w:rPr>
        <w:t xml:space="preserve"> </w:t>
      </w:r>
    </w:p>
    <w:p w14:paraId="2E944405" w14:textId="77777777" w:rsidR="005908C0" w:rsidRPr="005908C0" w:rsidRDefault="005908C0" w:rsidP="005908C0">
      <w:pPr>
        <w:pStyle w:val="ListParagraph"/>
        <w:tabs>
          <w:tab w:val="left" w:pos="0"/>
        </w:tabs>
        <w:ind w:left="1440"/>
        <w:jc w:val="both"/>
        <w:rPr>
          <w:rFonts w:ascii="Arial" w:hAnsi="Arial" w:cs="Arial"/>
          <w:b/>
        </w:rPr>
      </w:pPr>
    </w:p>
    <w:p w14:paraId="2B62A50C" w14:textId="560ABFAB" w:rsidR="000E0D1F" w:rsidRPr="005908C0" w:rsidRDefault="005908C0" w:rsidP="000E0D1F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  <w:b/>
        </w:rPr>
      </w:pPr>
      <w:r w:rsidRPr="005908C0">
        <w:rPr>
          <w:rFonts w:ascii="Arial" w:hAnsi="Arial" w:cs="Arial"/>
          <w:b/>
        </w:rPr>
        <w:t>This Bid Amendment extends the Quote submission due date to May 12, 2022.</w:t>
      </w:r>
    </w:p>
    <w:p w14:paraId="64D8AF40" w14:textId="49F69CCF" w:rsidR="00A233DA" w:rsidRPr="008918DF" w:rsidRDefault="00A233DA" w:rsidP="00C87109">
      <w:pPr>
        <w:pStyle w:val="ListParagraph"/>
        <w:tabs>
          <w:tab w:val="left" w:pos="0"/>
        </w:tabs>
        <w:jc w:val="both"/>
      </w:pPr>
    </w:p>
    <w:p w14:paraId="01F0AF47" w14:textId="526E7C31" w:rsidR="003839E6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73565D2C" w14:textId="68B5040B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3416827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7D1D98" w:rsidRPr="008918DF" w:rsidSect="00364A22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01B1F3E4" w16cex:dateUtc="2021-03-11T15:59:09.2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6CBE3217" w16cid:durableId="01B1F3E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4336DD" w14:textId="77777777" w:rsidR="00C87109" w:rsidRDefault="00C87109">
      <w:r>
        <w:separator/>
      </w:r>
    </w:p>
  </w:endnote>
  <w:endnote w:type="continuationSeparator" w:id="0">
    <w:p w14:paraId="1B133F83" w14:textId="77777777" w:rsidR="00C87109" w:rsidRDefault="00C87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20CC7A" w14:textId="72EA134C" w:rsidR="00C87109" w:rsidRDefault="00C8710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08C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B514163" w14:textId="77777777" w:rsidR="00C87109" w:rsidRDefault="00C871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367082" w14:textId="77777777" w:rsidR="00C87109" w:rsidRDefault="00C87109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67457D" w14:textId="77777777" w:rsidR="00C87109" w:rsidRPr="003048CF" w:rsidRDefault="00C87109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D67457D" w14:textId="77777777" w:rsidR="00C87109" w:rsidRPr="003048CF" w:rsidRDefault="00C87109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FD9C79" w14:textId="77777777" w:rsidR="00C87109" w:rsidRDefault="00C87109">
      <w:r>
        <w:separator/>
      </w:r>
    </w:p>
  </w:footnote>
  <w:footnote w:type="continuationSeparator" w:id="0">
    <w:p w14:paraId="5C1981D9" w14:textId="77777777" w:rsidR="00C87109" w:rsidRDefault="00C871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C87109" w14:paraId="5343D9F0" w14:textId="77777777" w:rsidTr="39DE16AC">
      <w:trPr>
        <w:trHeight w:val="1080"/>
        <w:jc w:val="center"/>
      </w:trPr>
      <w:tc>
        <w:tcPr>
          <w:tcW w:w="2880" w:type="dxa"/>
        </w:tcPr>
        <w:p w14:paraId="66ED695D" w14:textId="77777777" w:rsidR="00C87109" w:rsidRDefault="00C87109" w:rsidP="00E242AB"/>
      </w:tc>
      <w:tc>
        <w:tcPr>
          <w:tcW w:w="5760" w:type="dxa"/>
          <w:vAlign w:val="center"/>
        </w:tcPr>
        <w:p w14:paraId="3CEFF31F" w14:textId="77777777" w:rsidR="00C87109" w:rsidRDefault="00C87109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3" name="Picture 3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5C4EBA09" w14:textId="77777777" w:rsidR="00C87109" w:rsidRDefault="00C87109" w:rsidP="00E242AB"/>
      </w:tc>
    </w:tr>
    <w:tr w:rsidR="00C87109" w14:paraId="607A02D7" w14:textId="77777777" w:rsidTr="39DE16AC">
      <w:trPr>
        <w:trHeight w:val="893"/>
        <w:jc w:val="center"/>
      </w:trPr>
      <w:tc>
        <w:tcPr>
          <w:tcW w:w="2880" w:type="dxa"/>
          <w:vAlign w:val="bottom"/>
        </w:tcPr>
        <w:p w14:paraId="6D0CB0E4" w14:textId="77777777" w:rsidR="00C87109" w:rsidRPr="00DE79FE" w:rsidRDefault="00C87109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1AEAF977" w14:textId="77777777" w:rsidR="00C87109" w:rsidRPr="006359DD" w:rsidRDefault="00C87109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3710D97" w14:textId="77777777" w:rsidR="00C87109" w:rsidRPr="00952B78" w:rsidRDefault="00C87109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3233F02" w14:textId="77777777" w:rsidR="00C87109" w:rsidRPr="00CD2155" w:rsidRDefault="00C87109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A3511CE" w14:textId="77777777" w:rsidR="00C87109" w:rsidRPr="00CD2155" w:rsidRDefault="00C87109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0F9031F" w14:textId="77777777" w:rsidR="00C87109" w:rsidRPr="00CD2155" w:rsidRDefault="00C87109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BF99CB2" w14:textId="77777777" w:rsidR="00C87109" w:rsidRPr="00CD2155" w:rsidRDefault="00C87109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21FD29BD" w14:textId="77777777" w:rsidR="00C87109" w:rsidRPr="00CD2155" w:rsidRDefault="00C87109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0836FFAC" w14:textId="77777777" w:rsidR="00C87109" w:rsidRPr="006359DD" w:rsidRDefault="00C87109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0FB0BF4" w14:textId="77777777" w:rsidR="00C87109" w:rsidRPr="006359DD" w:rsidRDefault="00C87109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7A065865" w14:textId="77777777" w:rsidR="00C87109" w:rsidRPr="006359DD" w:rsidRDefault="00C87109" w:rsidP="00E242AB">
          <w:pPr>
            <w:jc w:val="center"/>
          </w:pPr>
          <w:r>
            <w:rPr>
              <w:i/>
              <w:color w:val="000080"/>
            </w:rPr>
            <w:t xml:space="preserve">Acting </w:t>
          </w:r>
          <w:r w:rsidRPr="006359DD">
            <w:rPr>
              <w:i/>
              <w:color w:val="000080"/>
            </w:rPr>
            <w:t>State Treasurer</w:t>
          </w:r>
        </w:p>
      </w:tc>
    </w:tr>
    <w:tr w:rsidR="00C87109" w14:paraId="6CA0B6BB" w14:textId="77777777" w:rsidTr="39DE16AC">
      <w:trPr>
        <w:trHeight w:val="892"/>
        <w:jc w:val="center"/>
      </w:trPr>
      <w:tc>
        <w:tcPr>
          <w:tcW w:w="2880" w:type="dxa"/>
          <w:vAlign w:val="bottom"/>
        </w:tcPr>
        <w:p w14:paraId="43CBDE87" w14:textId="77777777" w:rsidR="00C87109" w:rsidRPr="006359DD" w:rsidRDefault="00C87109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F24B482" w14:textId="77777777" w:rsidR="00C87109" w:rsidRPr="006359DD" w:rsidRDefault="00C87109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3E2DECC4" w14:textId="77777777" w:rsidR="00C87109" w:rsidRPr="006359DD" w:rsidRDefault="00C87109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02E0F9B1" w14:textId="77777777" w:rsidR="00C87109" w:rsidRPr="006359DD" w:rsidRDefault="00C87109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0BD7B0A7" w14:textId="77777777" w:rsidR="00C87109" w:rsidRPr="006359DD" w:rsidRDefault="00C87109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C87109" w14:paraId="0AB2D4EC" w14:textId="77777777" w:rsidTr="39DE16AC">
      <w:trPr>
        <w:jc w:val="center"/>
      </w:trPr>
      <w:tc>
        <w:tcPr>
          <w:tcW w:w="2880" w:type="dxa"/>
        </w:tcPr>
        <w:p w14:paraId="6C8F2061" w14:textId="77777777" w:rsidR="00C87109" w:rsidRPr="006359DD" w:rsidRDefault="00C87109" w:rsidP="00E242AB"/>
      </w:tc>
      <w:tc>
        <w:tcPr>
          <w:tcW w:w="5760" w:type="dxa"/>
        </w:tcPr>
        <w:p w14:paraId="49DA0EEA" w14:textId="77777777" w:rsidR="00C87109" w:rsidRPr="00CD2155" w:rsidRDefault="00C87109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4D7B1394" w14:textId="77777777" w:rsidR="00C87109" w:rsidRPr="006359DD" w:rsidRDefault="00C87109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05AAF62D" w14:textId="77777777" w:rsidR="00C87109" w:rsidRPr="006359DD" w:rsidRDefault="00C87109" w:rsidP="00E242AB"/>
      </w:tc>
    </w:tr>
  </w:tbl>
  <w:p w14:paraId="099F1A89" w14:textId="77777777" w:rsidR="00C87109" w:rsidRDefault="00C87109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908CF"/>
    <w:multiLevelType w:val="hybridMultilevel"/>
    <w:tmpl w:val="592C8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EA26B0"/>
    <w:multiLevelType w:val="hybridMultilevel"/>
    <w:tmpl w:val="D8B070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3392A"/>
    <w:multiLevelType w:val="hybridMultilevel"/>
    <w:tmpl w:val="505A165E"/>
    <w:lvl w:ilvl="0" w:tplc="86EA4D6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857833"/>
    <w:multiLevelType w:val="multilevel"/>
    <w:tmpl w:val="236C41AA"/>
    <w:lvl w:ilvl="0">
      <w:start w:val="1"/>
      <w:numFmt w:val="upperLetter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upperLetter"/>
      <w:lvlText w:val="%2."/>
      <w:lvlJc w:val="left"/>
      <w:pPr>
        <w:ind w:left="1800" w:hanging="72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3B464C"/>
    <w:multiLevelType w:val="hybridMultilevel"/>
    <w:tmpl w:val="0B26095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DE28EA"/>
    <w:multiLevelType w:val="hybridMultilevel"/>
    <w:tmpl w:val="2182E3E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D82037"/>
    <w:multiLevelType w:val="hybridMultilevel"/>
    <w:tmpl w:val="7EE0B9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BE72269"/>
    <w:multiLevelType w:val="hybridMultilevel"/>
    <w:tmpl w:val="9402BD5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2861C2"/>
    <w:multiLevelType w:val="hybridMultilevel"/>
    <w:tmpl w:val="0F3E0EA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3E4D88"/>
    <w:multiLevelType w:val="multilevel"/>
    <w:tmpl w:val="E1C24B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isLgl/>
      <w:lvlText w:val="%1.%2"/>
      <w:lvlJc w:val="left"/>
      <w:pPr>
        <w:ind w:left="975" w:hanging="615"/>
      </w:pPr>
      <w:rPr>
        <w:rFonts w:hint="default"/>
      </w:rPr>
    </w:lvl>
    <w:lvl w:ilvl="2">
      <w:start w:val="18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6"/>
  </w:num>
  <w:num w:numId="2">
    <w:abstractNumId w:val="7"/>
  </w:num>
  <w:num w:numId="3">
    <w:abstractNumId w:val="6"/>
  </w:num>
  <w:num w:numId="4">
    <w:abstractNumId w:val="3"/>
  </w:num>
  <w:num w:numId="5">
    <w:abstractNumId w:val="0"/>
  </w:num>
  <w:num w:numId="6">
    <w:abstractNumId w:val="8"/>
  </w:num>
  <w:num w:numId="7">
    <w:abstractNumId w:val="5"/>
  </w:num>
  <w:num w:numId="8">
    <w:abstractNumId w:val="2"/>
  </w:num>
  <w:num w:numId="9">
    <w:abstractNumId w:val="1"/>
  </w:num>
  <w:num w:numId="10">
    <w:abstractNumId w:val="10"/>
  </w:num>
  <w:num w:numId="11">
    <w:abstractNumId w:val="4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383B"/>
    <w:rsid w:val="000114A1"/>
    <w:rsid w:val="00016B0A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207F"/>
    <w:rsid w:val="00087AC7"/>
    <w:rsid w:val="000907ED"/>
    <w:rsid w:val="000A0737"/>
    <w:rsid w:val="000A1462"/>
    <w:rsid w:val="000C3964"/>
    <w:rsid w:val="000C7991"/>
    <w:rsid w:val="000D0811"/>
    <w:rsid w:val="000E0D1F"/>
    <w:rsid w:val="000F21AF"/>
    <w:rsid w:val="000F7F4F"/>
    <w:rsid w:val="00101430"/>
    <w:rsid w:val="001036B6"/>
    <w:rsid w:val="0010552B"/>
    <w:rsid w:val="00110F3C"/>
    <w:rsid w:val="00111950"/>
    <w:rsid w:val="001130EC"/>
    <w:rsid w:val="0011546F"/>
    <w:rsid w:val="00121E1D"/>
    <w:rsid w:val="001236A1"/>
    <w:rsid w:val="001265C6"/>
    <w:rsid w:val="00133A7F"/>
    <w:rsid w:val="0015429B"/>
    <w:rsid w:val="00160E56"/>
    <w:rsid w:val="00194DDF"/>
    <w:rsid w:val="001D1ABC"/>
    <w:rsid w:val="001E5D6E"/>
    <w:rsid w:val="001F34F3"/>
    <w:rsid w:val="0020175D"/>
    <w:rsid w:val="00202F19"/>
    <w:rsid w:val="002420F8"/>
    <w:rsid w:val="00254754"/>
    <w:rsid w:val="00257D6E"/>
    <w:rsid w:val="00260851"/>
    <w:rsid w:val="00264F45"/>
    <w:rsid w:val="00271544"/>
    <w:rsid w:val="002745C5"/>
    <w:rsid w:val="00285BF3"/>
    <w:rsid w:val="002C1484"/>
    <w:rsid w:val="002C54B7"/>
    <w:rsid w:val="002E2143"/>
    <w:rsid w:val="002F1449"/>
    <w:rsid w:val="002F3990"/>
    <w:rsid w:val="003048CF"/>
    <w:rsid w:val="00305B6D"/>
    <w:rsid w:val="003069D9"/>
    <w:rsid w:val="00312D7D"/>
    <w:rsid w:val="00322697"/>
    <w:rsid w:val="00326DC4"/>
    <w:rsid w:val="0032707C"/>
    <w:rsid w:val="0034222F"/>
    <w:rsid w:val="00355C2B"/>
    <w:rsid w:val="00364A22"/>
    <w:rsid w:val="00371827"/>
    <w:rsid w:val="00372C16"/>
    <w:rsid w:val="0037347B"/>
    <w:rsid w:val="0037646A"/>
    <w:rsid w:val="003839E6"/>
    <w:rsid w:val="00391DE8"/>
    <w:rsid w:val="003936AD"/>
    <w:rsid w:val="0039648D"/>
    <w:rsid w:val="00397D6A"/>
    <w:rsid w:val="003A5104"/>
    <w:rsid w:val="003A76EC"/>
    <w:rsid w:val="003B1D63"/>
    <w:rsid w:val="003B3BDB"/>
    <w:rsid w:val="003D02FC"/>
    <w:rsid w:val="003D3340"/>
    <w:rsid w:val="003D3BC0"/>
    <w:rsid w:val="003D747D"/>
    <w:rsid w:val="003E757C"/>
    <w:rsid w:val="003F2A90"/>
    <w:rsid w:val="003F7837"/>
    <w:rsid w:val="004032A2"/>
    <w:rsid w:val="00417A2E"/>
    <w:rsid w:val="004315E8"/>
    <w:rsid w:val="004355EF"/>
    <w:rsid w:val="0043667E"/>
    <w:rsid w:val="00436D34"/>
    <w:rsid w:val="00437030"/>
    <w:rsid w:val="00446400"/>
    <w:rsid w:val="00446F52"/>
    <w:rsid w:val="00454AE0"/>
    <w:rsid w:val="00473D75"/>
    <w:rsid w:val="00476106"/>
    <w:rsid w:val="00490B0F"/>
    <w:rsid w:val="004A0576"/>
    <w:rsid w:val="004A121D"/>
    <w:rsid w:val="004A65E0"/>
    <w:rsid w:val="004A7DA7"/>
    <w:rsid w:val="004B23D9"/>
    <w:rsid w:val="004C13A5"/>
    <w:rsid w:val="004C417C"/>
    <w:rsid w:val="004C52C9"/>
    <w:rsid w:val="004D39D7"/>
    <w:rsid w:val="004E32C5"/>
    <w:rsid w:val="004E725B"/>
    <w:rsid w:val="004F3C89"/>
    <w:rsid w:val="004F453D"/>
    <w:rsid w:val="004F542C"/>
    <w:rsid w:val="00502120"/>
    <w:rsid w:val="005175DC"/>
    <w:rsid w:val="005271D3"/>
    <w:rsid w:val="00531FF4"/>
    <w:rsid w:val="0053372D"/>
    <w:rsid w:val="0054794A"/>
    <w:rsid w:val="00553CED"/>
    <w:rsid w:val="00555395"/>
    <w:rsid w:val="005554E1"/>
    <w:rsid w:val="00560578"/>
    <w:rsid w:val="005654E0"/>
    <w:rsid w:val="005663AD"/>
    <w:rsid w:val="00567F16"/>
    <w:rsid w:val="005725B3"/>
    <w:rsid w:val="00572F24"/>
    <w:rsid w:val="005748C4"/>
    <w:rsid w:val="0058187A"/>
    <w:rsid w:val="005840EA"/>
    <w:rsid w:val="0058635F"/>
    <w:rsid w:val="005908C0"/>
    <w:rsid w:val="005A0FCA"/>
    <w:rsid w:val="005B7B28"/>
    <w:rsid w:val="005C133F"/>
    <w:rsid w:val="005C4CBB"/>
    <w:rsid w:val="005D1FD3"/>
    <w:rsid w:val="005D24FA"/>
    <w:rsid w:val="005D5F8B"/>
    <w:rsid w:val="005E3AEA"/>
    <w:rsid w:val="005E7D9D"/>
    <w:rsid w:val="005F3A74"/>
    <w:rsid w:val="0060461D"/>
    <w:rsid w:val="0060488D"/>
    <w:rsid w:val="00610AAA"/>
    <w:rsid w:val="00610ADE"/>
    <w:rsid w:val="00622AF3"/>
    <w:rsid w:val="00646784"/>
    <w:rsid w:val="006571BB"/>
    <w:rsid w:val="00670FCB"/>
    <w:rsid w:val="006751A4"/>
    <w:rsid w:val="006848B7"/>
    <w:rsid w:val="006A1B92"/>
    <w:rsid w:val="006A3DE5"/>
    <w:rsid w:val="006B3833"/>
    <w:rsid w:val="006C37AB"/>
    <w:rsid w:val="006C5427"/>
    <w:rsid w:val="006D2967"/>
    <w:rsid w:val="006D6EE7"/>
    <w:rsid w:val="006E6FF8"/>
    <w:rsid w:val="0071384F"/>
    <w:rsid w:val="00717CDE"/>
    <w:rsid w:val="00721BC8"/>
    <w:rsid w:val="007272FF"/>
    <w:rsid w:val="00731D50"/>
    <w:rsid w:val="007677A8"/>
    <w:rsid w:val="00773AD3"/>
    <w:rsid w:val="00776521"/>
    <w:rsid w:val="00776D84"/>
    <w:rsid w:val="00780679"/>
    <w:rsid w:val="007826CD"/>
    <w:rsid w:val="00785AFC"/>
    <w:rsid w:val="007A173B"/>
    <w:rsid w:val="007A5014"/>
    <w:rsid w:val="007A5F35"/>
    <w:rsid w:val="007B0104"/>
    <w:rsid w:val="007B22EE"/>
    <w:rsid w:val="007C06FF"/>
    <w:rsid w:val="007C140F"/>
    <w:rsid w:val="007C2585"/>
    <w:rsid w:val="007C31B3"/>
    <w:rsid w:val="007C3B8D"/>
    <w:rsid w:val="007C56C0"/>
    <w:rsid w:val="007D1D98"/>
    <w:rsid w:val="007D29E3"/>
    <w:rsid w:val="007D5C9B"/>
    <w:rsid w:val="007E2D30"/>
    <w:rsid w:val="007E56C8"/>
    <w:rsid w:val="007F7217"/>
    <w:rsid w:val="00803463"/>
    <w:rsid w:val="008049AC"/>
    <w:rsid w:val="00804A53"/>
    <w:rsid w:val="00805606"/>
    <w:rsid w:val="008062EE"/>
    <w:rsid w:val="008137DB"/>
    <w:rsid w:val="00815E39"/>
    <w:rsid w:val="00816EA4"/>
    <w:rsid w:val="0082019A"/>
    <w:rsid w:val="00876446"/>
    <w:rsid w:val="00883737"/>
    <w:rsid w:val="00884C9E"/>
    <w:rsid w:val="008918DF"/>
    <w:rsid w:val="008B73D8"/>
    <w:rsid w:val="008C79B6"/>
    <w:rsid w:val="008D3A86"/>
    <w:rsid w:val="008D484C"/>
    <w:rsid w:val="008E0BC2"/>
    <w:rsid w:val="008E2308"/>
    <w:rsid w:val="008E50C7"/>
    <w:rsid w:val="008E7562"/>
    <w:rsid w:val="008F75E9"/>
    <w:rsid w:val="0091022A"/>
    <w:rsid w:val="0091092B"/>
    <w:rsid w:val="00917A01"/>
    <w:rsid w:val="009220D9"/>
    <w:rsid w:val="009225CB"/>
    <w:rsid w:val="00922819"/>
    <w:rsid w:val="00923970"/>
    <w:rsid w:val="00934725"/>
    <w:rsid w:val="00954320"/>
    <w:rsid w:val="00954529"/>
    <w:rsid w:val="0096245A"/>
    <w:rsid w:val="00963B9C"/>
    <w:rsid w:val="00980AC4"/>
    <w:rsid w:val="00990CED"/>
    <w:rsid w:val="00993884"/>
    <w:rsid w:val="009A1176"/>
    <w:rsid w:val="009B045E"/>
    <w:rsid w:val="009B63E6"/>
    <w:rsid w:val="009C0858"/>
    <w:rsid w:val="009C40A4"/>
    <w:rsid w:val="009C4E02"/>
    <w:rsid w:val="009C76AA"/>
    <w:rsid w:val="009D058E"/>
    <w:rsid w:val="009D198D"/>
    <w:rsid w:val="009D2175"/>
    <w:rsid w:val="009D676C"/>
    <w:rsid w:val="009E137C"/>
    <w:rsid w:val="009F1316"/>
    <w:rsid w:val="009F527D"/>
    <w:rsid w:val="00A0222F"/>
    <w:rsid w:val="00A02297"/>
    <w:rsid w:val="00A233DA"/>
    <w:rsid w:val="00A24894"/>
    <w:rsid w:val="00A30216"/>
    <w:rsid w:val="00A40774"/>
    <w:rsid w:val="00A46DCA"/>
    <w:rsid w:val="00A51E71"/>
    <w:rsid w:val="00A527F9"/>
    <w:rsid w:val="00A5597E"/>
    <w:rsid w:val="00A6113F"/>
    <w:rsid w:val="00A665E4"/>
    <w:rsid w:val="00A8091E"/>
    <w:rsid w:val="00A84B37"/>
    <w:rsid w:val="00A8549A"/>
    <w:rsid w:val="00A964BA"/>
    <w:rsid w:val="00AA0523"/>
    <w:rsid w:val="00AA2C37"/>
    <w:rsid w:val="00AA3920"/>
    <w:rsid w:val="00AB1DB8"/>
    <w:rsid w:val="00AB72B8"/>
    <w:rsid w:val="00AD2497"/>
    <w:rsid w:val="00AD3D3C"/>
    <w:rsid w:val="00AE7A30"/>
    <w:rsid w:val="00B1392F"/>
    <w:rsid w:val="00B15727"/>
    <w:rsid w:val="00B15E2E"/>
    <w:rsid w:val="00B2669F"/>
    <w:rsid w:val="00B3418F"/>
    <w:rsid w:val="00B3763D"/>
    <w:rsid w:val="00B432C3"/>
    <w:rsid w:val="00B54579"/>
    <w:rsid w:val="00B555FD"/>
    <w:rsid w:val="00B55897"/>
    <w:rsid w:val="00B6251F"/>
    <w:rsid w:val="00B664C5"/>
    <w:rsid w:val="00B7192C"/>
    <w:rsid w:val="00B73840"/>
    <w:rsid w:val="00B82933"/>
    <w:rsid w:val="00B842BD"/>
    <w:rsid w:val="00B92AC8"/>
    <w:rsid w:val="00B9391C"/>
    <w:rsid w:val="00B94666"/>
    <w:rsid w:val="00BB2690"/>
    <w:rsid w:val="00BC21C1"/>
    <w:rsid w:val="00BC4F10"/>
    <w:rsid w:val="00BC7C61"/>
    <w:rsid w:val="00BD378C"/>
    <w:rsid w:val="00BD693F"/>
    <w:rsid w:val="00BF5170"/>
    <w:rsid w:val="00BF5D88"/>
    <w:rsid w:val="00C021F8"/>
    <w:rsid w:val="00C02C92"/>
    <w:rsid w:val="00C02D69"/>
    <w:rsid w:val="00C06423"/>
    <w:rsid w:val="00C10067"/>
    <w:rsid w:val="00C12A48"/>
    <w:rsid w:val="00C16006"/>
    <w:rsid w:val="00C162F6"/>
    <w:rsid w:val="00C34732"/>
    <w:rsid w:val="00C41CB6"/>
    <w:rsid w:val="00C45AB4"/>
    <w:rsid w:val="00C50BAA"/>
    <w:rsid w:val="00C55E66"/>
    <w:rsid w:val="00C56198"/>
    <w:rsid w:val="00C564E7"/>
    <w:rsid w:val="00C60DC5"/>
    <w:rsid w:val="00C73BDC"/>
    <w:rsid w:val="00C83977"/>
    <w:rsid w:val="00C86DDE"/>
    <w:rsid w:val="00C87109"/>
    <w:rsid w:val="00C95D39"/>
    <w:rsid w:val="00CA0DE2"/>
    <w:rsid w:val="00CC2CBB"/>
    <w:rsid w:val="00CE1914"/>
    <w:rsid w:val="00CF11E2"/>
    <w:rsid w:val="00CF1BBE"/>
    <w:rsid w:val="00CF3D21"/>
    <w:rsid w:val="00D02605"/>
    <w:rsid w:val="00D057E9"/>
    <w:rsid w:val="00D2037F"/>
    <w:rsid w:val="00D212E0"/>
    <w:rsid w:val="00D33B5E"/>
    <w:rsid w:val="00D4676F"/>
    <w:rsid w:val="00D51989"/>
    <w:rsid w:val="00D55DDC"/>
    <w:rsid w:val="00D705AB"/>
    <w:rsid w:val="00D75306"/>
    <w:rsid w:val="00D91263"/>
    <w:rsid w:val="00D91B32"/>
    <w:rsid w:val="00DA3DDE"/>
    <w:rsid w:val="00DC1D46"/>
    <w:rsid w:val="00DC72EC"/>
    <w:rsid w:val="00DD1B83"/>
    <w:rsid w:val="00DD6116"/>
    <w:rsid w:val="00DE4A04"/>
    <w:rsid w:val="00DF4138"/>
    <w:rsid w:val="00DF4E98"/>
    <w:rsid w:val="00DF50D8"/>
    <w:rsid w:val="00DF6AC9"/>
    <w:rsid w:val="00E001C4"/>
    <w:rsid w:val="00E02D77"/>
    <w:rsid w:val="00E06F84"/>
    <w:rsid w:val="00E1253F"/>
    <w:rsid w:val="00E14372"/>
    <w:rsid w:val="00E14B7B"/>
    <w:rsid w:val="00E23FD0"/>
    <w:rsid w:val="00E242AB"/>
    <w:rsid w:val="00E35E58"/>
    <w:rsid w:val="00E41D19"/>
    <w:rsid w:val="00E4652C"/>
    <w:rsid w:val="00E57D18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3FA9"/>
    <w:rsid w:val="00EB3E79"/>
    <w:rsid w:val="00EB557F"/>
    <w:rsid w:val="00EC5F73"/>
    <w:rsid w:val="00ED16A2"/>
    <w:rsid w:val="00ED3B68"/>
    <w:rsid w:val="00ED3D96"/>
    <w:rsid w:val="00EE31B0"/>
    <w:rsid w:val="00EE3E3A"/>
    <w:rsid w:val="00EF7D4E"/>
    <w:rsid w:val="00F01C85"/>
    <w:rsid w:val="00F043D3"/>
    <w:rsid w:val="00F05D01"/>
    <w:rsid w:val="00F125A1"/>
    <w:rsid w:val="00F17F09"/>
    <w:rsid w:val="00F3434F"/>
    <w:rsid w:val="00F34973"/>
    <w:rsid w:val="00F401B4"/>
    <w:rsid w:val="00F40A08"/>
    <w:rsid w:val="00F4534D"/>
    <w:rsid w:val="00F47276"/>
    <w:rsid w:val="00F52E4E"/>
    <w:rsid w:val="00F56317"/>
    <w:rsid w:val="00F75EFF"/>
    <w:rsid w:val="00F8642B"/>
    <w:rsid w:val="00F9286D"/>
    <w:rsid w:val="00FA0A5A"/>
    <w:rsid w:val="00FA1383"/>
    <w:rsid w:val="00FA59AD"/>
    <w:rsid w:val="00FA7242"/>
    <w:rsid w:val="00FB2462"/>
    <w:rsid w:val="00FB2A93"/>
    <w:rsid w:val="00FB6B05"/>
    <w:rsid w:val="00FC02E7"/>
    <w:rsid w:val="00FC529C"/>
    <w:rsid w:val="00FF52B2"/>
    <w:rsid w:val="021FBF96"/>
    <w:rsid w:val="04378836"/>
    <w:rsid w:val="044AF9F1"/>
    <w:rsid w:val="049E64FA"/>
    <w:rsid w:val="0D60B590"/>
    <w:rsid w:val="10A6EF12"/>
    <w:rsid w:val="10CEB1B7"/>
    <w:rsid w:val="13B6EA80"/>
    <w:rsid w:val="1474DA9F"/>
    <w:rsid w:val="17D297DF"/>
    <w:rsid w:val="19BD8028"/>
    <w:rsid w:val="19D81875"/>
    <w:rsid w:val="1C02E258"/>
    <w:rsid w:val="1C1683A0"/>
    <w:rsid w:val="1C894942"/>
    <w:rsid w:val="1CF4CB69"/>
    <w:rsid w:val="1EFAF8AB"/>
    <w:rsid w:val="1F24B41C"/>
    <w:rsid w:val="207B04A2"/>
    <w:rsid w:val="217C2B96"/>
    <w:rsid w:val="226D3D18"/>
    <w:rsid w:val="22C37C5A"/>
    <w:rsid w:val="22D7AC2D"/>
    <w:rsid w:val="23F44570"/>
    <w:rsid w:val="24433C8A"/>
    <w:rsid w:val="277727B1"/>
    <w:rsid w:val="297F51A3"/>
    <w:rsid w:val="29EFA06F"/>
    <w:rsid w:val="2AE356C5"/>
    <w:rsid w:val="2AF29280"/>
    <w:rsid w:val="2B2849F1"/>
    <w:rsid w:val="2BFCC6E1"/>
    <w:rsid w:val="2CADACEC"/>
    <w:rsid w:val="2E5FEAB3"/>
    <w:rsid w:val="315A6FE5"/>
    <w:rsid w:val="325EF3CA"/>
    <w:rsid w:val="337C29EB"/>
    <w:rsid w:val="37241BE0"/>
    <w:rsid w:val="38EF882E"/>
    <w:rsid w:val="39DE16AC"/>
    <w:rsid w:val="3BF9B7FE"/>
    <w:rsid w:val="3C96A0DE"/>
    <w:rsid w:val="3D71D35B"/>
    <w:rsid w:val="3EAE66F7"/>
    <w:rsid w:val="40466BBB"/>
    <w:rsid w:val="4077EECD"/>
    <w:rsid w:val="4099F694"/>
    <w:rsid w:val="40EC7974"/>
    <w:rsid w:val="41C0E73A"/>
    <w:rsid w:val="4298AFFF"/>
    <w:rsid w:val="4383A4AD"/>
    <w:rsid w:val="47363352"/>
    <w:rsid w:val="47417EBE"/>
    <w:rsid w:val="4764DF4C"/>
    <w:rsid w:val="48356F6F"/>
    <w:rsid w:val="48AB584D"/>
    <w:rsid w:val="493A100C"/>
    <w:rsid w:val="4BB61037"/>
    <w:rsid w:val="4C294661"/>
    <w:rsid w:val="4C9EB963"/>
    <w:rsid w:val="4D194ABC"/>
    <w:rsid w:val="4DE3D153"/>
    <w:rsid w:val="4FDDDA6D"/>
    <w:rsid w:val="531E71B7"/>
    <w:rsid w:val="5382F6D2"/>
    <w:rsid w:val="53A7166C"/>
    <w:rsid w:val="5431A03B"/>
    <w:rsid w:val="543525C1"/>
    <w:rsid w:val="54965127"/>
    <w:rsid w:val="54DC3818"/>
    <w:rsid w:val="563C01E1"/>
    <w:rsid w:val="56549311"/>
    <w:rsid w:val="56EB5A61"/>
    <w:rsid w:val="57EEC40E"/>
    <w:rsid w:val="59FFA5FC"/>
    <w:rsid w:val="5B23093A"/>
    <w:rsid w:val="5C398137"/>
    <w:rsid w:val="5E51942E"/>
    <w:rsid w:val="608A2BCB"/>
    <w:rsid w:val="60DEDECD"/>
    <w:rsid w:val="6136FC28"/>
    <w:rsid w:val="61A42B67"/>
    <w:rsid w:val="61BE8152"/>
    <w:rsid w:val="61D468EC"/>
    <w:rsid w:val="635DD97C"/>
    <w:rsid w:val="65410A85"/>
    <w:rsid w:val="6545075D"/>
    <w:rsid w:val="6593EE65"/>
    <w:rsid w:val="66A282BF"/>
    <w:rsid w:val="6967A3C5"/>
    <w:rsid w:val="6AF41123"/>
    <w:rsid w:val="6C1B2906"/>
    <w:rsid w:val="6D6602B1"/>
    <w:rsid w:val="6ED30F28"/>
    <w:rsid w:val="6F1BCDC3"/>
    <w:rsid w:val="6F52A85A"/>
    <w:rsid w:val="70B89F9E"/>
    <w:rsid w:val="7195F1AE"/>
    <w:rsid w:val="7243D3E0"/>
    <w:rsid w:val="7247BBF7"/>
    <w:rsid w:val="749725E2"/>
    <w:rsid w:val="758FCA0C"/>
    <w:rsid w:val="762516FD"/>
    <w:rsid w:val="76F05137"/>
    <w:rsid w:val="77EA1ADF"/>
    <w:rsid w:val="78678615"/>
    <w:rsid w:val="7902BCF6"/>
    <w:rsid w:val="7904181C"/>
    <w:rsid w:val="79E63945"/>
    <w:rsid w:val="7AF909F3"/>
    <w:rsid w:val="7C125B22"/>
    <w:rsid w:val="7CA10A69"/>
    <w:rsid w:val="7E412584"/>
    <w:rsid w:val="7F26D630"/>
    <w:rsid w:val="7FDF9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."/>
  <w:listSeparator w:val=","/>
  <w14:docId w14:val="319459B0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AD2497"/>
    <w:rPr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5A0FCA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efaultParagraphFont"/>
    <w:rsid w:val="000114A1"/>
  </w:style>
  <w:style w:type="character" w:customStyle="1" w:styleId="eop">
    <w:name w:val="eop"/>
    <w:basedOn w:val="DefaultParagraphFont"/>
    <w:rsid w:val="000114A1"/>
  </w:style>
  <w:style w:type="character" w:styleId="FollowedHyperlink">
    <w:name w:val="FollowedHyperlink"/>
    <w:basedOn w:val="DefaultParagraphFont"/>
    <w:semiHidden/>
    <w:unhideWhenUsed/>
    <w:rsid w:val="00B3418F"/>
    <w:rPr>
      <w:color w:val="800080" w:themeColor="followedHyperlink"/>
      <w:u w:val="single"/>
    </w:r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FB2A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2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3ddbbfd0c8964922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7035cb51bf864d2d" Type="http://schemas.microsoft.com/office/2016/09/relationships/commentsIds" Target="commentsIds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C86FA314A7EB4AA82085C513470C8A" ma:contentTypeVersion="11" ma:contentTypeDescription="Create a new document." ma:contentTypeScope="" ma:versionID="23e0cd0bf0458bdb4edff1ed41b786f8">
  <xsd:schema xmlns:xsd="http://www.w3.org/2001/XMLSchema" xmlns:xs="http://www.w3.org/2001/XMLSchema" xmlns:p="http://schemas.microsoft.com/office/2006/metadata/properties" xmlns:ns3="cfab6642-623e-4321-87e1-aec760a09998" xmlns:ns4="ba6cddf5-162e-461c-a5c3-87d497ccd041" targetNamespace="http://schemas.microsoft.com/office/2006/metadata/properties" ma:root="true" ma:fieldsID="0088ba13a5d704fb446cf798596d8c4d" ns3:_="" ns4:_="">
    <xsd:import namespace="cfab6642-623e-4321-87e1-aec760a09998"/>
    <xsd:import namespace="ba6cddf5-162e-461c-a5c3-87d497ccd04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ab6642-623e-4321-87e1-aec760a099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6cddf5-162e-461c-a5c3-87d497ccd04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schemas.microsoft.com/office/2006/documentManagement/types"/>
    <ds:schemaRef ds:uri="http://schemas.openxmlformats.org/package/2006/metadata/core-properties"/>
    <ds:schemaRef ds:uri="ba6cddf5-162e-461c-a5c3-87d497ccd041"/>
    <ds:schemaRef ds:uri="http://purl.org/dc/elements/1.1/"/>
    <ds:schemaRef ds:uri="http://schemas.microsoft.com/office/2006/metadata/properties"/>
    <ds:schemaRef ds:uri="http://schemas.microsoft.com/office/infopath/2007/PartnerControls"/>
    <ds:schemaRef ds:uri="cfab6642-623e-4321-87e1-aec760a09998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9E7F4B2-2F04-47D5-B738-F061696016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ab6642-623e-4321-87e1-aec760a09998"/>
    <ds:schemaRef ds:uri="ba6cddf5-162e-461c-a5c3-87d497ccd0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B7B9FA3C-4FAA-4AA8-A4C2-18C53F15F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Maguire, Maria [TREAS]</cp:lastModifiedBy>
  <cp:revision>2</cp:revision>
  <cp:lastPrinted>2022-03-30T14:59:00Z</cp:lastPrinted>
  <dcterms:created xsi:type="dcterms:W3CDTF">2022-04-12T15:31:00Z</dcterms:created>
  <dcterms:modified xsi:type="dcterms:W3CDTF">2022-04-12T15:31:00Z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0x01010048C86FA314A7EB4AA82085C513470C8A</vt:lpwstr>
  </property>
  <property fmtid="{D5CDD505-2E9C-101B-9397-08002B2CF9AE}" pid="4" name="_dlc_DocIdItemGuid">
    <vt:lpwstr>f104504f-941d-4a78-9e9c-9d50ec76fd5d</vt:lpwstr>
  </property>
</Properties>
</file>