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E0670B4" w:rsidR="00364A22" w:rsidRPr="002420F8" w:rsidRDefault="00FB286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8</w:t>
      </w:r>
      <w:bookmarkStart w:id="0" w:name="_GoBack"/>
      <w:bookmarkEnd w:id="0"/>
      <w:r w:rsidR="00BE4684">
        <w:rPr>
          <w:rFonts w:ascii="Arial" w:hAnsi="Arial" w:cs="Arial"/>
          <w:b/>
          <w:sz w:val="20"/>
        </w:rPr>
        <w:t>, 2021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9C97C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262A5">
        <w:rPr>
          <w:rFonts w:ascii="Arial" w:hAnsi="Arial" w:cs="Arial"/>
          <w:sz w:val="20"/>
        </w:rPr>
        <w:t>Bid Solicitation #</w:t>
      </w:r>
      <w:r w:rsidR="002C145A">
        <w:rPr>
          <w:rFonts w:ascii="Arial" w:hAnsi="Arial" w:cs="Arial"/>
          <w:sz w:val="20"/>
        </w:rPr>
        <w:t>21DPP00640</w:t>
      </w:r>
    </w:p>
    <w:p w14:paraId="6F83CB5D" w14:textId="068E2E9D" w:rsidR="008918DF" w:rsidRPr="008918DF" w:rsidRDefault="00A33A3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2C145A" w:rsidRPr="002C145A">
        <w:rPr>
          <w:rFonts w:ascii="Arial" w:hAnsi="Arial" w:cs="Arial"/>
          <w:b/>
        </w:rPr>
        <w:t>2942 - Pump Station/Collection System &amp; Water Treatment Plant Operator - Ancora Psych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541A81BF" w:rsidR="003069D9" w:rsidRDefault="00D10859" w:rsidP="00B02944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Original </w:t>
      </w:r>
      <w:r w:rsidR="00B02944" w:rsidRPr="00B02944">
        <w:rPr>
          <w:rFonts w:ascii="Arial" w:hAnsi="Arial" w:cs="Arial"/>
        </w:rPr>
        <w:t>Quo</w:t>
      </w:r>
      <w:r w:rsidR="00A33A3A">
        <w:rPr>
          <w:rFonts w:ascii="Arial" w:hAnsi="Arial" w:cs="Arial"/>
        </w:rPr>
        <w:t xml:space="preserve">te Submission Due Date: </w:t>
      </w:r>
      <w:r w:rsidR="008320BC">
        <w:rPr>
          <w:rFonts w:ascii="Arial" w:hAnsi="Arial" w:cs="Arial"/>
        </w:rPr>
        <w:t>October 19</w:t>
      </w:r>
      <w:r w:rsidR="002C145A">
        <w:rPr>
          <w:rFonts w:ascii="Arial" w:hAnsi="Arial" w:cs="Arial"/>
        </w:rPr>
        <w:t>, 2021</w:t>
      </w:r>
      <w:r w:rsidR="00B02944" w:rsidRPr="00B02944">
        <w:rPr>
          <w:rFonts w:ascii="Arial" w:hAnsi="Arial" w:cs="Arial"/>
        </w:rPr>
        <w:t xml:space="preserve"> (2:00 </w:t>
      </w:r>
      <w:r w:rsidRPr="000315BD">
        <w:rPr>
          <w:rFonts w:ascii="Arial" w:hAnsi="Arial" w:cs="Arial"/>
          <w:szCs w:val="18"/>
        </w:rPr>
        <w:t>p.m. Eastern Time</w:t>
      </w:r>
      <w:r w:rsidR="00B02944" w:rsidRPr="00B02944">
        <w:rPr>
          <w:rFonts w:ascii="Arial" w:hAnsi="Arial" w:cs="Arial"/>
        </w:rPr>
        <w:t xml:space="preserve">) </w:t>
      </w:r>
    </w:p>
    <w:p w14:paraId="6091BE03" w14:textId="77777777" w:rsidR="008E7881" w:rsidRPr="00D10859" w:rsidRDefault="008E7881" w:rsidP="00B02944">
      <w:pPr>
        <w:ind w:firstLine="720"/>
        <w:rPr>
          <w:rFonts w:ascii="Arial" w:hAnsi="Arial" w:cs="Arial"/>
          <w:color w:val="FF0000"/>
        </w:rPr>
      </w:pPr>
    </w:p>
    <w:p w14:paraId="03C6B417" w14:textId="317FCDB8" w:rsidR="00364A22" w:rsidRPr="00D10859" w:rsidRDefault="008E7881" w:rsidP="008E7881">
      <w:pPr>
        <w:ind w:firstLine="720"/>
        <w:rPr>
          <w:rFonts w:ascii="Arial" w:hAnsi="Arial" w:cs="Arial"/>
          <w:color w:val="FF0000"/>
        </w:rPr>
      </w:pPr>
      <w:r w:rsidRPr="00D10859">
        <w:rPr>
          <w:rFonts w:ascii="Arial-BoldMT" w:hAnsi="Arial-BoldMT" w:cs="Arial-BoldMT"/>
          <w:b/>
          <w:bCs/>
          <w:color w:val="FF0000"/>
        </w:rPr>
        <w:t xml:space="preserve">Revised Quote Submission Due Date: </w:t>
      </w:r>
      <w:r w:rsidR="008320BC">
        <w:rPr>
          <w:rFonts w:ascii="Arial-BoldMT" w:hAnsi="Arial-BoldMT" w:cs="Arial-BoldMT"/>
          <w:b/>
          <w:bCs/>
          <w:color w:val="FF0000"/>
        </w:rPr>
        <w:t>November 3</w:t>
      </w:r>
      <w:r w:rsidR="002C145A">
        <w:rPr>
          <w:rFonts w:ascii="Arial-BoldMT" w:hAnsi="Arial-BoldMT" w:cs="Arial-BoldMT"/>
          <w:b/>
          <w:bCs/>
          <w:color w:val="FF0000"/>
        </w:rPr>
        <w:t>, 2021</w:t>
      </w:r>
      <w:r w:rsidRPr="00D10859">
        <w:rPr>
          <w:rFonts w:ascii="Arial-BoldMT" w:hAnsi="Arial-BoldMT" w:cs="Arial-BoldMT"/>
          <w:b/>
          <w:bCs/>
          <w:color w:val="FF0000"/>
        </w:rPr>
        <w:t xml:space="preserve"> (2:00 </w:t>
      </w:r>
      <w:r w:rsidR="00D10859" w:rsidRPr="00D10859">
        <w:rPr>
          <w:rFonts w:ascii="Arial" w:hAnsi="Arial" w:cs="Arial"/>
          <w:b/>
          <w:color w:val="FF0000"/>
          <w:szCs w:val="18"/>
        </w:rPr>
        <w:t>p.m. Eastern Time</w:t>
      </w:r>
      <w:r w:rsidRPr="00D10859">
        <w:rPr>
          <w:rFonts w:ascii="Arial-BoldMT" w:hAnsi="Arial-BoldMT" w:cs="Arial-BoldMT"/>
          <w:b/>
          <w:bCs/>
          <w:color w:val="FF0000"/>
        </w:rPr>
        <w:t>)</w:t>
      </w:r>
    </w:p>
    <w:p w14:paraId="414B3AF9" w14:textId="77777777" w:rsidR="003069D9" w:rsidRPr="00D10859" w:rsidRDefault="003069D9" w:rsidP="002420F8">
      <w:pPr>
        <w:rPr>
          <w:color w:val="FF0000"/>
        </w:rPr>
      </w:pPr>
    </w:p>
    <w:p w14:paraId="03C6B419" w14:textId="5E8E08FC" w:rsidR="007D1D98" w:rsidRPr="00BD335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D335E">
        <w:rPr>
          <w:rFonts w:ascii="Arial" w:hAnsi="Arial" w:cs="Arial"/>
          <w:i w:val="0"/>
          <w:sz w:val="20"/>
        </w:rPr>
        <w:t>Bid Amendment #</w:t>
      </w:r>
      <w:r w:rsidR="008320BC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BD335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42CF6A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D335E">
        <w:rPr>
          <w:rFonts w:ascii="Arial" w:hAnsi="Arial" w:cs="Arial"/>
        </w:rPr>
        <w:t>The following constitutes Bid Amendment #</w:t>
      </w:r>
      <w:r w:rsidR="008320BC">
        <w:rPr>
          <w:rFonts w:ascii="Arial" w:hAnsi="Arial" w:cs="Arial"/>
        </w:rPr>
        <w:t>3</w:t>
      </w:r>
      <w:r w:rsidRPr="00BD335E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5ECFB1A" w14:textId="19D6EC07" w:rsidR="00EF74F5" w:rsidRPr="009055CE" w:rsidRDefault="007D1D98" w:rsidP="009055C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59D2520" w14:textId="4F7A744A" w:rsidR="002815FD" w:rsidRPr="00F902DC" w:rsidRDefault="008E7881" w:rsidP="008E7881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-BoldMT" w:hAnsi="Arial-BoldMT" w:cs="Arial-BoldMT"/>
          <w:b/>
          <w:bCs/>
        </w:rPr>
      </w:pPr>
      <w:r w:rsidRPr="008E7881">
        <w:rPr>
          <w:rFonts w:ascii="ArialMT" w:hAnsi="ArialMT" w:cs="ArialMT"/>
        </w:rPr>
        <w:t xml:space="preserve">The Quote Submission Due Date has been extended to </w:t>
      </w:r>
      <w:r w:rsidR="008320BC">
        <w:rPr>
          <w:rFonts w:ascii="Arial-BoldMT" w:hAnsi="Arial-BoldMT" w:cs="Arial-BoldMT"/>
          <w:b/>
          <w:bCs/>
        </w:rPr>
        <w:t>Wednesday</w:t>
      </w:r>
      <w:r w:rsidR="005262A5">
        <w:rPr>
          <w:rFonts w:ascii="Arial-BoldMT" w:hAnsi="Arial-BoldMT" w:cs="Arial-BoldMT"/>
          <w:b/>
          <w:bCs/>
        </w:rPr>
        <w:t>,</w:t>
      </w:r>
      <w:r w:rsidR="00561E14">
        <w:rPr>
          <w:rFonts w:ascii="Arial-BoldMT" w:hAnsi="Arial-BoldMT" w:cs="Arial-BoldMT"/>
          <w:b/>
          <w:bCs/>
        </w:rPr>
        <w:t xml:space="preserve"> </w:t>
      </w:r>
      <w:r w:rsidR="008320BC">
        <w:rPr>
          <w:rFonts w:ascii="Arial-BoldMT" w:hAnsi="Arial-BoldMT" w:cs="Arial-BoldMT"/>
          <w:b/>
          <w:bCs/>
        </w:rPr>
        <w:t>November 3</w:t>
      </w:r>
      <w:r w:rsidR="005262A5">
        <w:rPr>
          <w:rFonts w:ascii="Arial-BoldMT" w:hAnsi="Arial-BoldMT" w:cs="Arial-BoldMT"/>
          <w:b/>
          <w:bCs/>
        </w:rPr>
        <w:t>, 202</w:t>
      </w:r>
      <w:r w:rsidR="00BE4684">
        <w:rPr>
          <w:rFonts w:ascii="Arial-BoldMT" w:hAnsi="Arial-BoldMT" w:cs="Arial-BoldMT"/>
          <w:b/>
          <w:bCs/>
        </w:rPr>
        <w:t>1</w:t>
      </w:r>
      <w:r w:rsidRPr="008E7881">
        <w:rPr>
          <w:rFonts w:ascii="Arial-BoldMT" w:hAnsi="Arial-BoldMT" w:cs="Arial-BoldMT"/>
          <w:b/>
          <w:bCs/>
        </w:rPr>
        <w:t xml:space="preserve"> at 2:00</w:t>
      </w:r>
      <w:r w:rsidRPr="00D10859">
        <w:rPr>
          <w:rFonts w:ascii="Arial-BoldMT" w:hAnsi="Arial-BoldMT" w:cs="Arial-BoldMT"/>
          <w:b/>
          <w:bCs/>
        </w:rPr>
        <w:t xml:space="preserve"> </w:t>
      </w:r>
      <w:r w:rsidR="00D10859" w:rsidRPr="00D10859">
        <w:rPr>
          <w:rFonts w:ascii="Arial" w:hAnsi="Arial" w:cs="Arial"/>
          <w:b/>
          <w:szCs w:val="18"/>
        </w:rPr>
        <w:t>p.m. Eastern Time.</w:t>
      </w:r>
    </w:p>
    <w:p w14:paraId="03C6B421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297858" w14:textId="20403A71" w:rsidR="009055CE" w:rsidRPr="009055CE" w:rsidRDefault="009055CE" w:rsidP="009055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9055CE">
        <w:rPr>
          <w:rFonts w:ascii="Arial" w:hAnsi="Arial" w:cs="Arial"/>
        </w:rPr>
        <w:t xml:space="preserve">Please note that </w:t>
      </w:r>
      <w:r>
        <w:rPr>
          <w:rFonts w:ascii="Arial" w:hAnsi="Arial" w:cs="Arial"/>
        </w:rPr>
        <w:t>a</w:t>
      </w:r>
      <w:r w:rsidRPr="009055CE">
        <w:rPr>
          <w:rFonts w:ascii="Arial" w:hAnsi="Arial" w:cs="Arial"/>
        </w:rPr>
        <w:t>nswers to questions will be posted as part of a future Bid Amendment</w:t>
      </w:r>
      <w:r>
        <w:rPr>
          <w:rFonts w:ascii="Arial" w:hAnsi="Arial" w:cs="Arial"/>
        </w:rPr>
        <w:t>.</w:t>
      </w:r>
    </w:p>
    <w:p w14:paraId="69375928" w14:textId="77777777" w:rsidR="009055CE" w:rsidRPr="008918DF" w:rsidRDefault="009055C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638AC6F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41192F" w14:textId="77777777" w:rsidR="00D34540" w:rsidRDefault="00D34540">
      <w:r>
        <w:separator/>
      </w:r>
    </w:p>
  </w:endnote>
  <w:endnote w:type="continuationSeparator" w:id="0">
    <w:p w14:paraId="32926B3A" w14:textId="77777777" w:rsidR="00D34540" w:rsidRDefault="00D3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802C96" w:rsidRDefault="00802C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78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02C96" w:rsidRDefault="00802C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02C96" w:rsidRDefault="00802C9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02C96" w:rsidRPr="003048CF" w:rsidRDefault="00802C9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02C96" w:rsidRPr="003048CF" w:rsidRDefault="00802C9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DFF78" w14:textId="77777777" w:rsidR="00D34540" w:rsidRDefault="00D34540">
      <w:r>
        <w:separator/>
      </w:r>
    </w:p>
  </w:footnote>
  <w:footnote w:type="continuationSeparator" w:id="0">
    <w:p w14:paraId="6359461A" w14:textId="77777777" w:rsidR="00D34540" w:rsidRDefault="00D34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02C96" w14:paraId="0F26F833" w14:textId="77777777" w:rsidTr="00802C96">
      <w:trPr>
        <w:trHeight w:val="1080"/>
        <w:jc w:val="center"/>
      </w:trPr>
      <w:tc>
        <w:tcPr>
          <w:tcW w:w="2880" w:type="dxa"/>
        </w:tcPr>
        <w:p w14:paraId="3BD5B027" w14:textId="77777777" w:rsidR="00802C96" w:rsidRDefault="00802C96" w:rsidP="00E242AB"/>
      </w:tc>
      <w:tc>
        <w:tcPr>
          <w:tcW w:w="5760" w:type="dxa"/>
          <w:vAlign w:val="center"/>
        </w:tcPr>
        <w:p w14:paraId="0FD38982" w14:textId="77777777" w:rsidR="00802C96" w:rsidRDefault="00802C9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02C96" w:rsidRDefault="00802C96" w:rsidP="00E242AB"/>
      </w:tc>
    </w:tr>
    <w:tr w:rsidR="00802C96" w14:paraId="1D957A5A" w14:textId="77777777" w:rsidTr="00802C9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802C96" w:rsidRPr="00DE79FE" w:rsidRDefault="00802C9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802C96" w:rsidRPr="006359DD" w:rsidRDefault="00802C9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802C96" w:rsidRPr="00952B78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802C96" w:rsidRPr="00CD2155" w:rsidRDefault="00802C9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802C96" w:rsidRPr="00CD2155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802C96" w:rsidRPr="006359DD" w:rsidRDefault="00802C9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02C96" w14:paraId="4315D963" w14:textId="77777777" w:rsidTr="00802C9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802C96" w:rsidRPr="006359DD" w:rsidRDefault="00802C9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802C96" w:rsidRPr="006359DD" w:rsidRDefault="00802C9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02C96" w14:paraId="15BC600F" w14:textId="77777777" w:rsidTr="00802C96">
      <w:trPr>
        <w:jc w:val="center"/>
      </w:trPr>
      <w:tc>
        <w:tcPr>
          <w:tcW w:w="2880" w:type="dxa"/>
        </w:tcPr>
        <w:p w14:paraId="38418747" w14:textId="77777777" w:rsidR="00802C96" w:rsidRPr="006359DD" w:rsidRDefault="00802C96" w:rsidP="00E242AB"/>
      </w:tc>
      <w:tc>
        <w:tcPr>
          <w:tcW w:w="5760" w:type="dxa"/>
        </w:tcPr>
        <w:p w14:paraId="44EF803D" w14:textId="77777777" w:rsidR="00802C96" w:rsidRPr="00CD2155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802C96" w:rsidRPr="006359DD" w:rsidRDefault="00802C9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02C96" w:rsidRPr="006359DD" w:rsidRDefault="00802C96" w:rsidP="00E242AB"/>
      </w:tc>
    </w:tr>
  </w:tbl>
  <w:p w14:paraId="03C6B4BB" w14:textId="017E7320" w:rsidR="00802C96" w:rsidRDefault="00802C9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010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15"/>
  </w:num>
  <w:num w:numId="9">
    <w:abstractNumId w:val="14"/>
  </w:num>
  <w:num w:numId="10">
    <w:abstractNumId w:val="5"/>
  </w:num>
  <w:num w:numId="11">
    <w:abstractNumId w:val="9"/>
  </w:num>
  <w:num w:numId="12">
    <w:abstractNumId w:val="2"/>
  </w:num>
  <w:num w:numId="13">
    <w:abstractNumId w:val="13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4174"/>
    <w:rsid w:val="00004D32"/>
    <w:rsid w:val="000178AC"/>
    <w:rsid w:val="000178D6"/>
    <w:rsid w:val="00017E0E"/>
    <w:rsid w:val="00024EF6"/>
    <w:rsid w:val="0004455E"/>
    <w:rsid w:val="00047D91"/>
    <w:rsid w:val="000506AF"/>
    <w:rsid w:val="00052193"/>
    <w:rsid w:val="00052433"/>
    <w:rsid w:val="000555F2"/>
    <w:rsid w:val="0006149B"/>
    <w:rsid w:val="0007586E"/>
    <w:rsid w:val="00080562"/>
    <w:rsid w:val="00087AC7"/>
    <w:rsid w:val="00091816"/>
    <w:rsid w:val="0009194F"/>
    <w:rsid w:val="000A04B2"/>
    <w:rsid w:val="000A3BF2"/>
    <w:rsid w:val="000B67C3"/>
    <w:rsid w:val="000C3964"/>
    <w:rsid w:val="000C3C19"/>
    <w:rsid w:val="000C7991"/>
    <w:rsid w:val="000D0811"/>
    <w:rsid w:val="000D1760"/>
    <w:rsid w:val="000F21AF"/>
    <w:rsid w:val="00101E15"/>
    <w:rsid w:val="001036B6"/>
    <w:rsid w:val="001130EC"/>
    <w:rsid w:val="00120CB2"/>
    <w:rsid w:val="001236A1"/>
    <w:rsid w:val="00125219"/>
    <w:rsid w:val="001265C6"/>
    <w:rsid w:val="001468CE"/>
    <w:rsid w:val="00160E56"/>
    <w:rsid w:val="001611AA"/>
    <w:rsid w:val="001660A7"/>
    <w:rsid w:val="00194DDF"/>
    <w:rsid w:val="001A2F85"/>
    <w:rsid w:val="001B7EA5"/>
    <w:rsid w:val="001C45A3"/>
    <w:rsid w:val="001D1ABC"/>
    <w:rsid w:val="001D51EF"/>
    <w:rsid w:val="001D5AB4"/>
    <w:rsid w:val="001D5B6B"/>
    <w:rsid w:val="001E6E1F"/>
    <w:rsid w:val="001E74DE"/>
    <w:rsid w:val="001F34F3"/>
    <w:rsid w:val="0020073E"/>
    <w:rsid w:val="0020175D"/>
    <w:rsid w:val="00202F19"/>
    <w:rsid w:val="00204571"/>
    <w:rsid w:val="00210468"/>
    <w:rsid w:val="002227CE"/>
    <w:rsid w:val="0022569F"/>
    <w:rsid w:val="00226EF3"/>
    <w:rsid w:val="002420F8"/>
    <w:rsid w:val="00251BDA"/>
    <w:rsid w:val="002539FE"/>
    <w:rsid w:val="00254C77"/>
    <w:rsid w:val="00255715"/>
    <w:rsid w:val="00257459"/>
    <w:rsid w:val="00257D6E"/>
    <w:rsid w:val="00260851"/>
    <w:rsid w:val="00271544"/>
    <w:rsid w:val="00272F13"/>
    <w:rsid w:val="002745C5"/>
    <w:rsid w:val="00275B94"/>
    <w:rsid w:val="002815FD"/>
    <w:rsid w:val="00283314"/>
    <w:rsid w:val="00285BF3"/>
    <w:rsid w:val="0029678D"/>
    <w:rsid w:val="00297709"/>
    <w:rsid w:val="002A6F69"/>
    <w:rsid w:val="002B5AC7"/>
    <w:rsid w:val="002B61F7"/>
    <w:rsid w:val="002C145A"/>
    <w:rsid w:val="002C1484"/>
    <w:rsid w:val="002C176C"/>
    <w:rsid w:val="002C21E7"/>
    <w:rsid w:val="002C54B7"/>
    <w:rsid w:val="002E10C5"/>
    <w:rsid w:val="002E595B"/>
    <w:rsid w:val="002F1449"/>
    <w:rsid w:val="002F413B"/>
    <w:rsid w:val="003048CF"/>
    <w:rsid w:val="00305B6D"/>
    <w:rsid w:val="003060C5"/>
    <w:rsid w:val="003067D4"/>
    <w:rsid w:val="003069D9"/>
    <w:rsid w:val="00312D7D"/>
    <w:rsid w:val="00322697"/>
    <w:rsid w:val="0032436E"/>
    <w:rsid w:val="00326DC4"/>
    <w:rsid w:val="0032707C"/>
    <w:rsid w:val="0034222F"/>
    <w:rsid w:val="003534D1"/>
    <w:rsid w:val="00353808"/>
    <w:rsid w:val="00364A22"/>
    <w:rsid w:val="0037255A"/>
    <w:rsid w:val="00372C16"/>
    <w:rsid w:val="003750E4"/>
    <w:rsid w:val="0037646A"/>
    <w:rsid w:val="003771E4"/>
    <w:rsid w:val="00383799"/>
    <w:rsid w:val="0039137D"/>
    <w:rsid w:val="00391DE8"/>
    <w:rsid w:val="0039648D"/>
    <w:rsid w:val="003A2D33"/>
    <w:rsid w:val="003A76EC"/>
    <w:rsid w:val="003B0F39"/>
    <w:rsid w:val="003B1D63"/>
    <w:rsid w:val="003D02FC"/>
    <w:rsid w:val="003D3300"/>
    <w:rsid w:val="003D747D"/>
    <w:rsid w:val="003F2A90"/>
    <w:rsid w:val="003F7837"/>
    <w:rsid w:val="00405681"/>
    <w:rsid w:val="00417A2E"/>
    <w:rsid w:val="004315E8"/>
    <w:rsid w:val="004355EF"/>
    <w:rsid w:val="0043667E"/>
    <w:rsid w:val="00436D34"/>
    <w:rsid w:val="00437030"/>
    <w:rsid w:val="00437A21"/>
    <w:rsid w:val="00446F52"/>
    <w:rsid w:val="004510C3"/>
    <w:rsid w:val="004663D7"/>
    <w:rsid w:val="00476106"/>
    <w:rsid w:val="00477D0E"/>
    <w:rsid w:val="00484369"/>
    <w:rsid w:val="00486437"/>
    <w:rsid w:val="00487040"/>
    <w:rsid w:val="00490B0F"/>
    <w:rsid w:val="004A0576"/>
    <w:rsid w:val="004A121D"/>
    <w:rsid w:val="004A7DA7"/>
    <w:rsid w:val="004B425A"/>
    <w:rsid w:val="004C13A5"/>
    <w:rsid w:val="004C417C"/>
    <w:rsid w:val="004C683B"/>
    <w:rsid w:val="004D39D7"/>
    <w:rsid w:val="004E32C5"/>
    <w:rsid w:val="004E6553"/>
    <w:rsid w:val="004E725B"/>
    <w:rsid w:val="004F3C89"/>
    <w:rsid w:val="004F542C"/>
    <w:rsid w:val="00502120"/>
    <w:rsid w:val="005137DA"/>
    <w:rsid w:val="005175DC"/>
    <w:rsid w:val="00522665"/>
    <w:rsid w:val="005262A5"/>
    <w:rsid w:val="005271D3"/>
    <w:rsid w:val="00532312"/>
    <w:rsid w:val="0053372D"/>
    <w:rsid w:val="005355CD"/>
    <w:rsid w:val="0054794A"/>
    <w:rsid w:val="00560578"/>
    <w:rsid w:val="00561E14"/>
    <w:rsid w:val="005654E0"/>
    <w:rsid w:val="005663AD"/>
    <w:rsid w:val="00566F6E"/>
    <w:rsid w:val="00567F16"/>
    <w:rsid w:val="00572F24"/>
    <w:rsid w:val="005748C4"/>
    <w:rsid w:val="0058187A"/>
    <w:rsid w:val="005840EA"/>
    <w:rsid w:val="00584909"/>
    <w:rsid w:val="0058635F"/>
    <w:rsid w:val="00586427"/>
    <w:rsid w:val="00587BC6"/>
    <w:rsid w:val="00597159"/>
    <w:rsid w:val="005B3F3B"/>
    <w:rsid w:val="005B601E"/>
    <w:rsid w:val="005B7B28"/>
    <w:rsid w:val="005C24F3"/>
    <w:rsid w:val="005D0A9C"/>
    <w:rsid w:val="005D1FD3"/>
    <w:rsid w:val="005D4691"/>
    <w:rsid w:val="005D5F8B"/>
    <w:rsid w:val="005D650A"/>
    <w:rsid w:val="005E3AEA"/>
    <w:rsid w:val="005E7D9D"/>
    <w:rsid w:val="005F3A74"/>
    <w:rsid w:val="006036E3"/>
    <w:rsid w:val="00604E2B"/>
    <w:rsid w:val="00610AAA"/>
    <w:rsid w:val="00610ADE"/>
    <w:rsid w:val="00611A85"/>
    <w:rsid w:val="00614B30"/>
    <w:rsid w:val="00615992"/>
    <w:rsid w:val="00646784"/>
    <w:rsid w:val="00646788"/>
    <w:rsid w:val="00646BAB"/>
    <w:rsid w:val="0065254D"/>
    <w:rsid w:val="00670FCB"/>
    <w:rsid w:val="006848B7"/>
    <w:rsid w:val="006908A3"/>
    <w:rsid w:val="006A3DE5"/>
    <w:rsid w:val="006B1686"/>
    <w:rsid w:val="006B3833"/>
    <w:rsid w:val="006C37AB"/>
    <w:rsid w:val="006C448C"/>
    <w:rsid w:val="006C5427"/>
    <w:rsid w:val="006D0D38"/>
    <w:rsid w:val="006D2967"/>
    <w:rsid w:val="006D6EE7"/>
    <w:rsid w:val="006E6214"/>
    <w:rsid w:val="006E6FF8"/>
    <w:rsid w:val="006F3F2E"/>
    <w:rsid w:val="006F613B"/>
    <w:rsid w:val="0071384F"/>
    <w:rsid w:val="00721BC8"/>
    <w:rsid w:val="0074002F"/>
    <w:rsid w:val="00747FAE"/>
    <w:rsid w:val="00754685"/>
    <w:rsid w:val="00754F0F"/>
    <w:rsid w:val="007677A8"/>
    <w:rsid w:val="007722A2"/>
    <w:rsid w:val="00776521"/>
    <w:rsid w:val="00776D84"/>
    <w:rsid w:val="00780679"/>
    <w:rsid w:val="0078084C"/>
    <w:rsid w:val="007826CD"/>
    <w:rsid w:val="00783241"/>
    <w:rsid w:val="00785AFC"/>
    <w:rsid w:val="0078672E"/>
    <w:rsid w:val="007A173B"/>
    <w:rsid w:val="007A5014"/>
    <w:rsid w:val="007A5F35"/>
    <w:rsid w:val="007A5F8A"/>
    <w:rsid w:val="007B3190"/>
    <w:rsid w:val="007B3E4B"/>
    <w:rsid w:val="007B7211"/>
    <w:rsid w:val="007C06FF"/>
    <w:rsid w:val="007C1795"/>
    <w:rsid w:val="007C2585"/>
    <w:rsid w:val="007C31B3"/>
    <w:rsid w:val="007C3B8D"/>
    <w:rsid w:val="007C56C0"/>
    <w:rsid w:val="007D1D98"/>
    <w:rsid w:val="007D29E3"/>
    <w:rsid w:val="007E2D30"/>
    <w:rsid w:val="007E56C8"/>
    <w:rsid w:val="007E6F05"/>
    <w:rsid w:val="007F6F03"/>
    <w:rsid w:val="00802C96"/>
    <w:rsid w:val="00803F6D"/>
    <w:rsid w:val="008049AC"/>
    <w:rsid w:val="00804A53"/>
    <w:rsid w:val="008062EE"/>
    <w:rsid w:val="008137DB"/>
    <w:rsid w:val="00815E39"/>
    <w:rsid w:val="00816EA4"/>
    <w:rsid w:val="0081737A"/>
    <w:rsid w:val="0082019A"/>
    <w:rsid w:val="00824A08"/>
    <w:rsid w:val="008320BC"/>
    <w:rsid w:val="00833E89"/>
    <w:rsid w:val="00844E5E"/>
    <w:rsid w:val="00846171"/>
    <w:rsid w:val="00847E16"/>
    <w:rsid w:val="00854160"/>
    <w:rsid w:val="0085720E"/>
    <w:rsid w:val="008664C9"/>
    <w:rsid w:val="0087482B"/>
    <w:rsid w:val="00883737"/>
    <w:rsid w:val="00884C9E"/>
    <w:rsid w:val="00886BF5"/>
    <w:rsid w:val="008918DF"/>
    <w:rsid w:val="008A09AF"/>
    <w:rsid w:val="008D118E"/>
    <w:rsid w:val="008D3599"/>
    <w:rsid w:val="008D3A86"/>
    <w:rsid w:val="008D4B86"/>
    <w:rsid w:val="008D4CFD"/>
    <w:rsid w:val="008E3EA6"/>
    <w:rsid w:val="008E50C7"/>
    <w:rsid w:val="008E7881"/>
    <w:rsid w:val="008F75E9"/>
    <w:rsid w:val="009055CE"/>
    <w:rsid w:val="0091000D"/>
    <w:rsid w:val="0091092B"/>
    <w:rsid w:val="00914445"/>
    <w:rsid w:val="00917A01"/>
    <w:rsid w:val="009225CB"/>
    <w:rsid w:val="00922819"/>
    <w:rsid w:val="00923970"/>
    <w:rsid w:val="0093207E"/>
    <w:rsid w:val="00934725"/>
    <w:rsid w:val="00954320"/>
    <w:rsid w:val="00954529"/>
    <w:rsid w:val="00956D95"/>
    <w:rsid w:val="0096395E"/>
    <w:rsid w:val="00963B9C"/>
    <w:rsid w:val="00973182"/>
    <w:rsid w:val="00980AC4"/>
    <w:rsid w:val="0098761F"/>
    <w:rsid w:val="00990CED"/>
    <w:rsid w:val="00993884"/>
    <w:rsid w:val="009A182F"/>
    <w:rsid w:val="009A506D"/>
    <w:rsid w:val="009B63E6"/>
    <w:rsid w:val="009C0858"/>
    <w:rsid w:val="009C0D8F"/>
    <w:rsid w:val="009C4E02"/>
    <w:rsid w:val="009C76AA"/>
    <w:rsid w:val="009D198D"/>
    <w:rsid w:val="009D2175"/>
    <w:rsid w:val="009D4BAA"/>
    <w:rsid w:val="009D676C"/>
    <w:rsid w:val="009E4120"/>
    <w:rsid w:val="009E6361"/>
    <w:rsid w:val="009F1316"/>
    <w:rsid w:val="009F14EA"/>
    <w:rsid w:val="009F527D"/>
    <w:rsid w:val="00A0222F"/>
    <w:rsid w:val="00A02297"/>
    <w:rsid w:val="00A03C2E"/>
    <w:rsid w:val="00A046F7"/>
    <w:rsid w:val="00A06445"/>
    <w:rsid w:val="00A233DA"/>
    <w:rsid w:val="00A30216"/>
    <w:rsid w:val="00A33A3A"/>
    <w:rsid w:val="00A35229"/>
    <w:rsid w:val="00A40086"/>
    <w:rsid w:val="00A40774"/>
    <w:rsid w:val="00A4200E"/>
    <w:rsid w:val="00A51E71"/>
    <w:rsid w:val="00A527F9"/>
    <w:rsid w:val="00A52D58"/>
    <w:rsid w:val="00A55E3F"/>
    <w:rsid w:val="00A6064D"/>
    <w:rsid w:val="00A6113F"/>
    <w:rsid w:val="00A72230"/>
    <w:rsid w:val="00A8091E"/>
    <w:rsid w:val="00A80FFE"/>
    <w:rsid w:val="00A83B50"/>
    <w:rsid w:val="00A84B37"/>
    <w:rsid w:val="00A8549A"/>
    <w:rsid w:val="00A863F1"/>
    <w:rsid w:val="00AA2C37"/>
    <w:rsid w:val="00AA3920"/>
    <w:rsid w:val="00AA74C6"/>
    <w:rsid w:val="00AB72B8"/>
    <w:rsid w:val="00AC0844"/>
    <w:rsid w:val="00AC5AAD"/>
    <w:rsid w:val="00AD2BD1"/>
    <w:rsid w:val="00AD32DC"/>
    <w:rsid w:val="00AD39BA"/>
    <w:rsid w:val="00AD3D3C"/>
    <w:rsid w:val="00AE1C93"/>
    <w:rsid w:val="00AF19ED"/>
    <w:rsid w:val="00B02944"/>
    <w:rsid w:val="00B11959"/>
    <w:rsid w:val="00B1392F"/>
    <w:rsid w:val="00B2669F"/>
    <w:rsid w:val="00B3763D"/>
    <w:rsid w:val="00B41755"/>
    <w:rsid w:val="00B432C3"/>
    <w:rsid w:val="00B54579"/>
    <w:rsid w:val="00B555FD"/>
    <w:rsid w:val="00B55897"/>
    <w:rsid w:val="00B62F55"/>
    <w:rsid w:val="00B664C5"/>
    <w:rsid w:val="00B7192C"/>
    <w:rsid w:val="00B74252"/>
    <w:rsid w:val="00B842BD"/>
    <w:rsid w:val="00B92AC8"/>
    <w:rsid w:val="00B9391C"/>
    <w:rsid w:val="00B94666"/>
    <w:rsid w:val="00BC1659"/>
    <w:rsid w:val="00BC174B"/>
    <w:rsid w:val="00BC21C1"/>
    <w:rsid w:val="00BC4F10"/>
    <w:rsid w:val="00BC587D"/>
    <w:rsid w:val="00BC7C61"/>
    <w:rsid w:val="00BD335E"/>
    <w:rsid w:val="00BD378C"/>
    <w:rsid w:val="00BD693F"/>
    <w:rsid w:val="00BE067C"/>
    <w:rsid w:val="00BE3792"/>
    <w:rsid w:val="00BE4684"/>
    <w:rsid w:val="00BF1F3C"/>
    <w:rsid w:val="00BF5170"/>
    <w:rsid w:val="00C021F8"/>
    <w:rsid w:val="00C055DF"/>
    <w:rsid w:val="00C06423"/>
    <w:rsid w:val="00C12204"/>
    <w:rsid w:val="00C12A48"/>
    <w:rsid w:val="00C16006"/>
    <w:rsid w:val="00C162F6"/>
    <w:rsid w:val="00C255C8"/>
    <w:rsid w:val="00C303B1"/>
    <w:rsid w:val="00C34732"/>
    <w:rsid w:val="00C36724"/>
    <w:rsid w:val="00C41CB6"/>
    <w:rsid w:val="00C45AB4"/>
    <w:rsid w:val="00C55659"/>
    <w:rsid w:val="00C56198"/>
    <w:rsid w:val="00C564E7"/>
    <w:rsid w:val="00C60DC5"/>
    <w:rsid w:val="00C65F37"/>
    <w:rsid w:val="00C70E49"/>
    <w:rsid w:val="00C8345D"/>
    <w:rsid w:val="00C83977"/>
    <w:rsid w:val="00C96F61"/>
    <w:rsid w:val="00CA317A"/>
    <w:rsid w:val="00CC1862"/>
    <w:rsid w:val="00CC2CBB"/>
    <w:rsid w:val="00CE1914"/>
    <w:rsid w:val="00CE386A"/>
    <w:rsid w:val="00CF1015"/>
    <w:rsid w:val="00CF16E2"/>
    <w:rsid w:val="00CF3D21"/>
    <w:rsid w:val="00D057E9"/>
    <w:rsid w:val="00D10859"/>
    <w:rsid w:val="00D2037F"/>
    <w:rsid w:val="00D30E14"/>
    <w:rsid w:val="00D33B5E"/>
    <w:rsid w:val="00D34540"/>
    <w:rsid w:val="00D36E21"/>
    <w:rsid w:val="00D45E9D"/>
    <w:rsid w:val="00D55DDC"/>
    <w:rsid w:val="00D65B07"/>
    <w:rsid w:val="00D705AB"/>
    <w:rsid w:val="00D70650"/>
    <w:rsid w:val="00D75306"/>
    <w:rsid w:val="00D7580D"/>
    <w:rsid w:val="00D805F3"/>
    <w:rsid w:val="00D8181C"/>
    <w:rsid w:val="00D835AF"/>
    <w:rsid w:val="00D91263"/>
    <w:rsid w:val="00D91B32"/>
    <w:rsid w:val="00DC24AC"/>
    <w:rsid w:val="00DC72EC"/>
    <w:rsid w:val="00DD1C30"/>
    <w:rsid w:val="00DD4940"/>
    <w:rsid w:val="00DD6116"/>
    <w:rsid w:val="00DE21F7"/>
    <w:rsid w:val="00DE6330"/>
    <w:rsid w:val="00DF4E98"/>
    <w:rsid w:val="00E001C4"/>
    <w:rsid w:val="00E02D77"/>
    <w:rsid w:val="00E02F61"/>
    <w:rsid w:val="00E1253F"/>
    <w:rsid w:val="00E14372"/>
    <w:rsid w:val="00E14B7B"/>
    <w:rsid w:val="00E242AB"/>
    <w:rsid w:val="00E313AF"/>
    <w:rsid w:val="00E35E58"/>
    <w:rsid w:val="00E35EAC"/>
    <w:rsid w:val="00E415A1"/>
    <w:rsid w:val="00E444B1"/>
    <w:rsid w:val="00E4652C"/>
    <w:rsid w:val="00E54C16"/>
    <w:rsid w:val="00E604FB"/>
    <w:rsid w:val="00E61D3A"/>
    <w:rsid w:val="00E64C53"/>
    <w:rsid w:val="00E67791"/>
    <w:rsid w:val="00E7257D"/>
    <w:rsid w:val="00E76F39"/>
    <w:rsid w:val="00E77579"/>
    <w:rsid w:val="00E807AD"/>
    <w:rsid w:val="00E90D91"/>
    <w:rsid w:val="00E92ADD"/>
    <w:rsid w:val="00E945C1"/>
    <w:rsid w:val="00E94E2F"/>
    <w:rsid w:val="00E97321"/>
    <w:rsid w:val="00EA1721"/>
    <w:rsid w:val="00EA330C"/>
    <w:rsid w:val="00EA3ED2"/>
    <w:rsid w:val="00EA44FC"/>
    <w:rsid w:val="00EA4B42"/>
    <w:rsid w:val="00EB3E79"/>
    <w:rsid w:val="00EB557F"/>
    <w:rsid w:val="00EB5CFF"/>
    <w:rsid w:val="00EB7F31"/>
    <w:rsid w:val="00EC1A88"/>
    <w:rsid w:val="00EC5F73"/>
    <w:rsid w:val="00ED3B68"/>
    <w:rsid w:val="00ED5656"/>
    <w:rsid w:val="00EE31B0"/>
    <w:rsid w:val="00EE7A88"/>
    <w:rsid w:val="00EF2B19"/>
    <w:rsid w:val="00EF74F5"/>
    <w:rsid w:val="00EF7D4E"/>
    <w:rsid w:val="00F043D3"/>
    <w:rsid w:val="00F05D01"/>
    <w:rsid w:val="00F17435"/>
    <w:rsid w:val="00F25A90"/>
    <w:rsid w:val="00F302B6"/>
    <w:rsid w:val="00F3434F"/>
    <w:rsid w:val="00F34973"/>
    <w:rsid w:val="00F34C83"/>
    <w:rsid w:val="00F401B4"/>
    <w:rsid w:val="00F40A08"/>
    <w:rsid w:val="00F4535D"/>
    <w:rsid w:val="00F456F0"/>
    <w:rsid w:val="00F47276"/>
    <w:rsid w:val="00F52E4E"/>
    <w:rsid w:val="00F75EFF"/>
    <w:rsid w:val="00F902DC"/>
    <w:rsid w:val="00F9123F"/>
    <w:rsid w:val="00F954E2"/>
    <w:rsid w:val="00FA02A3"/>
    <w:rsid w:val="00FA0A5A"/>
    <w:rsid w:val="00FA1383"/>
    <w:rsid w:val="00FA59AD"/>
    <w:rsid w:val="00FA7242"/>
    <w:rsid w:val="00FB2462"/>
    <w:rsid w:val="00FB286C"/>
    <w:rsid w:val="00FB6B05"/>
    <w:rsid w:val="00FC0B9E"/>
    <w:rsid w:val="00FC35BB"/>
    <w:rsid w:val="00FC529C"/>
    <w:rsid w:val="00FD1BAC"/>
    <w:rsid w:val="00FD229E"/>
    <w:rsid w:val="00F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815F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8A178E6-92BE-45CD-ABBF-D72D67DE7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 [TREAS]</cp:lastModifiedBy>
  <cp:revision>2</cp:revision>
  <cp:lastPrinted>2019-10-11T16:32:00Z</cp:lastPrinted>
  <dcterms:created xsi:type="dcterms:W3CDTF">2021-10-08T18:08:00Z</dcterms:created>
  <dcterms:modified xsi:type="dcterms:W3CDTF">2021-10-08T18:08:00Z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