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630CD41E" w:rsidR="00364A22" w:rsidRPr="00690695" w:rsidRDefault="00A96187" w:rsidP="38EF882E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May 19, 2023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0BC46671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4B646683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97172C">
        <w:rPr>
          <w:rFonts w:ascii="Arial" w:hAnsi="Arial" w:cs="Arial"/>
          <w:sz w:val="22"/>
          <w:szCs w:val="22"/>
        </w:rPr>
        <w:t>Bid Solicitation #21DPP00639</w:t>
      </w:r>
    </w:p>
    <w:p w14:paraId="5114918E" w14:textId="3E97C460" w:rsidR="008918DF" w:rsidRPr="008918DF" w:rsidRDefault="0097172C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T1776 Data Communications Network Services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2076E9D8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 w:rsidRPr="0097172C">
        <w:rPr>
          <w:rFonts w:ascii="Arial" w:hAnsi="Arial" w:cs="Arial"/>
          <w:b/>
          <w:sz w:val="22"/>
        </w:rPr>
        <w:t>Current</w:t>
      </w:r>
      <w:r w:rsidR="00ED3D96">
        <w:rPr>
          <w:rFonts w:ascii="Arial" w:hAnsi="Arial" w:cs="Arial"/>
          <w:b/>
        </w:rPr>
        <w:t xml:space="preserve">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A96187">
        <w:rPr>
          <w:rFonts w:ascii="Arial" w:hAnsi="Arial" w:cs="Arial"/>
          <w:b/>
          <w:bCs/>
          <w:sz w:val="22"/>
          <w:szCs w:val="22"/>
          <w:u w:val="single"/>
        </w:rPr>
        <w:t>May 31, 2023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6FC7ACC9" w:rsidR="00ED3D96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A96187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June 21, 2023</w:t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 Time)</w:t>
      </w:r>
    </w:p>
    <w:p w14:paraId="7CE9F3D6" w14:textId="33A65733" w:rsidR="00E06F84" w:rsidRPr="00ED3D96" w:rsidRDefault="00E06F84" w:rsidP="0097172C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1774B8B1" w14:textId="77777777" w:rsidR="00364A22" w:rsidRDefault="00364A22" w:rsidP="7247BBF7">
      <w:pPr>
        <w:rPr>
          <w:sz w:val="22"/>
          <w:szCs w:val="22"/>
        </w:rPr>
      </w:pPr>
    </w:p>
    <w:p w14:paraId="73DE1226" w14:textId="77777777" w:rsidR="003069D9" w:rsidRPr="008918DF" w:rsidRDefault="003069D9" w:rsidP="002420F8"/>
    <w:p w14:paraId="296B3052" w14:textId="5A3C94E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96187">
        <w:rPr>
          <w:rFonts w:ascii="Arial" w:hAnsi="Arial" w:cs="Arial"/>
          <w:i w:val="0"/>
          <w:sz w:val="20"/>
        </w:rPr>
        <w:t>7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612A3651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A96187">
        <w:rPr>
          <w:rFonts w:ascii="Arial" w:hAnsi="Arial" w:cs="Arial"/>
        </w:rPr>
        <w:t>7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42D626" w14:textId="2AC955CA" w:rsidR="007D1D98" w:rsidRPr="006F10FA" w:rsidRDefault="0097172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CE6EA5">
        <w:rPr>
          <w:rFonts w:ascii="Arial" w:hAnsi="Arial" w:cs="Arial"/>
          <w:b/>
          <w:color w:val="FF0000"/>
        </w:rPr>
        <w:t xml:space="preserve">The Quote Submission Due Date has been </w:t>
      </w:r>
      <w:r w:rsidR="002330A9">
        <w:rPr>
          <w:rFonts w:ascii="Arial" w:hAnsi="Arial" w:cs="Arial"/>
          <w:b/>
          <w:color w:val="FF0000"/>
        </w:rPr>
        <w:t xml:space="preserve">extended from </w:t>
      </w:r>
      <w:r w:rsidR="00A96187">
        <w:rPr>
          <w:rFonts w:ascii="Arial" w:hAnsi="Arial" w:cs="Arial"/>
          <w:b/>
          <w:color w:val="FF0000"/>
        </w:rPr>
        <w:t>Wednesday</w:t>
      </w:r>
      <w:r w:rsidR="002330A9">
        <w:rPr>
          <w:rFonts w:ascii="Arial" w:hAnsi="Arial" w:cs="Arial"/>
          <w:b/>
          <w:color w:val="FF0000"/>
        </w:rPr>
        <w:t xml:space="preserve">, </w:t>
      </w:r>
      <w:r w:rsidR="00A96187">
        <w:rPr>
          <w:rFonts w:ascii="Arial" w:hAnsi="Arial" w:cs="Arial"/>
          <w:b/>
          <w:color w:val="FF0000"/>
        </w:rPr>
        <w:t>May 31</w:t>
      </w:r>
      <w:r w:rsidR="002330A9">
        <w:rPr>
          <w:rFonts w:ascii="Arial" w:hAnsi="Arial" w:cs="Arial"/>
          <w:b/>
          <w:color w:val="FF0000"/>
        </w:rPr>
        <w:t xml:space="preserve">, 2023, to </w:t>
      </w:r>
      <w:r w:rsidR="00A96187">
        <w:rPr>
          <w:rFonts w:ascii="Arial" w:hAnsi="Arial" w:cs="Arial"/>
          <w:b/>
          <w:color w:val="FF0000"/>
        </w:rPr>
        <w:t>Wednesday, June 21</w:t>
      </w:r>
      <w:r w:rsidR="002330A9">
        <w:rPr>
          <w:rFonts w:ascii="Arial" w:hAnsi="Arial" w:cs="Arial"/>
          <w:b/>
          <w:color w:val="FF0000"/>
        </w:rPr>
        <w:t>,</w:t>
      </w:r>
      <w:r w:rsidRPr="00CE6EA5">
        <w:rPr>
          <w:rFonts w:ascii="Arial" w:hAnsi="Arial" w:cs="Arial"/>
          <w:b/>
          <w:color w:val="FF0000"/>
        </w:rPr>
        <w:t xml:space="preserve"> </w:t>
      </w:r>
      <w:r w:rsidRPr="00A96187">
        <w:rPr>
          <w:rFonts w:ascii="Arial" w:hAnsi="Arial" w:cs="Arial"/>
          <w:b/>
          <w:color w:val="FF0000"/>
        </w:rPr>
        <w:t>202</w:t>
      </w:r>
      <w:r w:rsidR="002330A9" w:rsidRPr="00A96187">
        <w:rPr>
          <w:rFonts w:ascii="Arial" w:hAnsi="Arial" w:cs="Arial"/>
          <w:b/>
          <w:color w:val="FF0000"/>
        </w:rPr>
        <w:t>3</w:t>
      </w:r>
      <w:r w:rsidRPr="00A96187">
        <w:rPr>
          <w:rFonts w:ascii="Arial" w:hAnsi="Arial" w:cs="Arial"/>
          <w:b/>
          <w:color w:val="FF0000"/>
        </w:rPr>
        <w:t>;</w:t>
      </w:r>
      <w:r w:rsidRPr="00A96187">
        <w:rPr>
          <w:rFonts w:ascii="Arial" w:hAnsi="Arial" w:cs="Arial"/>
          <w:color w:val="FF0000"/>
        </w:rPr>
        <w:t xml:space="preserve"> </w:t>
      </w:r>
    </w:p>
    <w:p w14:paraId="6139533D" w14:textId="77777777" w:rsidR="006F10FA" w:rsidRDefault="006F10FA" w:rsidP="006F10FA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470FBF0" w14:textId="74C7B84A" w:rsidR="006F10FA" w:rsidRDefault="006F10FA" w:rsidP="006F10F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the Electronic Q</w:t>
      </w:r>
      <w:r>
        <w:rPr>
          <w:rFonts w:ascii="Arial" w:hAnsi="Arial" w:cs="Arial"/>
        </w:rPr>
        <w:t>uestions submitted will be posted in a subsequent Bid Amendment; and</w:t>
      </w:r>
    </w:p>
    <w:p w14:paraId="22B15931" w14:textId="669FCD78" w:rsidR="0097172C" w:rsidRPr="006F10FA" w:rsidRDefault="0097172C" w:rsidP="006F10FA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EBCACF7" w14:textId="29C2A3BC" w:rsidR="00C12814" w:rsidRPr="00C12814" w:rsidRDefault="00ED3D96" w:rsidP="00C1281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172C">
        <w:rPr>
          <w:rFonts w:ascii="Arial" w:hAnsi="Arial" w:cs="Arial"/>
          <w:color w:val="000000"/>
        </w:rPr>
        <w:t xml:space="preserve">Due to concerns with COVID-19, hard copies of Quotes will NOT be accepted. All Quote documents and samples must be submitted through the NJSTART eProcurement site. </w:t>
      </w:r>
      <w:bookmarkStart w:id="0" w:name="_GoBack"/>
      <w:bookmarkEnd w:id="0"/>
      <w:r w:rsidRPr="0097172C">
        <w:rPr>
          <w:rFonts w:ascii="Arial" w:hAnsi="Arial" w:cs="Arial"/>
          <w:color w:val="000000"/>
        </w:rPr>
        <w:t>For more information, see the Special Notice released by the State on March 16, 2020:</w:t>
      </w:r>
    </w:p>
    <w:p w14:paraId="74337284" w14:textId="77777777" w:rsidR="00C12814" w:rsidRPr="00C12814" w:rsidRDefault="00C12814" w:rsidP="00C12814">
      <w:pPr>
        <w:pStyle w:val="ListParagraph"/>
        <w:tabs>
          <w:tab w:val="left" w:pos="0"/>
        </w:tabs>
        <w:jc w:val="both"/>
        <w:rPr>
          <w:rFonts w:ascii="Arial" w:hAnsi="Arial" w:cs="Arial"/>
          <w:color w:val="000000"/>
        </w:rPr>
      </w:pPr>
    </w:p>
    <w:p w14:paraId="74BD14B5" w14:textId="77777777" w:rsidR="00C12814" w:rsidRPr="00C12814" w:rsidRDefault="006F10FA" w:rsidP="00C12814">
      <w:pPr>
        <w:pStyle w:val="ListParagraph"/>
        <w:tabs>
          <w:tab w:val="left" w:pos="630"/>
        </w:tabs>
        <w:jc w:val="both"/>
        <w:rPr>
          <w:rFonts w:ascii="Arial" w:hAnsi="Arial" w:cs="Arial"/>
        </w:rPr>
      </w:pPr>
      <w:hyperlink r:id="rId13" w:history="1">
        <w:r w:rsidR="00C12814" w:rsidRPr="00C12814">
          <w:rPr>
            <w:rStyle w:val="Hyperlink"/>
            <w:rFonts w:ascii="Arial" w:hAnsi="Arial" w:cs="Arial"/>
          </w:rPr>
          <w:t>https://www.state.nj.us/treasury/purchase/specialnotices/03162020a.shtml</w:t>
        </w:r>
      </w:hyperlink>
      <w:r w:rsidR="00C12814" w:rsidRPr="00C12814">
        <w:rPr>
          <w:rFonts w:ascii="Arial" w:hAnsi="Arial" w:cs="Arial"/>
          <w:color w:val="000000"/>
        </w:rPr>
        <w:t>.</w:t>
      </w:r>
    </w:p>
    <w:p w14:paraId="44FBB684" w14:textId="63EABDA4" w:rsidR="00C12814" w:rsidRDefault="00C12814" w:rsidP="00C12814">
      <w:pPr>
        <w:tabs>
          <w:tab w:val="left" w:pos="0"/>
        </w:tabs>
        <w:jc w:val="both"/>
        <w:rPr>
          <w:rFonts w:ascii="Arial" w:hAnsi="Arial" w:cs="Arial"/>
        </w:rPr>
      </w:pPr>
    </w:p>
    <w:p w14:paraId="77C7229E" w14:textId="471639AC" w:rsidR="00330E51" w:rsidRPr="00330E51" w:rsidRDefault="00330E51" w:rsidP="00330E51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27D8338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B4EC364" w14:textId="05EAE10E" w:rsidR="007D1D98" w:rsidRDefault="007D1D98" w:rsidP="00CE6EA5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657042F9" w14:textId="08C7ABA4" w:rsidR="00F16D40" w:rsidRPr="00CE6EA5" w:rsidRDefault="00F16D40" w:rsidP="00CE6EA5">
      <w:pPr>
        <w:tabs>
          <w:tab w:val="left" w:pos="0"/>
        </w:tabs>
        <w:jc w:val="both"/>
        <w:rPr>
          <w:rFonts w:ascii="Arial" w:hAnsi="Arial" w:cs="Arial"/>
        </w:rPr>
      </w:pPr>
    </w:p>
    <w:sectPr w:rsidR="00F16D40" w:rsidRPr="00CE6EA5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48228" w14:textId="77777777" w:rsidR="002D3F6E" w:rsidRDefault="002D3F6E">
      <w:r>
        <w:separator/>
      </w:r>
    </w:p>
  </w:endnote>
  <w:endnote w:type="continuationSeparator" w:id="0">
    <w:p w14:paraId="1CA25AFA" w14:textId="77777777" w:rsidR="002D3F6E" w:rsidRDefault="002D3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2EE4763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61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65313" w14:textId="77777777" w:rsidR="002D3F6E" w:rsidRDefault="002D3F6E">
      <w:r>
        <w:separator/>
      </w:r>
    </w:p>
  </w:footnote>
  <w:footnote w:type="continuationSeparator" w:id="0">
    <w:p w14:paraId="4EE45061" w14:textId="77777777" w:rsidR="002D3F6E" w:rsidRDefault="002D3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1F6975D" w:rsidR="00E242AB" w:rsidRPr="006359DD" w:rsidRDefault="002330A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462"/>
    <w:rsid w:val="000C3964"/>
    <w:rsid w:val="000C7991"/>
    <w:rsid w:val="000D0811"/>
    <w:rsid w:val="000F21AF"/>
    <w:rsid w:val="000F7F4F"/>
    <w:rsid w:val="00101430"/>
    <w:rsid w:val="001036B6"/>
    <w:rsid w:val="00111950"/>
    <w:rsid w:val="001130EC"/>
    <w:rsid w:val="00121E1D"/>
    <w:rsid w:val="001236A1"/>
    <w:rsid w:val="001265C6"/>
    <w:rsid w:val="00160E56"/>
    <w:rsid w:val="00194DDF"/>
    <w:rsid w:val="001D1ABC"/>
    <w:rsid w:val="001E5D6E"/>
    <w:rsid w:val="001F34F3"/>
    <w:rsid w:val="0020175D"/>
    <w:rsid w:val="00202F19"/>
    <w:rsid w:val="00216BE5"/>
    <w:rsid w:val="002330A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D3F6E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30E51"/>
    <w:rsid w:val="0034222F"/>
    <w:rsid w:val="00364A22"/>
    <w:rsid w:val="00371827"/>
    <w:rsid w:val="00372C16"/>
    <w:rsid w:val="0037646A"/>
    <w:rsid w:val="00391DE8"/>
    <w:rsid w:val="003937C4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3CED"/>
    <w:rsid w:val="005554E1"/>
    <w:rsid w:val="005554FC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6D51"/>
    <w:rsid w:val="00670FCB"/>
    <w:rsid w:val="006848B7"/>
    <w:rsid w:val="00690695"/>
    <w:rsid w:val="006A3DE5"/>
    <w:rsid w:val="006B3833"/>
    <w:rsid w:val="006C37AB"/>
    <w:rsid w:val="006C5427"/>
    <w:rsid w:val="006D2967"/>
    <w:rsid w:val="006D6EE7"/>
    <w:rsid w:val="006E6FF8"/>
    <w:rsid w:val="006F10FA"/>
    <w:rsid w:val="00711F20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54320"/>
    <w:rsid w:val="00954529"/>
    <w:rsid w:val="0096245A"/>
    <w:rsid w:val="00963B9C"/>
    <w:rsid w:val="009670A1"/>
    <w:rsid w:val="0097172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6DCA"/>
    <w:rsid w:val="00A51E71"/>
    <w:rsid w:val="00A527F9"/>
    <w:rsid w:val="00A6113F"/>
    <w:rsid w:val="00A8091E"/>
    <w:rsid w:val="00A84B37"/>
    <w:rsid w:val="00A8549A"/>
    <w:rsid w:val="00A96187"/>
    <w:rsid w:val="00AA2C37"/>
    <w:rsid w:val="00AA3920"/>
    <w:rsid w:val="00AB1DB8"/>
    <w:rsid w:val="00AB72B8"/>
    <w:rsid w:val="00AD2497"/>
    <w:rsid w:val="00AD3D3C"/>
    <w:rsid w:val="00B1392F"/>
    <w:rsid w:val="00B15E2E"/>
    <w:rsid w:val="00B2669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814"/>
    <w:rsid w:val="00C12A48"/>
    <w:rsid w:val="00C16006"/>
    <w:rsid w:val="00C162F6"/>
    <w:rsid w:val="00C34732"/>
    <w:rsid w:val="00C36B30"/>
    <w:rsid w:val="00C41CB6"/>
    <w:rsid w:val="00C45AB4"/>
    <w:rsid w:val="00C50BAA"/>
    <w:rsid w:val="00C56198"/>
    <w:rsid w:val="00C564E7"/>
    <w:rsid w:val="00C60DC5"/>
    <w:rsid w:val="00C83977"/>
    <w:rsid w:val="00C86DDE"/>
    <w:rsid w:val="00CC2CBB"/>
    <w:rsid w:val="00CE1914"/>
    <w:rsid w:val="00CE6EA5"/>
    <w:rsid w:val="00CF1BBE"/>
    <w:rsid w:val="00CF3D21"/>
    <w:rsid w:val="00D02605"/>
    <w:rsid w:val="00D057E9"/>
    <w:rsid w:val="00D2037F"/>
    <w:rsid w:val="00D33B5E"/>
    <w:rsid w:val="00D51989"/>
    <w:rsid w:val="00D55DDC"/>
    <w:rsid w:val="00D705AB"/>
    <w:rsid w:val="00D75306"/>
    <w:rsid w:val="00D91263"/>
    <w:rsid w:val="00D91B32"/>
    <w:rsid w:val="00DC72EC"/>
    <w:rsid w:val="00DD52DF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6D40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A0A5A"/>
    <w:rsid w:val="00FA1383"/>
    <w:rsid w:val="00FA59AD"/>
    <w:rsid w:val="00FA7242"/>
    <w:rsid w:val="00FB2462"/>
    <w:rsid w:val="00FB6B05"/>
    <w:rsid w:val="00FC529C"/>
    <w:rsid w:val="00FC75B4"/>
    <w:rsid w:val="00FF52B2"/>
    <w:rsid w:val="021FBF96"/>
    <w:rsid w:val="04378836"/>
    <w:rsid w:val="049E64FA"/>
    <w:rsid w:val="0D60B590"/>
    <w:rsid w:val="10CEB1B7"/>
    <w:rsid w:val="13B6EA80"/>
    <w:rsid w:val="1474DA9F"/>
    <w:rsid w:val="19D81875"/>
    <w:rsid w:val="1C1683A0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9DE16AC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AF41123"/>
    <w:rsid w:val="6C1B2906"/>
    <w:rsid w:val="6F52A85A"/>
    <w:rsid w:val="7195F1AE"/>
    <w:rsid w:val="7243D3E0"/>
    <w:rsid w:val="7247BBF7"/>
    <w:rsid w:val="749725E2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treasury/purchase/specialnotices/03162020a.shtm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1783F4D-1C9E-4CFC-8BBA-F4D88168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188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Manna, Kenneth [TREAS]</cp:lastModifiedBy>
  <cp:revision>4</cp:revision>
  <cp:lastPrinted>2016-08-03T15:29:00Z</cp:lastPrinted>
  <dcterms:created xsi:type="dcterms:W3CDTF">2023-05-16T15:41:00Z</dcterms:created>
  <dcterms:modified xsi:type="dcterms:W3CDTF">2023-05-17T19:16:00Z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