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E5888" w14:textId="453775B6" w:rsidR="00364A22" w:rsidRPr="002420F8" w:rsidRDefault="00F11AF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</w:t>
      </w:r>
      <w:r w:rsidR="00B50E19">
        <w:rPr>
          <w:rFonts w:ascii="Arial" w:hAnsi="Arial" w:cs="Arial"/>
          <w:b/>
          <w:sz w:val="20"/>
        </w:rPr>
        <w:t>eptember 3</w:t>
      </w:r>
      <w:r w:rsidR="0008356C">
        <w:rPr>
          <w:rFonts w:ascii="Arial" w:hAnsi="Arial" w:cs="Arial"/>
          <w:b/>
          <w:sz w:val="20"/>
        </w:rPr>
        <w:t>, 2021</w:t>
      </w:r>
    </w:p>
    <w:p w14:paraId="50E748F9" w14:textId="77777777" w:rsidR="00364A22" w:rsidRPr="008918DF" w:rsidRDefault="00364A22" w:rsidP="00364A22">
      <w:pPr>
        <w:rPr>
          <w:rFonts w:ascii="Arial" w:hAnsi="Arial" w:cs="Arial"/>
        </w:rPr>
      </w:pPr>
    </w:p>
    <w:p w14:paraId="53E7640E" w14:textId="77777777" w:rsidR="00364A22" w:rsidRPr="008918DF" w:rsidRDefault="00364A22" w:rsidP="00364A22">
      <w:pPr>
        <w:rPr>
          <w:rFonts w:ascii="Arial" w:hAnsi="Arial" w:cs="Arial"/>
        </w:rPr>
      </w:pPr>
    </w:p>
    <w:p w14:paraId="6EF640A1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All Interested Vendors {Bidders}</w:t>
      </w:r>
    </w:p>
    <w:p w14:paraId="781A4EA1" w14:textId="77777777" w:rsidR="007D1D98" w:rsidRPr="008918DF" w:rsidRDefault="007D1D98" w:rsidP="007D1D98">
      <w:pPr>
        <w:rPr>
          <w:rFonts w:ascii="Arial" w:hAnsi="Arial" w:cs="Arial"/>
        </w:rPr>
      </w:pPr>
    </w:p>
    <w:p w14:paraId="2447774B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4B83503" w14:textId="0BEAB38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634AD">
        <w:rPr>
          <w:rFonts w:ascii="Arial" w:hAnsi="Arial" w:cs="Arial"/>
          <w:sz w:val="20"/>
        </w:rPr>
        <w:t>21</w:t>
      </w:r>
      <w:r w:rsidR="00214942">
        <w:rPr>
          <w:rFonts w:ascii="Arial" w:hAnsi="Arial" w:cs="Arial"/>
          <w:sz w:val="20"/>
        </w:rPr>
        <w:t>DPP</w:t>
      </w:r>
      <w:r w:rsidR="005A7FE5">
        <w:rPr>
          <w:rFonts w:ascii="Arial" w:hAnsi="Arial" w:cs="Arial"/>
          <w:sz w:val="20"/>
        </w:rPr>
        <w:t>00</w:t>
      </w:r>
      <w:r w:rsidR="004F171A">
        <w:rPr>
          <w:rFonts w:ascii="Arial" w:hAnsi="Arial" w:cs="Arial"/>
          <w:sz w:val="20"/>
        </w:rPr>
        <w:t>631</w:t>
      </w:r>
    </w:p>
    <w:p w14:paraId="6E7E7BDF" w14:textId="0F8B01EA" w:rsidR="00B26021" w:rsidRPr="00B26021" w:rsidRDefault="005A7FE5" w:rsidP="00B2602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DF45FB">
        <w:rPr>
          <w:rFonts w:ascii="Arial" w:hAnsi="Arial" w:cs="Arial"/>
          <w:b/>
        </w:rPr>
        <w:t>2112 – Next, Second, and Third Day Delivery Services for Items Over 71 Pounds</w:t>
      </w:r>
    </w:p>
    <w:p w14:paraId="08D8C093" w14:textId="77777777" w:rsidR="007D1D98" w:rsidRDefault="007D1D98" w:rsidP="00B26021">
      <w:pPr>
        <w:rPr>
          <w:rFonts w:ascii="Arial" w:hAnsi="Arial" w:cs="Arial"/>
          <w:b/>
        </w:rPr>
      </w:pPr>
    </w:p>
    <w:p w14:paraId="66829055" w14:textId="463A59A2" w:rsidR="003069D9" w:rsidRPr="00C60FB0" w:rsidRDefault="004836E8" w:rsidP="0008356C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C60FB0">
        <w:rPr>
          <w:rFonts w:ascii="Arial" w:hAnsi="Arial" w:cs="Arial"/>
          <w:b/>
        </w:rPr>
        <w:t xml:space="preserve">Quote Submission Due Date: </w:t>
      </w:r>
      <w:r w:rsidR="00DF45FB" w:rsidRPr="00C60FB0">
        <w:rPr>
          <w:rFonts w:ascii="Arial" w:hAnsi="Arial" w:cs="Arial"/>
          <w:b/>
        </w:rPr>
        <w:t>September 16</w:t>
      </w:r>
      <w:r w:rsidRPr="00C60FB0">
        <w:rPr>
          <w:rFonts w:ascii="Arial" w:hAnsi="Arial" w:cs="Arial"/>
          <w:b/>
        </w:rPr>
        <w:t>, 2021 (2:00 p.m. Eastern Time)</w:t>
      </w:r>
    </w:p>
    <w:p w14:paraId="0E03A888" w14:textId="77777777" w:rsidR="004836E8" w:rsidRPr="008918DF" w:rsidRDefault="004836E8" w:rsidP="004836E8"/>
    <w:p w14:paraId="39E806F0" w14:textId="3C7F33E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C6EBA">
        <w:rPr>
          <w:rFonts w:ascii="Arial" w:hAnsi="Arial" w:cs="Arial"/>
          <w:i w:val="0"/>
          <w:sz w:val="20"/>
        </w:rPr>
        <w:t>1</w:t>
      </w:r>
    </w:p>
    <w:p w14:paraId="155EFAE9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7CC6853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7CB3461" w14:textId="70EE0C6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B634AD">
        <w:rPr>
          <w:rFonts w:ascii="Arial" w:hAnsi="Arial" w:cs="Arial"/>
        </w:rPr>
        <w:t>w</w:t>
      </w:r>
      <w:r w:rsidR="006B44E8">
        <w:rPr>
          <w:rFonts w:ascii="Arial" w:hAnsi="Arial" w:cs="Arial"/>
        </w:rPr>
        <w:t>ing constitutes Bid Amendment #</w:t>
      </w:r>
      <w:r w:rsidR="000C6EBA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9A573BC" w14:textId="77777777" w:rsidR="00A9666F" w:rsidRDefault="007D1D98" w:rsidP="006B6F7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B55CEEF" w14:textId="77777777" w:rsidR="006B6F70" w:rsidRPr="006B6F70" w:rsidRDefault="006B6F70" w:rsidP="006B6F70">
      <w:pPr>
        <w:tabs>
          <w:tab w:val="left" w:pos="0"/>
        </w:tabs>
        <w:jc w:val="both"/>
        <w:rPr>
          <w:rFonts w:ascii="Arial" w:hAnsi="Arial" w:cs="Arial"/>
        </w:rPr>
      </w:pPr>
    </w:p>
    <w:p w14:paraId="574BABAD" w14:textId="1F8C59B6" w:rsidR="00F35441" w:rsidRDefault="00A9666F" w:rsidP="00B5477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answers to </w:t>
      </w:r>
      <w:r w:rsidR="00F74490">
        <w:rPr>
          <w:rFonts w:ascii="Arial" w:hAnsi="Arial" w:cs="Arial"/>
        </w:rPr>
        <w:t>questions</w:t>
      </w:r>
      <w:r w:rsidR="00DF45FB">
        <w:rPr>
          <w:rFonts w:ascii="Arial" w:hAnsi="Arial" w:cs="Arial"/>
        </w:rPr>
        <w:t>.</w:t>
      </w:r>
      <w:r w:rsidR="00C76118">
        <w:rPr>
          <w:rFonts w:ascii="Arial" w:hAnsi="Arial" w:cs="Arial"/>
        </w:rPr>
        <w:t xml:space="preserve"> </w:t>
      </w:r>
    </w:p>
    <w:p w14:paraId="406AE1E9" w14:textId="7C289AD7" w:rsidR="001C3A24" w:rsidRPr="00B5477A" w:rsidRDefault="001C3A24" w:rsidP="00FC0D13"/>
    <w:p w14:paraId="5752F422" w14:textId="77777777" w:rsidR="001A0E61" w:rsidRPr="00B5477A" w:rsidRDefault="001A0E61" w:rsidP="00B5477A">
      <w:pPr>
        <w:tabs>
          <w:tab w:val="left" w:pos="0"/>
        </w:tabs>
        <w:jc w:val="both"/>
        <w:rPr>
          <w:rFonts w:ascii="Arial" w:hAnsi="Arial" w:cs="Arial"/>
        </w:rPr>
      </w:pPr>
    </w:p>
    <w:p w14:paraId="246CAB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7EF834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85A20C" w14:textId="363C7CD4" w:rsidR="00C912BF" w:rsidRDefault="007D1D98" w:rsidP="00015B9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="00015B9E">
        <w:rPr>
          <w:rFonts w:ascii="Arial" w:hAnsi="Arial" w:cs="Arial"/>
        </w:rPr>
        <w:t>shall remain the same</w:t>
      </w:r>
      <w:r w:rsidR="00B10AD7">
        <w:rPr>
          <w:rFonts w:ascii="Arial" w:hAnsi="Arial" w:cs="Arial"/>
        </w:rPr>
        <w:t>.</w:t>
      </w:r>
    </w:p>
    <w:p w14:paraId="78E53F0A" w14:textId="02943C90" w:rsidR="00072D50" w:rsidRDefault="00072D50" w:rsidP="00072D50">
      <w:pPr>
        <w:rPr>
          <w:rFonts w:ascii="Arial" w:hAnsi="Arial" w:cs="Arial"/>
        </w:rPr>
      </w:pPr>
    </w:p>
    <w:p w14:paraId="33019D23" w14:textId="77777777" w:rsidR="00D61594" w:rsidRDefault="00D61594" w:rsidP="00072D50">
      <w:pPr>
        <w:rPr>
          <w:rFonts w:ascii="Arial" w:hAnsi="Arial" w:cs="Arial"/>
        </w:rPr>
      </w:pPr>
    </w:p>
    <w:p w14:paraId="7FBC8A55" w14:textId="42727E2F" w:rsidR="00DF45FB" w:rsidRDefault="00DF45FB" w:rsidP="00072D50">
      <w:pPr>
        <w:rPr>
          <w:rFonts w:ascii="Arial" w:hAnsi="Arial" w:cs="Arial"/>
        </w:rPr>
      </w:pPr>
    </w:p>
    <w:p w14:paraId="3D5F9C74" w14:textId="77777777" w:rsidR="00DF45FB" w:rsidRDefault="00DF45F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9C940F" w14:textId="2C5D5776" w:rsidR="008918DF" w:rsidRPr="005A7FE5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</w:t>
      </w:r>
      <w:r w:rsidRPr="005A7FE5">
        <w:rPr>
          <w:rFonts w:ascii="Arial" w:hAnsi="Arial" w:cs="Arial"/>
          <w:sz w:val="20"/>
        </w:rPr>
        <w:t>Solicitation #</w:t>
      </w:r>
      <w:r w:rsidR="00D01993">
        <w:rPr>
          <w:rFonts w:ascii="Arial" w:hAnsi="Arial" w:cs="Arial"/>
          <w:sz w:val="20"/>
        </w:rPr>
        <w:t>21</w:t>
      </w:r>
      <w:r w:rsidR="00FD4868">
        <w:rPr>
          <w:rFonts w:ascii="Arial" w:hAnsi="Arial" w:cs="Arial"/>
          <w:sz w:val="20"/>
        </w:rPr>
        <w:t>DPP00</w:t>
      </w:r>
      <w:r w:rsidR="000C6EBA">
        <w:rPr>
          <w:rFonts w:ascii="Arial" w:hAnsi="Arial" w:cs="Arial"/>
          <w:sz w:val="20"/>
        </w:rPr>
        <w:t>6</w:t>
      </w:r>
      <w:r w:rsidR="00DF45FB">
        <w:rPr>
          <w:rFonts w:ascii="Arial" w:hAnsi="Arial" w:cs="Arial"/>
          <w:sz w:val="20"/>
        </w:rPr>
        <w:t>31</w:t>
      </w:r>
    </w:p>
    <w:p w14:paraId="046EEF7E" w14:textId="1820F99F" w:rsidR="00FD4868" w:rsidRPr="008918DF" w:rsidRDefault="00FD4868" w:rsidP="00B26021">
      <w:pPr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74094F">
        <w:rPr>
          <w:rFonts w:ascii="Arial" w:hAnsi="Arial" w:cs="Arial"/>
          <w:b/>
        </w:rPr>
        <w:t>2112</w:t>
      </w:r>
      <w:bookmarkStart w:id="0" w:name="_GoBack"/>
      <w:bookmarkEnd w:id="0"/>
      <w:r w:rsidR="00DF45FB">
        <w:rPr>
          <w:rFonts w:ascii="Arial" w:hAnsi="Arial" w:cs="Arial"/>
          <w:b/>
        </w:rPr>
        <w:t xml:space="preserve"> – Next, Second, and Third Day Delivery for Items Over 71 Pounds</w:t>
      </w:r>
    </w:p>
    <w:p w14:paraId="6A77986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91EEB49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41575455" w14:textId="77777777" w:rsidR="00B26021" w:rsidRDefault="00B26021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5A70EFC" w14:textId="06352EF6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34F6A0CF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71984824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483E5B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106005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26405EAF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E7D224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  <w:r w:rsidR="00467481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918DF" w14:paraId="0901E869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8B2E" w14:textId="77777777" w:rsidR="008918DF" w:rsidRPr="00DD4C19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DD4C1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5887" w14:textId="77777777" w:rsidR="00CE11C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PDF Documents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ED6A" w14:textId="77777777" w:rsid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trying to open a Portable Document Format (PDF) I am receiving an error message and am unable to access the PDF. How should I proceed?</w:t>
            </w:r>
          </w:p>
          <w:p w14:paraId="2B3CC218" w14:textId="77777777" w:rsid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4EED5BE" w14:textId="77777777" w:rsidR="004522AE" w:rsidRP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recommended that users utilize Internet Explorer to view PDFs. Certain PDF forms cannot be opened in the Chrome or Firefox built in PDF views that are enabled by default.</w:t>
            </w:r>
            <w:r w:rsidR="0005193A">
              <w:rPr>
                <w:rFonts w:ascii="Arial" w:hAnsi="Arial" w:cs="Arial"/>
              </w:rPr>
              <w:t xml:space="preserve"> If using Chrome or Firefox it is recommended that the file is downloaded instead by clicking the download button in the upper right-hand corner of the browser after an error message is received. An alternative option is to disable the built in PDF viewers in Chrome or Firefox.</w:t>
            </w:r>
          </w:p>
          <w:p w14:paraId="698AB300" w14:textId="77777777" w:rsidR="00CE11CE" w:rsidRPr="00851945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5194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2E19" w14:paraId="2329314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BCB8" w14:textId="77777777" w:rsidR="00FE2E19" w:rsidRPr="00DD4C19" w:rsidRDefault="00FE2E1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DD4C1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97A4" w14:textId="77777777" w:rsidR="00FE2E19" w:rsidRDefault="004522A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Quote Submission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3C48" w14:textId="77777777" w:rsidR="00FE2E19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Should I check that I have properly completed and attached all of the required documents with my submitted Quote?</w:t>
            </w:r>
          </w:p>
          <w:p w14:paraId="0828577F" w14:textId="77777777" w:rsid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EB1659A" w14:textId="77777777" w:rsid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Yes. Prior to the Quote Opening Deadline, a Vendor {Bidder} should review the documents comprising the submitted Quote to ensure that all of the required documents have been completed and attached. Oftentimes a Quote is deemed non-responsive because a Vendor {Bidder} fails to attach a required form or attaches a blank form. </w:t>
            </w:r>
            <w:r w:rsidR="003224EE">
              <w:rPr>
                <w:rFonts w:ascii="Arial" w:hAnsi="Arial" w:cs="Arial"/>
              </w:rPr>
              <w:t>To review a submitted Quote a Vendor {Bidder} should log into NJSTART and review each document attached to the Quote submission. Instructions on how to review a submitted Quote can be found in the Quick Reference Guide entitled ‘How to Review a Submitted Quote’ which is available on the NJSTART Vendor Support Page under Vendor References Guides.</w:t>
            </w:r>
          </w:p>
          <w:p w14:paraId="46937CD7" w14:textId="77777777" w:rsidR="0005193A" w:rsidRP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B012E" w14:paraId="531E9458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3D37" w14:textId="77777777" w:rsidR="008B012E" w:rsidRPr="00DD4C19" w:rsidRDefault="00DD4C1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651A2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71AD" w14:textId="4B9D0931" w:rsidR="00223C37" w:rsidRPr="00B10AD7" w:rsidRDefault="00DF45FB" w:rsidP="00B10A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Attachment # 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4373" w14:textId="2CF15B18" w:rsidR="00FD2050" w:rsidRDefault="00DF45FB" w:rsidP="000C6EBA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DF45FB">
              <w:rPr>
                <w:rFonts w:ascii="Arial" w:hAnsi="Arial" w:cs="Arial"/>
                <w:b/>
              </w:rPr>
              <w:t xml:space="preserve">In </w:t>
            </w:r>
            <w:r w:rsidR="006E4446">
              <w:rPr>
                <w:rFonts w:ascii="Arial" w:hAnsi="Arial" w:cs="Arial"/>
                <w:b/>
              </w:rPr>
              <w:t>A</w:t>
            </w:r>
            <w:r w:rsidRPr="00DF45FB">
              <w:rPr>
                <w:rFonts w:ascii="Arial" w:hAnsi="Arial" w:cs="Arial"/>
                <w:b/>
              </w:rPr>
              <w:t xml:space="preserve">ttachment </w:t>
            </w:r>
            <w:r w:rsidR="006E4446">
              <w:rPr>
                <w:rFonts w:ascii="Arial" w:hAnsi="Arial" w:cs="Arial"/>
                <w:b/>
              </w:rPr>
              <w:t>#</w:t>
            </w:r>
            <w:r w:rsidRPr="00DF45FB">
              <w:rPr>
                <w:rFonts w:ascii="Arial" w:hAnsi="Arial" w:cs="Arial"/>
                <w:b/>
              </w:rPr>
              <w:t>2 it states there are 300 stops per month, is there a projected average per week for the 3 designated regions? This will assist in determining pricing per pound.</w:t>
            </w:r>
          </w:p>
          <w:p w14:paraId="2671310B" w14:textId="0F60335E" w:rsidR="00E75BC7" w:rsidRDefault="00E75BC7" w:rsidP="000C6EBA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</w:p>
          <w:p w14:paraId="789F623B" w14:textId="2426A9BE" w:rsidR="00E75BC7" w:rsidRPr="00E75BC7" w:rsidRDefault="00E75BC7" w:rsidP="000C6EBA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will be at least one stop a week per MVC location. The State is unable to provide a definitive estimate of the number of stops per location per week. The Vendor {Contractor} shall stop at each location at least once per week, but may stop more than once depending on the number of deliveries that week. </w:t>
            </w:r>
          </w:p>
          <w:p w14:paraId="3A718D71" w14:textId="54859015" w:rsidR="00B04BBF" w:rsidRPr="00E73253" w:rsidRDefault="00B04BBF" w:rsidP="000C6EBA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  <w:p w14:paraId="028C156C" w14:textId="1B3CA693" w:rsidR="00E409A6" w:rsidRPr="00E73253" w:rsidRDefault="00E409A6" w:rsidP="000C6EBA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</w:tr>
      <w:tr w:rsidR="00B26021" w14:paraId="668F23B6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ABFC" w14:textId="14B37B54" w:rsidR="00B26021" w:rsidRPr="002A6D19" w:rsidRDefault="008727BC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8727BC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BC4F" w14:textId="40421F02" w:rsidR="00223C37" w:rsidRPr="00B10AD7" w:rsidRDefault="00DF45FB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Attachment # 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B605" w14:textId="37E39D7A" w:rsidR="000C6EBA" w:rsidRDefault="00DF45FB" w:rsidP="00274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F45FB">
              <w:rPr>
                <w:rFonts w:ascii="Arial" w:hAnsi="Arial" w:cs="Arial"/>
                <w:b/>
              </w:rPr>
              <w:t xml:space="preserve">In </w:t>
            </w:r>
            <w:r w:rsidR="006E4446">
              <w:rPr>
                <w:rFonts w:ascii="Arial" w:hAnsi="Arial" w:cs="Arial"/>
                <w:b/>
              </w:rPr>
              <w:t>A</w:t>
            </w:r>
            <w:r w:rsidRPr="00DF45FB">
              <w:rPr>
                <w:rFonts w:ascii="Arial" w:hAnsi="Arial" w:cs="Arial"/>
                <w:b/>
              </w:rPr>
              <w:t xml:space="preserve">ttachment </w:t>
            </w:r>
            <w:r w:rsidR="006E4446">
              <w:rPr>
                <w:rFonts w:ascii="Arial" w:hAnsi="Arial" w:cs="Arial"/>
                <w:b/>
              </w:rPr>
              <w:t>#</w:t>
            </w:r>
            <w:r w:rsidRPr="00DF45FB">
              <w:rPr>
                <w:rFonts w:ascii="Arial" w:hAnsi="Arial" w:cs="Arial"/>
                <w:b/>
              </w:rPr>
              <w:t>2 it states that the weight is 20,000 pounds. Will that be the max weight? If so, can shipments be delivered in 2 vehicles with 10,000 pound weight capacity. This will assist in determining pricing per pound.</w:t>
            </w:r>
          </w:p>
          <w:p w14:paraId="7E74A152" w14:textId="31E5476E" w:rsidR="00E75BC7" w:rsidRDefault="00E75BC7" w:rsidP="00274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C86DD0F" w14:textId="4B8F912C" w:rsidR="006B5646" w:rsidRDefault="006B5646" w:rsidP="00274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MVC Quantity Amounts provided by Attachment #2 are monthly quantities. </w:t>
            </w:r>
            <w:r w:rsidR="00E75BC7">
              <w:rPr>
                <w:rFonts w:ascii="Arial" w:hAnsi="Arial" w:cs="Arial"/>
              </w:rPr>
              <w:t xml:space="preserve">The weight </w:t>
            </w:r>
            <w:r>
              <w:rPr>
                <w:rFonts w:ascii="Arial" w:hAnsi="Arial" w:cs="Arial"/>
              </w:rPr>
              <w:t xml:space="preserve">of 20,000 pounds estimated on </w:t>
            </w:r>
            <w:r w:rsidR="00E75BC7">
              <w:rPr>
                <w:rFonts w:ascii="Arial" w:hAnsi="Arial" w:cs="Arial"/>
              </w:rPr>
              <w:t xml:space="preserve">Attachment #2 </w:t>
            </w:r>
            <w:r>
              <w:rPr>
                <w:rFonts w:ascii="Arial" w:hAnsi="Arial" w:cs="Arial"/>
              </w:rPr>
              <w:t>is the estimated total monthly weight for MVC deliveries, not the estimated weight per delivery.</w:t>
            </w:r>
          </w:p>
          <w:p w14:paraId="5D3D2B5C" w14:textId="77777777" w:rsidR="006B5646" w:rsidRDefault="006B5646" w:rsidP="00274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3F208AC" w14:textId="6092E4BC" w:rsidR="00E75BC7" w:rsidRPr="00E75BC7" w:rsidRDefault="006B5646" w:rsidP="00274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However, t</w:t>
            </w:r>
            <w:r w:rsidR="00E75BC7">
              <w:rPr>
                <w:rFonts w:ascii="Arial" w:hAnsi="Arial" w:cs="Arial"/>
              </w:rPr>
              <w:t xml:space="preserve">he Vendor {Contractor} may determine the number of trucks needed to </w:t>
            </w:r>
            <w:r w:rsidR="006E4446">
              <w:rPr>
                <w:rFonts w:ascii="Arial" w:hAnsi="Arial" w:cs="Arial"/>
              </w:rPr>
              <w:t xml:space="preserve">successfully </w:t>
            </w:r>
            <w:r w:rsidR="00E75BC7">
              <w:rPr>
                <w:rFonts w:ascii="Arial" w:hAnsi="Arial" w:cs="Arial"/>
              </w:rPr>
              <w:t>comp</w:t>
            </w:r>
            <w:r w:rsidR="006E4446">
              <w:rPr>
                <w:rFonts w:ascii="Arial" w:hAnsi="Arial" w:cs="Arial"/>
              </w:rPr>
              <w:t>lete</w:t>
            </w:r>
            <w:r w:rsidR="00E75BC7">
              <w:rPr>
                <w:rFonts w:ascii="Arial" w:hAnsi="Arial" w:cs="Arial"/>
              </w:rPr>
              <w:t xml:space="preserve"> the Scope of Work. The State does not require a specific amount of trucks be utilized to complete the necessary deliveries. </w:t>
            </w:r>
          </w:p>
          <w:p w14:paraId="0F4D81CF" w14:textId="77777777" w:rsidR="00DF45FB" w:rsidRDefault="00DF45FB" w:rsidP="00274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D5C934A" w14:textId="77777777" w:rsidR="0087290D" w:rsidRPr="0087290D" w:rsidRDefault="0087290D" w:rsidP="008729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49FC13C4" w14:textId="3E01E6EA" w:rsidR="009B3DBB" w:rsidRPr="009B3DBB" w:rsidRDefault="009B3DBB" w:rsidP="00AB3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10C02CD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6F524" w14:textId="77777777" w:rsidR="00557BA1" w:rsidRDefault="00557BA1">
      <w:r>
        <w:separator/>
      </w:r>
    </w:p>
  </w:endnote>
  <w:endnote w:type="continuationSeparator" w:id="0">
    <w:p w14:paraId="1072C9E7" w14:textId="77777777" w:rsidR="00557BA1" w:rsidRDefault="0055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321D72" w14:textId="7462483F" w:rsidR="007E7CA6" w:rsidRDefault="007E7C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094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A0502B" w14:textId="77777777" w:rsidR="007E7CA6" w:rsidRDefault="007E7C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364B1" w14:textId="77777777" w:rsidR="007E7CA6" w:rsidRDefault="007E7CA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29E190" wp14:editId="6BBEFDBE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95737" w14:textId="77777777" w:rsidR="007E7CA6" w:rsidRPr="003048CF" w:rsidRDefault="007E7CA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9E19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9195737" w14:textId="77777777" w:rsidR="007E7CA6" w:rsidRPr="003048CF" w:rsidRDefault="007E7CA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0555" w14:textId="77777777" w:rsidR="00557BA1" w:rsidRDefault="00557BA1">
      <w:r>
        <w:separator/>
      </w:r>
    </w:p>
  </w:footnote>
  <w:footnote w:type="continuationSeparator" w:id="0">
    <w:p w14:paraId="21EA80A9" w14:textId="77777777" w:rsidR="00557BA1" w:rsidRDefault="0055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7E7CA6" w14:paraId="32B3323C" w14:textId="77777777" w:rsidTr="00E13016">
      <w:trPr>
        <w:trHeight w:val="1080"/>
        <w:jc w:val="center"/>
      </w:trPr>
      <w:tc>
        <w:tcPr>
          <w:tcW w:w="2880" w:type="dxa"/>
        </w:tcPr>
        <w:p w14:paraId="39F2A968" w14:textId="77777777" w:rsidR="007E7CA6" w:rsidRDefault="007E7CA6" w:rsidP="00E242AB"/>
      </w:tc>
      <w:tc>
        <w:tcPr>
          <w:tcW w:w="5760" w:type="dxa"/>
          <w:vAlign w:val="center"/>
        </w:tcPr>
        <w:p w14:paraId="2D59C064" w14:textId="77777777" w:rsidR="007E7CA6" w:rsidRDefault="007E7CA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0E50FE4" wp14:editId="0E9F591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7368C59" w14:textId="77777777" w:rsidR="007E7CA6" w:rsidRDefault="007E7CA6" w:rsidP="00E242AB"/>
      </w:tc>
    </w:tr>
    <w:tr w:rsidR="007E7CA6" w14:paraId="2C3B120E" w14:textId="77777777" w:rsidTr="00E13016">
      <w:trPr>
        <w:trHeight w:val="893"/>
        <w:jc w:val="center"/>
      </w:trPr>
      <w:tc>
        <w:tcPr>
          <w:tcW w:w="2880" w:type="dxa"/>
          <w:vAlign w:val="bottom"/>
        </w:tcPr>
        <w:p w14:paraId="1F9B03F6" w14:textId="77777777" w:rsidR="007E7CA6" w:rsidRPr="00DE79FE" w:rsidRDefault="007E7CA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8F3B7E1" w14:textId="77777777" w:rsidR="007E7CA6" w:rsidRPr="006359DD" w:rsidRDefault="007E7CA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E1FF77" w14:textId="77777777" w:rsidR="007E7CA6" w:rsidRPr="00952B78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1125211" w14:textId="77777777" w:rsidR="007E7CA6" w:rsidRPr="00CD2155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6E34E35" w14:textId="77777777" w:rsidR="007E7CA6" w:rsidRPr="00CD2155" w:rsidRDefault="007E7CA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93C4728" w14:textId="77777777" w:rsidR="007E7CA6" w:rsidRPr="00CD2155" w:rsidRDefault="007E7CA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82A5B1" w14:textId="77777777" w:rsidR="007E7CA6" w:rsidRPr="00CD2155" w:rsidRDefault="007E7CA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71B612D" w14:textId="77777777" w:rsidR="007E7CA6" w:rsidRPr="00CD2155" w:rsidRDefault="007E7CA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06BC813" w14:textId="77777777" w:rsidR="007E7CA6" w:rsidRPr="006359DD" w:rsidRDefault="007E7CA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1E75ABE" w14:textId="77777777" w:rsidR="007E7CA6" w:rsidRPr="006359DD" w:rsidRDefault="007E7CA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4390FCB2" w14:textId="77777777" w:rsidR="007E7CA6" w:rsidRPr="006359DD" w:rsidRDefault="007E7CA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7E7CA6" w14:paraId="06757620" w14:textId="77777777" w:rsidTr="00E13016">
      <w:trPr>
        <w:trHeight w:val="892"/>
        <w:jc w:val="center"/>
      </w:trPr>
      <w:tc>
        <w:tcPr>
          <w:tcW w:w="2880" w:type="dxa"/>
          <w:vAlign w:val="bottom"/>
        </w:tcPr>
        <w:p w14:paraId="7130714F" w14:textId="77777777" w:rsidR="007E7CA6" w:rsidRPr="006359DD" w:rsidRDefault="007E7CA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A77D5D0" w14:textId="77777777" w:rsidR="007E7CA6" w:rsidRPr="006359DD" w:rsidRDefault="007E7CA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527EFB" w14:textId="77777777" w:rsidR="007E7CA6" w:rsidRPr="006359DD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1DE24AD" w14:textId="77777777" w:rsidR="007E7CA6" w:rsidRPr="006359DD" w:rsidRDefault="007E7CA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4231AAE2" w14:textId="77777777" w:rsidR="007E7CA6" w:rsidRPr="006359DD" w:rsidRDefault="007E7CA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7E7CA6" w14:paraId="36FBC72C" w14:textId="77777777" w:rsidTr="00E13016">
      <w:trPr>
        <w:jc w:val="center"/>
      </w:trPr>
      <w:tc>
        <w:tcPr>
          <w:tcW w:w="2880" w:type="dxa"/>
        </w:tcPr>
        <w:p w14:paraId="634161D2" w14:textId="77777777" w:rsidR="007E7CA6" w:rsidRPr="006359DD" w:rsidRDefault="007E7CA6" w:rsidP="00E242AB"/>
      </w:tc>
      <w:tc>
        <w:tcPr>
          <w:tcW w:w="5760" w:type="dxa"/>
        </w:tcPr>
        <w:p w14:paraId="5E5297F8" w14:textId="77777777" w:rsidR="007E7CA6" w:rsidRPr="00CD2155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19CE767" w14:textId="77777777" w:rsidR="007E7CA6" w:rsidRPr="006359DD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B6619E3" w14:textId="77777777" w:rsidR="007E7CA6" w:rsidRPr="006359DD" w:rsidRDefault="007E7CA6" w:rsidP="00E242AB"/>
      </w:tc>
    </w:tr>
  </w:tbl>
  <w:p w14:paraId="7414B52E" w14:textId="77777777" w:rsidR="007E7CA6" w:rsidRDefault="007E7CA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2A4C"/>
    <w:multiLevelType w:val="hybridMultilevel"/>
    <w:tmpl w:val="B83E9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D2B9D"/>
    <w:multiLevelType w:val="multilevel"/>
    <w:tmpl w:val="BFC6927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E675B"/>
    <w:multiLevelType w:val="hybridMultilevel"/>
    <w:tmpl w:val="C898ED00"/>
    <w:lvl w:ilvl="0" w:tplc="931E5B24">
      <w:start w:val="1"/>
      <w:numFmt w:val="upperLetter"/>
      <w:lvlText w:val="%1)"/>
      <w:lvlJc w:val="left"/>
      <w:pPr>
        <w:ind w:left="8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7C23D28"/>
    <w:multiLevelType w:val="hybridMultilevel"/>
    <w:tmpl w:val="A056B526"/>
    <w:lvl w:ilvl="0" w:tplc="AFEA487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7495C"/>
    <w:multiLevelType w:val="hybridMultilevel"/>
    <w:tmpl w:val="4A3432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F56C4"/>
    <w:multiLevelType w:val="hybridMultilevel"/>
    <w:tmpl w:val="32F2DDE2"/>
    <w:lvl w:ilvl="0" w:tplc="92320C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A66B1"/>
    <w:multiLevelType w:val="hybridMultilevel"/>
    <w:tmpl w:val="5FF252EA"/>
    <w:lvl w:ilvl="0" w:tplc="DFE615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70C84"/>
    <w:multiLevelType w:val="hybridMultilevel"/>
    <w:tmpl w:val="819E18F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955872"/>
    <w:multiLevelType w:val="hybridMultilevel"/>
    <w:tmpl w:val="63F0842A"/>
    <w:lvl w:ilvl="0" w:tplc="7264F3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A702A"/>
    <w:multiLevelType w:val="hybridMultilevel"/>
    <w:tmpl w:val="24344640"/>
    <w:lvl w:ilvl="0" w:tplc="B1A8F5B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C0BB1"/>
    <w:multiLevelType w:val="hybridMultilevel"/>
    <w:tmpl w:val="8DA09FB8"/>
    <w:lvl w:ilvl="0" w:tplc="AD2C00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E5B10"/>
    <w:multiLevelType w:val="multilevel"/>
    <w:tmpl w:val="3A94C49A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A631D"/>
    <w:multiLevelType w:val="hybridMultilevel"/>
    <w:tmpl w:val="5BF8AB36"/>
    <w:lvl w:ilvl="0" w:tplc="8A6A66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2E33C15"/>
    <w:multiLevelType w:val="hybridMultilevel"/>
    <w:tmpl w:val="F35CB56A"/>
    <w:lvl w:ilvl="0" w:tplc="5D24980E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54C6C"/>
    <w:multiLevelType w:val="hybridMultilevel"/>
    <w:tmpl w:val="376ED31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A84381"/>
    <w:multiLevelType w:val="hybridMultilevel"/>
    <w:tmpl w:val="FDD0A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D633A8"/>
    <w:multiLevelType w:val="hybridMultilevel"/>
    <w:tmpl w:val="073036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74966"/>
    <w:multiLevelType w:val="hybridMultilevel"/>
    <w:tmpl w:val="D158C13E"/>
    <w:lvl w:ilvl="0" w:tplc="B59EEA7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162ABE"/>
    <w:multiLevelType w:val="hybridMultilevel"/>
    <w:tmpl w:val="3E105D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E642C"/>
    <w:multiLevelType w:val="hybridMultilevel"/>
    <w:tmpl w:val="5B92862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381A3F"/>
    <w:multiLevelType w:val="hybridMultilevel"/>
    <w:tmpl w:val="58F2A1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E4E"/>
    <w:multiLevelType w:val="hybridMultilevel"/>
    <w:tmpl w:val="5E8EED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606D0"/>
    <w:multiLevelType w:val="hybridMultilevel"/>
    <w:tmpl w:val="E506B7E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750A39"/>
    <w:multiLevelType w:val="hybridMultilevel"/>
    <w:tmpl w:val="776A837A"/>
    <w:lvl w:ilvl="0" w:tplc="3ADA4E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830F3"/>
    <w:multiLevelType w:val="hybridMultilevel"/>
    <w:tmpl w:val="C67AE170"/>
    <w:lvl w:ilvl="0" w:tplc="477A73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C7425"/>
    <w:multiLevelType w:val="hybridMultilevel"/>
    <w:tmpl w:val="1E502752"/>
    <w:lvl w:ilvl="0" w:tplc="6BD40C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D1793C"/>
    <w:multiLevelType w:val="hybridMultilevel"/>
    <w:tmpl w:val="ABC2D19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6C27A1"/>
    <w:multiLevelType w:val="hybridMultilevel"/>
    <w:tmpl w:val="66264C52"/>
    <w:lvl w:ilvl="0" w:tplc="364683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0075"/>
    <w:multiLevelType w:val="hybridMultilevel"/>
    <w:tmpl w:val="75BC139C"/>
    <w:lvl w:ilvl="0" w:tplc="192AA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664DBF"/>
    <w:multiLevelType w:val="hybridMultilevel"/>
    <w:tmpl w:val="A782CC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66A9F"/>
    <w:multiLevelType w:val="hybridMultilevel"/>
    <w:tmpl w:val="223CE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1A6127"/>
    <w:multiLevelType w:val="hybridMultilevel"/>
    <w:tmpl w:val="2A52E980"/>
    <w:lvl w:ilvl="0" w:tplc="26BECB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420C4A"/>
    <w:multiLevelType w:val="hybridMultilevel"/>
    <w:tmpl w:val="46D6F6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1659F"/>
    <w:multiLevelType w:val="hybridMultilevel"/>
    <w:tmpl w:val="255CA450"/>
    <w:lvl w:ilvl="0" w:tplc="C2C219F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124194"/>
    <w:multiLevelType w:val="hybridMultilevel"/>
    <w:tmpl w:val="44BC7642"/>
    <w:lvl w:ilvl="0" w:tplc="6728C4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205B98"/>
    <w:multiLevelType w:val="hybridMultilevel"/>
    <w:tmpl w:val="54E67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624B02"/>
    <w:multiLevelType w:val="hybridMultilevel"/>
    <w:tmpl w:val="6A165614"/>
    <w:lvl w:ilvl="0" w:tplc="0E2ABF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6"/>
  </w:num>
  <w:num w:numId="5">
    <w:abstractNumId w:val="14"/>
  </w:num>
  <w:num w:numId="6">
    <w:abstractNumId w:val="3"/>
  </w:num>
  <w:num w:numId="7">
    <w:abstractNumId w:val="4"/>
  </w:num>
  <w:num w:numId="8">
    <w:abstractNumId w:val="23"/>
  </w:num>
  <w:num w:numId="9">
    <w:abstractNumId w:val="10"/>
  </w:num>
  <w:num w:numId="10">
    <w:abstractNumId w:val="34"/>
  </w:num>
  <w:num w:numId="11">
    <w:abstractNumId w:val="24"/>
  </w:num>
  <w:num w:numId="12">
    <w:abstractNumId w:val="19"/>
  </w:num>
  <w:num w:numId="13">
    <w:abstractNumId w:val="15"/>
  </w:num>
  <w:num w:numId="14">
    <w:abstractNumId w:val="28"/>
  </w:num>
  <w:num w:numId="15">
    <w:abstractNumId w:val="21"/>
  </w:num>
  <w:num w:numId="16">
    <w:abstractNumId w:val="2"/>
  </w:num>
  <w:num w:numId="17">
    <w:abstractNumId w:val="22"/>
  </w:num>
  <w:num w:numId="18">
    <w:abstractNumId w:val="17"/>
  </w:num>
  <w:num w:numId="19">
    <w:abstractNumId w:val="32"/>
  </w:num>
  <w:num w:numId="20">
    <w:abstractNumId w:val="30"/>
  </w:num>
  <w:num w:numId="21">
    <w:abstractNumId w:val="0"/>
  </w:num>
  <w:num w:numId="22">
    <w:abstractNumId w:val="16"/>
  </w:num>
  <w:num w:numId="23">
    <w:abstractNumId w:val="29"/>
  </w:num>
  <w:num w:numId="24">
    <w:abstractNumId w:val="7"/>
  </w:num>
  <w:num w:numId="25">
    <w:abstractNumId w:val="20"/>
  </w:num>
  <w:num w:numId="26">
    <w:abstractNumId w:val="13"/>
  </w:num>
  <w:num w:numId="27">
    <w:abstractNumId w:val="6"/>
  </w:num>
  <w:num w:numId="28">
    <w:abstractNumId w:val="36"/>
  </w:num>
  <w:num w:numId="29">
    <w:abstractNumId w:val="33"/>
  </w:num>
  <w:num w:numId="30">
    <w:abstractNumId w:val="12"/>
  </w:num>
  <w:num w:numId="31">
    <w:abstractNumId w:val="1"/>
  </w:num>
  <w:num w:numId="32">
    <w:abstractNumId w:val="18"/>
  </w:num>
  <w:num w:numId="33">
    <w:abstractNumId w:val="31"/>
  </w:num>
  <w:num w:numId="34">
    <w:abstractNumId w:val="5"/>
  </w:num>
  <w:num w:numId="35">
    <w:abstractNumId w:val="25"/>
  </w:num>
  <w:num w:numId="36">
    <w:abstractNumId w:val="27"/>
  </w:num>
  <w:num w:numId="37">
    <w:abstractNumId w:val="35"/>
  </w:num>
  <w:num w:numId="38">
    <w:abstractNumId w:val="8"/>
  </w:num>
  <w:num w:numId="39">
    <w:abstractNumId w:val="38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BAC"/>
    <w:rsid w:val="00015B9E"/>
    <w:rsid w:val="000178AC"/>
    <w:rsid w:val="00017E0E"/>
    <w:rsid w:val="000233A4"/>
    <w:rsid w:val="00035C2A"/>
    <w:rsid w:val="0003645F"/>
    <w:rsid w:val="000412DD"/>
    <w:rsid w:val="0004455E"/>
    <w:rsid w:val="00047D91"/>
    <w:rsid w:val="0005193A"/>
    <w:rsid w:val="00052193"/>
    <w:rsid w:val="00052433"/>
    <w:rsid w:val="00052857"/>
    <w:rsid w:val="000553F8"/>
    <w:rsid w:val="000555F2"/>
    <w:rsid w:val="00056D94"/>
    <w:rsid w:val="0006149B"/>
    <w:rsid w:val="00062992"/>
    <w:rsid w:val="00070F9C"/>
    <w:rsid w:val="00071D29"/>
    <w:rsid w:val="00071FDE"/>
    <w:rsid w:val="00072D50"/>
    <w:rsid w:val="00073A81"/>
    <w:rsid w:val="00074A05"/>
    <w:rsid w:val="00080562"/>
    <w:rsid w:val="0008356C"/>
    <w:rsid w:val="00087AC7"/>
    <w:rsid w:val="00091B3F"/>
    <w:rsid w:val="0009535B"/>
    <w:rsid w:val="00096B7B"/>
    <w:rsid w:val="00097ED0"/>
    <w:rsid w:val="000B0272"/>
    <w:rsid w:val="000B43B6"/>
    <w:rsid w:val="000B5515"/>
    <w:rsid w:val="000B5BB2"/>
    <w:rsid w:val="000C3964"/>
    <w:rsid w:val="000C6EBA"/>
    <w:rsid w:val="000C7991"/>
    <w:rsid w:val="000D0811"/>
    <w:rsid w:val="000F21AF"/>
    <w:rsid w:val="000F582C"/>
    <w:rsid w:val="000F5ED3"/>
    <w:rsid w:val="001036B6"/>
    <w:rsid w:val="001068CB"/>
    <w:rsid w:val="001130EC"/>
    <w:rsid w:val="0012116B"/>
    <w:rsid w:val="00122117"/>
    <w:rsid w:val="001236A1"/>
    <w:rsid w:val="00123E97"/>
    <w:rsid w:val="001265C6"/>
    <w:rsid w:val="0013698B"/>
    <w:rsid w:val="00151DEE"/>
    <w:rsid w:val="0015717C"/>
    <w:rsid w:val="00160E56"/>
    <w:rsid w:val="00161BEE"/>
    <w:rsid w:val="001642FF"/>
    <w:rsid w:val="001643F1"/>
    <w:rsid w:val="00164936"/>
    <w:rsid w:val="00170EE0"/>
    <w:rsid w:val="00171E79"/>
    <w:rsid w:val="00187AA0"/>
    <w:rsid w:val="00193836"/>
    <w:rsid w:val="001945C7"/>
    <w:rsid w:val="00194DDF"/>
    <w:rsid w:val="00196A19"/>
    <w:rsid w:val="001A0E61"/>
    <w:rsid w:val="001B1C47"/>
    <w:rsid w:val="001B264C"/>
    <w:rsid w:val="001C1B45"/>
    <w:rsid w:val="001C3A24"/>
    <w:rsid w:val="001C5BCE"/>
    <w:rsid w:val="001D04C4"/>
    <w:rsid w:val="001D1ABC"/>
    <w:rsid w:val="001F34F3"/>
    <w:rsid w:val="001F4F39"/>
    <w:rsid w:val="0020022C"/>
    <w:rsid w:val="0020175D"/>
    <w:rsid w:val="00202F19"/>
    <w:rsid w:val="00214599"/>
    <w:rsid w:val="00214942"/>
    <w:rsid w:val="002172FB"/>
    <w:rsid w:val="002200C9"/>
    <w:rsid w:val="00223C37"/>
    <w:rsid w:val="00231C08"/>
    <w:rsid w:val="002420F8"/>
    <w:rsid w:val="00243F82"/>
    <w:rsid w:val="00244341"/>
    <w:rsid w:val="00251DC9"/>
    <w:rsid w:val="002572CC"/>
    <w:rsid w:val="00257D6E"/>
    <w:rsid w:val="00260851"/>
    <w:rsid w:val="00260EC6"/>
    <w:rsid w:val="002644EF"/>
    <w:rsid w:val="00271544"/>
    <w:rsid w:val="002745C5"/>
    <w:rsid w:val="00274E76"/>
    <w:rsid w:val="00275AD2"/>
    <w:rsid w:val="00276948"/>
    <w:rsid w:val="00285BF3"/>
    <w:rsid w:val="002A6D19"/>
    <w:rsid w:val="002A7595"/>
    <w:rsid w:val="002B0DD0"/>
    <w:rsid w:val="002B1DC9"/>
    <w:rsid w:val="002B72CE"/>
    <w:rsid w:val="002C1484"/>
    <w:rsid w:val="002C26FA"/>
    <w:rsid w:val="002C54B7"/>
    <w:rsid w:val="002D151F"/>
    <w:rsid w:val="002D201A"/>
    <w:rsid w:val="002D6A89"/>
    <w:rsid w:val="002D7CAA"/>
    <w:rsid w:val="002E3342"/>
    <w:rsid w:val="002E42BB"/>
    <w:rsid w:val="002E4E26"/>
    <w:rsid w:val="002E588A"/>
    <w:rsid w:val="002F1449"/>
    <w:rsid w:val="002F2824"/>
    <w:rsid w:val="002F3FE2"/>
    <w:rsid w:val="002F624D"/>
    <w:rsid w:val="003048CF"/>
    <w:rsid w:val="00305B6D"/>
    <w:rsid w:val="003069D9"/>
    <w:rsid w:val="00312D7D"/>
    <w:rsid w:val="003224EE"/>
    <w:rsid w:val="00322697"/>
    <w:rsid w:val="00326DC4"/>
    <w:rsid w:val="0032707C"/>
    <w:rsid w:val="00336DBA"/>
    <w:rsid w:val="0034222F"/>
    <w:rsid w:val="003563DF"/>
    <w:rsid w:val="0036338D"/>
    <w:rsid w:val="00364A22"/>
    <w:rsid w:val="00372C16"/>
    <w:rsid w:val="00372D86"/>
    <w:rsid w:val="00375F2D"/>
    <w:rsid w:val="0037646A"/>
    <w:rsid w:val="00385776"/>
    <w:rsid w:val="00385B65"/>
    <w:rsid w:val="00387D13"/>
    <w:rsid w:val="003900B5"/>
    <w:rsid w:val="00390A91"/>
    <w:rsid w:val="00391DE8"/>
    <w:rsid w:val="0039648D"/>
    <w:rsid w:val="003A290B"/>
    <w:rsid w:val="003A76EC"/>
    <w:rsid w:val="003B1291"/>
    <w:rsid w:val="003B1D63"/>
    <w:rsid w:val="003B2FE6"/>
    <w:rsid w:val="003C0F9E"/>
    <w:rsid w:val="003C5DF2"/>
    <w:rsid w:val="003C7B91"/>
    <w:rsid w:val="003D02FC"/>
    <w:rsid w:val="003D747D"/>
    <w:rsid w:val="003F00CF"/>
    <w:rsid w:val="003F2A90"/>
    <w:rsid w:val="003F674A"/>
    <w:rsid w:val="003F7837"/>
    <w:rsid w:val="00401EED"/>
    <w:rsid w:val="00417A2E"/>
    <w:rsid w:val="004231B3"/>
    <w:rsid w:val="00423835"/>
    <w:rsid w:val="004315E8"/>
    <w:rsid w:val="004355EF"/>
    <w:rsid w:val="0043667E"/>
    <w:rsid w:val="00436D34"/>
    <w:rsid w:val="00437030"/>
    <w:rsid w:val="0044095E"/>
    <w:rsid w:val="00446F52"/>
    <w:rsid w:val="004522AE"/>
    <w:rsid w:val="004524D1"/>
    <w:rsid w:val="004603C6"/>
    <w:rsid w:val="00467481"/>
    <w:rsid w:val="00476106"/>
    <w:rsid w:val="004836E8"/>
    <w:rsid w:val="00490B0F"/>
    <w:rsid w:val="00494C42"/>
    <w:rsid w:val="0049629E"/>
    <w:rsid w:val="004A0576"/>
    <w:rsid w:val="004A121D"/>
    <w:rsid w:val="004A326B"/>
    <w:rsid w:val="004A6DE5"/>
    <w:rsid w:val="004A7DA7"/>
    <w:rsid w:val="004B2FC6"/>
    <w:rsid w:val="004B6D8A"/>
    <w:rsid w:val="004B7F7E"/>
    <w:rsid w:val="004C051A"/>
    <w:rsid w:val="004C1336"/>
    <w:rsid w:val="004C13A5"/>
    <w:rsid w:val="004C2ADB"/>
    <w:rsid w:val="004C417C"/>
    <w:rsid w:val="004D39D7"/>
    <w:rsid w:val="004D3A2B"/>
    <w:rsid w:val="004E32C5"/>
    <w:rsid w:val="004E42DB"/>
    <w:rsid w:val="004E598C"/>
    <w:rsid w:val="004E725B"/>
    <w:rsid w:val="004F02AE"/>
    <w:rsid w:val="004F171A"/>
    <w:rsid w:val="004F3C89"/>
    <w:rsid w:val="004F4350"/>
    <w:rsid w:val="004F542C"/>
    <w:rsid w:val="004F5B62"/>
    <w:rsid w:val="005006C4"/>
    <w:rsid w:val="00502120"/>
    <w:rsid w:val="0051042E"/>
    <w:rsid w:val="005175DC"/>
    <w:rsid w:val="00521138"/>
    <w:rsid w:val="00521848"/>
    <w:rsid w:val="00524B62"/>
    <w:rsid w:val="005271D3"/>
    <w:rsid w:val="00530C55"/>
    <w:rsid w:val="00530CE0"/>
    <w:rsid w:val="00532739"/>
    <w:rsid w:val="0053372D"/>
    <w:rsid w:val="00537638"/>
    <w:rsid w:val="0054794A"/>
    <w:rsid w:val="00552616"/>
    <w:rsid w:val="0055281C"/>
    <w:rsid w:val="00552FB4"/>
    <w:rsid w:val="00557BA1"/>
    <w:rsid w:val="00557F50"/>
    <w:rsid w:val="00560578"/>
    <w:rsid w:val="005654E0"/>
    <w:rsid w:val="005663AD"/>
    <w:rsid w:val="00567F16"/>
    <w:rsid w:val="00572F24"/>
    <w:rsid w:val="005735C0"/>
    <w:rsid w:val="005748C4"/>
    <w:rsid w:val="00576324"/>
    <w:rsid w:val="0058187A"/>
    <w:rsid w:val="005840EA"/>
    <w:rsid w:val="00585FAB"/>
    <w:rsid w:val="0058635F"/>
    <w:rsid w:val="0059200A"/>
    <w:rsid w:val="005A7FE5"/>
    <w:rsid w:val="005B0599"/>
    <w:rsid w:val="005B7B28"/>
    <w:rsid w:val="005B7E01"/>
    <w:rsid w:val="005D1FD3"/>
    <w:rsid w:val="005D5E80"/>
    <w:rsid w:val="005D5F8B"/>
    <w:rsid w:val="005E3AEA"/>
    <w:rsid w:val="005E6425"/>
    <w:rsid w:val="005E7D9D"/>
    <w:rsid w:val="005F3A74"/>
    <w:rsid w:val="005F6997"/>
    <w:rsid w:val="005F7A0E"/>
    <w:rsid w:val="00601711"/>
    <w:rsid w:val="00610AAA"/>
    <w:rsid w:val="00610ADE"/>
    <w:rsid w:val="00613C93"/>
    <w:rsid w:val="00620ECC"/>
    <w:rsid w:val="00620FF4"/>
    <w:rsid w:val="00621F0E"/>
    <w:rsid w:val="0062308F"/>
    <w:rsid w:val="00634308"/>
    <w:rsid w:val="00642464"/>
    <w:rsid w:val="00643362"/>
    <w:rsid w:val="006444AA"/>
    <w:rsid w:val="00646784"/>
    <w:rsid w:val="00651A25"/>
    <w:rsid w:val="006609CE"/>
    <w:rsid w:val="006708D3"/>
    <w:rsid w:val="00670FCB"/>
    <w:rsid w:val="00677DB4"/>
    <w:rsid w:val="006848B7"/>
    <w:rsid w:val="006855BD"/>
    <w:rsid w:val="00691CE8"/>
    <w:rsid w:val="006931B9"/>
    <w:rsid w:val="00695D9A"/>
    <w:rsid w:val="00697D4C"/>
    <w:rsid w:val="006A3DE5"/>
    <w:rsid w:val="006A58E7"/>
    <w:rsid w:val="006A59B3"/>
    <w:rsid w:val="006A5E5B"/>
    <w:rsid w:val="006B3833"/>
    <w:rsid w:val="006B3F21"/>
    <w:rsid w:val="006B44E8"/>
    <w:rsid w:val="006B4EC8"/>
    <w:rsid w:val="006B5449"/>
    <w:rsid w:val="006B5646"/>
    <w:rsid w:val="006B6F70"/>
    <w:rsid w:val="006C10A6"/>
    <w:rsid w:val="006C37AB"/>
    <w:rsid w:val="006C5427"/>
    <w:rsid w:val="006D21DF"/>
    <w:rsid w:val="006D2967"/>
    <w:rsid w:val="006D6EE7"/>
    <w:rsid w:val="006E4446"/>
    <w:rsid w:val="006E5FFF"/>
    <w:rsid w:val="006E6FF8"/>
    <w:rsid w:val="0070529C"/>
    <w:rsid w:val="00705855"/>
    <w:rsid w:val="0071384F"/>
    <w:rsid w:val="00721BC8"/>
    <w:rsid w:val="00723032"/>
    <w:rsid w:val="00731CA3"/>
    <w:rsid w:val="007348B8"/>
    <w:rsid w:val="0073723D"/>
    <w:rsid w:val="007408F9"/>
    <w:rsid w:val="0074094F"/>
    <w:rsid w:val="00742483"/>
    <w:rsid w:val="00745730"/>
    <w:rsid w:val="007472CA"/>
    <w:rsid w:val="007524D8"/>
    <w:rsid w:val="0075360F"/>
    <w:rsid w:val="00754A54"/>
    <w:rsid w:val="00757DAB"/>
    <w:rsid w:val="00763C48"/>
    <w:rsid w:val="007677A8"/>
    <w:rsid w:val="0077307D"/>
    <w:rsid w:val="00773BFA"/>
    <w:rsid w:val="007747D9"/>
    <w:rsid w:val="00776521"/>
    <w:rsid w:val="00776D84"/>
    <w:rsid w:val="00780679"/>
    <w:rsid w:val="007826CD"/>
    <w:rsid w:val="00782EE7"/>
    <w:rsid w:val="00785AFC"/>
    <w:rsid w:val="00797D2E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362E"/>
    <w:rsid w:val="007E56C8"/>
    <w:rsid w:val="007E62E5"/>
    <w:rsid w:val="007E7CA6"/>
    <w:rsid w:val="007F158C"/>
    <w:rsid w:val="007F5E9E"/>
    <w:rsid w:val="008049AC"/>
    <w:rsid w:val="00804A53"/>
    <w:rsid w:val="00805939"/>
    <w:rsid w:val="008062EE"/>
    <w:rsid w:val="008132CB"/>
    <w:rsid w:val="008137DB"/>
    <w:rsid w:val="00815E39"/>
    <w:rsid w:val="00816EA4"/>
    <w:rsid w:val="0082019A"/>
    <w:rsid w:val="00826952"/>
    <w:rsid w:val="008277E4"/>
    <w:rsid w:val="008304AF"/>
    <w:rsid w:val="008371FA"/>
    <w:rsid w:val="00840612"/>
    <w:rsid w:val="008441FF"/>
    <w:rsid w:val="00844B2C"/>
    <w:rsid w:val="00844F7C"/>
    <w:rsid w:val="00851945"/>
    <w:rsid w:val="00852482"/>
    <w:rsid w:val="008727BC"/>
    <w:rsid w:val="0087290D"/>
    <w:rsid w:val="00876510"/>
    <w:rsid w:val="00883737"/>
    <w:rsid w:val="00884C9E"/>
    <w:rsid w:val="008918DF"/>
    <w:rsid w:val="008A1B16"/>
    <w:rsid w:val="008A4C58"/>
    <w:rsid w:val="008A7451"/>
    <w:rsid w:val="008B012E"/>
    <w:rsid w:val="008B7617"/>
    <w:rsid w:val="008D3A86"/>
    <w:rsid w:val="008D7D3F"/>
    <w:rsid w:val="008E50C7"/>
    <w:rsid w:val="008F4E31"/>
    <w:rsid w:val="008F75E9"/>
    <w:rsid w:val="0091092B"/>
    <w:rsid w:val="009151DC"/>
    <w:rsid w:val="00917A01"/>
    <w:rsid w:val="00917F41"/>
    <w:rsid w:val="009225CB"/>
    <w:rsid w:val="00922819"/>
    <w:rsid w:val="00923970"/>
    <w:rsid w:val="00927248"/>
    <w:rsid w:val="00934725"/>
    <w:rsid w:val="00951DBD"/>
    <w:rsid w:val="00954320"/>
    <w:rsid w:val="00954529"/>
    <w:rsid w:val="00954E51"/>
    <w:rsid w:val="00963B9C"/>
    <w:rsid w:val="00966017"/>
    <w:rsid w:val="00976277"/>
    <w:rsid w:val="00980AC4"/>
    <w:rsid w:val="00981F96"/>
    <w:rsid w:val="00986380"/>
    <w:rsid w:val="0099073F"/>
    <w:rsid w:val="00990CED"/>
    <w:rsid w:val="00993884"/>
    <w:rsid w:val="009970B0"/>
    <w:rsid w:val="009978BB"/>
    <w:rsid w:val="009B3DBB"/>
    <w:rsid w:val="009B63E6"/>
    <w:rsid w:val="009C0858"/>
    <w:rsid w:val="009C16EB"/>
    <w:rsid w:val="009C4E02"/>
    <w:rsid w:val="009C76AA"/>
    <w:rsid w:val="009D198D"/>
    <w:rsid w:val="009D2175"/>
    <w:rsid w:val="009D5E1C"/>
    <w:rsid w:val="009D676C"/>
    <w:rsid w:val="009E02B7"/>
    <w:rsid w:val="009E6478"/>
    <w:rsid w:val="009F1316"/>
    <w:rsid w:val="009F527D"/>
    <w:rsid w:val="009F69C2"/>
    <w:rsid w:val="00A000D8"/>
    <w:rsid w:val="00A0222F"/>
    <w:rsid w:val="00A02297"/>
    <w:rsid w:val="00A033B2"/>
    <w:rsid w:val="00A04B46"/>
    <w:rsid w:val="00A06B32"/>
    <w:rsid w:val="00A11FBF"/>
    <w:rsid w:val="00A13BD7"/>
    <w:rsid w:val="00A16008"/>
    <w:rsid w:val="00A233DA"/>
    <w:rsid w:val="00A30216"/>
    <w:rsid w:val="00A350A8"/>
    <w:rsid w:val="00A40774"/>
    <w:rsid w:val="00A41FCB"/>
    <w:rsid w:val="00A46079"/>
    <w:rsid w:val="00A51C62"/>
    <w:rsid w:val="00A51E71"/>
    <w:rsid w:val="00A527F9"/>
    <w:rsid w:val="00A5381D"/>
    <w:rsid w:val="00A6113F"/>
    <w:rsid w:val="00A61E61"/>
    <w:rsid w:val="00A62EF8"/>
    <w:rsid w:val="00A678A3"/>
    <w:rsid w:val="00A71718"/>
    <w:rsid w:val="00A72AC8"/>
    <w:rsid w:val="00A73DF5"/>
    <w:rsid w:val="00A7727D"/>
    <w:rsid w:val="00A8091E"/>
    <w:rsid w:val="00A84B37"/>
    <w:rsid w:val="00A8549A"/>
    <w:rsid w:val="00A86C15"/>
    <w:rsid w:val="00A93A03"/>
    <w:rsid w:val="00A9666F"/>
    <w:rsid w:val="00AA2C37"/>
    <w:rsid w:val="00AA3920"/>
    <w:rsid w:val="00AA3B8B"/>
    <w:rsid w:val="00AA6027"/>
    <w:rsid w:val="00AB1420"/>
    <w:rsid w:val="00AB3AB7"/>
    <w:rsid w:val="00AB704A"/>
    <w:rsid w:val="00AB72B8"/>
    <w:rsid w:val="00AC1601"/>
    <w:rsid w:val="00AC18EE"/>
    <w:rsid w:val="00AC533B"/>
    <w:rsid w:val="00AD383E"/>
    <w:rsid w:val="00AD3D3C"/>
    <w:rsid w:val="00AF0C27"/>
    <w:rsid w:val="00AF7C12"/>
    <w:rsid w:val="00B04BBF"/>
    <w:rsid w:val="00B051C9"/>
    <w:rsid w:val="00B05C6D"/>
    <w:rsid w:val="00B10AD7"/>
    <w:rsid w:val="00B11B7C"/>
    <w:rsid w:val="00B1392F"/>
    <w:rsid w:val="00B203AF"/>
    <w:rsid w:val="00B20639"/>
    <w:rsid w:val="00B232E3"/>
    <w:rsid w:val="00B2565D"/>
    <w:rsid w:val="00B26021"/>
    <w:rsid w:val="00B2669F"/>
    <w:rsid w:val="00B3763D"/>
    <w:rsid w:val="00B41611"/>
    <w:rsid w:val="00B41D82"/>
    <w:rsid w:val="00B432C3"/>
    <w:rsid w:val="00B43EAB"/>
    <w:rsid w:val="00B44675"/>
    <w:rsid w:val="00B50E19"/>
    <w:rsid w:val="00B54579"/>
    <w:rsid w:val="00B5477A"/>
    <w:rsid w:val="00B555FD"/>
    <w:rsid w:val="00B55897"/>
    <w:rsid w:val="00B6087F"/>
    <w:rsid w:val="00B634AD"/>
    <w:rsid w:val="00B664C5"/>
    <w:rsid w:val="00B7012A"/>
    <w:rsid w:val="00B7192C"/>
    <w:rsid w:val="00B82966"/>
    <w:rsid w:val="00B83F25"/>
    <w:rsid w:val="00B842BD"/>
    <w:rsid w:val="00B875FA"/>
    <w:rsid w:val="00B90A71"/>
    <w:rsid w:val="00B92AC8"/>
    <w:rsid w:val="00B93499"/>
    <w:rsid w:val="00B9391C"/>
    <w:rsid w:val="00B94666"/>
    <w:rsid w:val="00B96349"/>
    <w:rsid w:val="00B97A73"/>
    <w:rsid w:val="00BA0CA3"/>
    <w:rsid w:val="00BA119E"/>
    <w:rsid w:val="00BA63B8"/>
    <w:rsid w:val="00BB388F"/>
    <w:rsid w:val="00BB4DCF"/>
    <w:rsid w:val="00BC21C1"/>
    <w:rsid w:val="00BC4F10"/>
    <w:rsid w:val="00BC5283"/>
    <w:rsid w:val="00BC7C61"/>
    <w:rsid w:val="00BD0A54"/>
    <w:rsid w:val="00BD378C"/>
    <w:rsid w:val="00BD693F"/>
    <w:rsid w:val="00BD7E23"/>
    <w:rsid w:val="00BE05CF"/>
    <w:rsid w:val="00BE401D"/>
    <w:rsid w:val="00BE72CC"/>
    <w:rsid w:val="00BF1536"/>
    <w:rsid w:val="00BF5170"/>
    <w:rsid w:val="00C0130F"/>
    <w:rsid w:val="00C013AC"/>
    <w:rsid w:val="00C021F8"/>
    <w:rsid w:val="00C02736"/>
    <w:rsid w:val="00C050DD"/>
    <w:rsid w:val="00C06423"/>
    <w:rsid w:val="00C06BC2"/>
    <w:rsid w:val="00C11A5F"/>
    <w:rsid w:val="00C12204"/>
    <w:rsid w:val="00C12A48"/>
    <w:rsid w:val="00C134A7"/>
    <w:rsid w:val="00C16006"/>
    <w:rsid w:val="00C162F6"/>
    <w:rsid w:val="00C21D82"/>
    <w:rsid w:val="00C26AB3"/>
    <w:rsid w:val="00C34732"/>
    <w:rsid w:val="00C35A5F"/>
    <w:rsid w:val="00C41CB6"/>
    <w:rsid w:val="00C4319E"/>
    <w:rsid w:val="00C45AB4"/>
    <w:rsid w:val="00C47782"/>
    <w:rsid w:val="00C56198"/>
    <w:rsid w:val="00C564E7"/>
    <w:rsid w:val="00C60DC5"/>
    <w:rsid w:val="00C60FB0"/>
    <w:rsid w:val="00C665A3"/>
    <w:rsid w:val="00C66868"/>
    <w:rsid w:val="00C66B6C"/>
    <w:rsid w:val="00C66E72"/>
    <w:rsid w:val="00C7313B"/>
    <w:rsid w:val="00C76118"/>
    <w:rsid w:val="00C83977"/>
    <w:rsid w:val="00C87B58"/>
    <w:rsid w:val="00C90C72"/>
    <w:rsid w:val="00C912BF"/>
    <w:rsid w:val="00C969A4"/>
    <w:rsid w:val="00CB1B37"/>
    <w:rsid w:val="00CB219E"/>
    <w:rsid w:val="00CC2CBB"/>
    <w:rsid w:val="00CC62D6"/>
    <w:rsid w:val="00CD61F5"/>
    <w:rsid w:val="00CD69D6"/>
    <w:rsid w:val="00CE0858"/>
    <w:rsid w:val="00CE0A6D"/>
    <w:rsid w:val="00CE11CE"/>
    <w:rsid w:val="00CE1914"/>
    <w:rsid w:val="00CE666B"/>
    <w:rsid w:val="00CF1735"/>
    <w:rsid w:val="00CF3D21"/>
    <w:rsid w:val="00CF4A2C"/>
    <w:rsid w:val="00CF78A9"/>
    <w:rsid w:val="00D01993"/>
    <w:rsid w:val="00D057E9"/>
    <w:rsid w:val="00D1378C"/>
    <w:rsid w:val="00D17BBE"/>
    <w:rsid w:val="00D2037F"/>
    <w:rsid w:val="00D2170C"/>
    <w:rsid w:val="00D33B5E"/>
    <w:rsid w:val="00D4081E"/>
    <w:rsid w:val="00D43D39"/>
    <w:rsid w:val="00D45DD4"/>
    <w:rsid w:val="00D55641"/>
    <w:rsid w:val="00D55DDC"/>
    <w:rsid w:val="00D61594"/>
    <w:rsid w:val="00D640E9"/>
    <w:rsid w:val="00D6532C"/>
    <w:rsid w:val="00D705AB"/>
    <w:rsid w:val="00D75306"/>
    <w:rsid w:val="00D8346C"/>
    <w:rsid w:val="00D839FE"/>
    <w:rsid w:val="00D85A0B"/>
    <w:rsid w:val="00D91263"/>
    <w:rsid w:val="00D91B32"/>
    <w:rsid w:val="00D9438E"/>
    <w:rsid w:val="00D97127"/>
    <w:rsid w:val="00DA250E"/>
    <w:rsid w:val="00DA5B86"/>
    <w:rsid w:val="00DB02AF"/>
    <w:rsid w:val="00DB6C69"/>
    <w:rsid w:val="00DC202D"/>
    <w:rsid w:val="00DC72EC"/>
    <w:rsid w:val="00DD1B8B"/>
    <w:rsid w:val="00DD4C19"/>
    <w:rsid w:val="00DD6116"/>
    <w:rsid w:val="00DE0470"/>
    <w:rsid w:val="00DE5E0B"/>
    <w:rsid w:val="00DF1D8C"/>
    <w:rsid w:val="00DF45FB"/>
    <w:rsid w:val="00DF4E98"/>
    <w:rsid w:val="00E001C4"/>
    <w:rsid w:val="00E02D77"/>
    <w:rsid w:val="00E046C1"/>
    <w:rsid w:val="00E06869"/>
    <w:rsid w:val="00E07278"/>
    <w:rsid w:val="00E106A7"/>
    <w:rsid w:val="00E1253F"/>
    <w:rsid w:val="00E13016"/>
    <w:rsid w:val="00E14372"/>
    <w:rsid w:val="00E14B7B"/>
    <w:rsid w:val="00E206E8"/>
    <w:rsid w:val="00E242AB"/>
    <w:rsid w:val="00E24F86"/>
    <w:rsid w:val="00E263B1"/>
    <w:rsid w:val="00E35E58"/>
    <w:rsid w:val="00E409A6"/>
    <w:rsid w:val="00E4447F"/>
    <w:rsid w:val="00E4652C"/>
    <w:rsid w:val="00E51218"/>
    <w:rsid w:val="00E60690"/>
    <w:rsid w:val="00E61D3A"/>
    <w:rsid w:val="00E62A6F"/>
    <w:rsid w:val="00E64C53"/>
    <w:rsid w:val="00E67791"/>
    <w:rsid w:val="00E70C33"/>
    <w:rsid w:val="00E71617"/>
    <w:rsid w:val="00E72514"/>
    <w:rsid w:val="00E73253"/>
    <w:rsid w:val="00E75BC7"/>
    <w:rsid w:val="00E76956"/>
    <w:rsid w:val="00E76F39"/>
    <w:rsid w:val="00E807AD"/>
    <w:rsid w:val="00E85017"/>
    <w:rsid w:val="00E90025"/>
    <w:rsid w:val="00E90D91"/>
    <w:rsid w:val="00E92ADD"/>
    <w:rsid w:val="00E945C1"/>
    <w:rsid w:val="00E97321"/>
    <w:rsid w:val="00EA330C"/>
    <w:rsid w:val="00EB3E79"/>
    <w:rsid w:val="00EB557F"/>
    <w:rsid w:val="00EC1731"/>
    <w:rsid w:val="00EC2DE9"/>
    <w:rsid w:val="00EC5F73"/>
    <w:rsid w:val="00ED06CB"/>
    <w:rsid w:val="00ED3B68"/>
    <w:rsid w:val="00EE31B0"/>
    <w:rsid w:val="00EE77F1"/>
    <w:rsid w:val="00EF265F"/>
    <w:rsid w:val="00EF7D4E"/>
    <w:rsid w:val="00F00952"/>
    <w:rsid w:val="00F043D3"/>
    <w:rsid w:val="00F04CDA"/>
    <w:rsid w:val="00F05D01"/>
    <w:rsid w:val="00F11AF0"/>
    <w:rsid w:val="00F14EC7"/>
    <w:rsid w:val="00F2620A"/>
    <w:rsid w:val="00F31B6C"/>
    <w:rsid w:val="00F3434F"/>
    <w:rsid w:val="00F34973"/>
    <w:rsid w:val="00F35441"/>
    <w:rsid w:val="00F3561E"/>
    <w:rsid w:val="00F401B4"/>
    <w:rsid w:val="00F405CA"/>
    <w:rsid w:val="00F40A08"/>
    <w:rsid w:val="00F47276"/>
    <w:rsid w:val="00F52E4E"/>
    <w:rsid w:val="00F576AB"/>
    <w:rsid w:val="00F6396D"/>
    <w:rsid w:val="00F67D9D"/>
    <w:rsid w:val="00F74490"/>
    <w:rsid w:val="00F75EFF"/>
    <w:rsid w:val="00F82D63"/>
    <w:rsid w:val="00F859EE"/>
    <w:rsid w:val="00F91193"/>
    <w:rsid w:val="00FA0A5A"/>
    <w:rsid w:val="00FA1383"/>
    <w:rsid w:val="00FA1448"/>
    <w:rsid w:val="00FA59AD"/>
    <w:rsid w:val="00FA5A6C"/>
    <w:rsid w:val="00FA6EA4"/>
    <w:rsid w:val="00FA7242"/>
    <w:rsid w:val="00FB2462"/>
    <w:rsid w:val="00FB6B05"/>
    <w:rsid w:val="00FC0D13"/>
    <w:rsid w:val="00FC529C"/>
    <w:rsid w:val="00FC7A9F"/>
    <w:rsid w:val="00FD2050"/>
    <w:rsid w:val="00FD4417"/>
    <w:rsid w:val="00FD4868"/>
    <w:rsid w:val="00FD64AA"/>
    <w:rsid w:val="00FE2E19"/>
    <w:rsid w:val="00FE5671"/>
    <w:rsid w:val="00FF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5A7CEA8C"/>
  <w15:docId w15:val="{6EE61AE4-B803-4FCE-AD01-527F1865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6952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0553F8"/>
    <w:pPr>
      <w:ind w:left="360"/>
      <w:jc w:val="both"/>
    </w:pPr>
    <w:rPr>
      <w:rFonts w:ascii="Arial" w:hAnsi="Arial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0553F8"/>
    <w:rPr>
      <w:rFonts w:ascii="Arial" w:hAnsi="Arial"/>
      <w:szCs w:val="24"/>
      <w:lang w:val="x-none" w:eastAsia="x-none"/>
    </w:rPr>
  </w:style>
  <w:style w:type="character" w:styleId="FollowedHyperlink">
    <w:name w:val="FollowedHyperlink"/>
    <w:basedOn w:val="DefaultParagraphFont"/>
    <w:semiHidden/>
    <w:unhideWhenUsed/>
    <w:rsid w:val="000553F8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15717C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A74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 xsi:nil="true"/>
    <_dlc_DocIdUrl xmlns="035e97a8-7486-4082-94c4-ab983c563e82">
      <Url xsi:nil="true"/>
      <Description xsi:nil="true"/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8834E7F-1C3E-41C8-93DB-81CB1EADF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3</Pages>
  <Words>599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cp:lastModifiedBy>Regan, Rory [TREAS]</cp:lastModifiedBy>
  <cp:revision>2</cp:revision>
  <cp:lastPrinted>2020-03-05T17:17:00Z</cp:lastPrinted>
  <dcterms:created xsi:type="dcterms:W3CDTF">2021-09-03T13:16:00Z</dcterms:created>
  <dcterms:modified xsi:type="dcterms:W3CDTF">2021-09-03T13:16:00Z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