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92B550F" w:rsidR="00364A22" w:rsidRPr="002420F8" w:rsidRDefault="00A6308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June 8</w:t>
      </w:r>
      <w:r w:rsidR="00950E53"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31BB64D" w14:textId="77777777" w:rsidR="00950E53" w:rsidRPr="008918DF" w:rsidRDefault="00721BC8" w:rsidP="00950E53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950E53">
        <w:rPr>
          <w:rFonts w:ascii="Arial" w:hAnsi="Arial" w:cs="Arial"/>
          <w:sz w:val="20"/>
        </w:rPr>
        <w:t>21DPP00619</w:t>
      </w:r>
    </w:p>
    <w:p w14:paraId="292D58C1" w14:textId="0ABA5DB6" w:rsidR="00950E53" w:rsidRDefault="00950E53" w:rsidP="00F631C2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950E53">
        <w:rPr>
          <w:rFonts w:ascii="Arial" w:hAnsi="Arial" w:cs="Arial"/>
          <w:b/>
        </w:rPr>
        <w:t>T#1375 Printing: Inspection Stickers, Inserts, Registration Emblems for Motor Vehicle Commission</w:t>
      </w:r>
    </w:p>
    <w:p w14:paraId="03C6B415" w14:textId="7354B11E" w:rsidR="007D1D98" w:rsidRDefault="007D1D98" w:rsidP="00950E53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C66F82C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00137F">
        <w:rPr>
          <w:rFonts w:ascii="Arial" w:hAnsi="Arial" w:cs="Arial"/>
          <w:b/>
          <w:strike/>
        </w:rPr>
        <w:t xml:space="preserve">Quote </w:t>
      </w:r>
      <w:r w:rsidR="007D1D98" w:rsidRPr="0000137F">
        <w:rPr>
          <w:rFonts w:ascii="Arial" w:hAnsi="Arial" w:cs="Arial"/>
          <w:b/>
          <w:strike/>
        </w:rPr>
        <w:t xml:space="preserve">Submission Due Date: </w:t>
      </w:r>
      <w:r w:rsidR="00950E53" w:rsidRPr="0000137F">
        <w:rPr>
          <w:rFonts w:ascii="Arial" w:hAnsi="Arial" w:cs="Arial"/>
          <w:b/>
          <w:strike/>
          <w:u w:val="single"/>
        </w:rPr>
        <w:t>May</w:t>
      </w:r>
      <w:r w:rsidR="00AF231D" w:rsidRPr="0000137F">
        <w:rPr>
          <w:rFonts w:ascii="Arial" w:hAnsi="Arial" w:cs="Arial"/>
          <w:b/>
          <w:strike/>
          <w:u w:val="single"/>
        </w:rPr>
        <w:t xml:space="preserve"> </w:t>
      </w:r>
      <w:r w:rsidR="0030791F" w:rsidRPr="0000137F">
        <w:rPr>
          <w:rFonts w:ascii="Arial" w:hAnsi="Arial" w:cs="Arial"/>
          <w:b/>
          <w:strike/>
          <w:u w:val="single"/>
        </w:rPr>
        <w:t>7</w:t>
      </w:r>
      <w:r w:rsidR="00950E53" w:rsidRPr="0000137F">
        <w:rPr>
          <w:rFonts w:ascii="Arial" w:hAnsi="Arial" w:cs="Arial"/>
          <w:b/>
          <w:strike/>
          <w:u w:val="single"/>
        </w:rPr>
        <w:t>, 2021</w:t>
      </w:r>
      <w:r w:rsidR="0053372D" w:rsidRPr="0000137F">
        <w:rPr>
          <w:rFonts w:ascii="Arial" w:hAnsi="Arial" w:cs="Arial"/>
          <w:b/>
          <w:strike/>
        </w:rPr>
        <w:t xml:space="preserve"> (2:00 p.m. E</w:t>
      </w:r>
      <w:r w:rsidR="003069D9" w:rsidRPr="0000137F">
        <w:rPr>
          <w:rFonts w:ascii="Arial" w:hAnsi="Arial" w:cs="Arial"/>
          <w:b/>
          <w:strike/>
        </w:rPr>
        <w:t xml:space="preserve">astern </w:t>
      </w:r>
      <w:r w:rsidR="007D1D98" w:rsidRPr="0000137F">
        <w:rPr>
          <w:rFonts w:ascii="Arial" w:hAnsi="Arial" w:cs="Arial"/>
          <w:b/>
          <w:strike/>
        </w:rPr>
        <w:t>T</w:t>
      </w:r>
      <w:r w:rsidR="003069D9" w:rsidRPr="0000137F">
        <w:rPr>
          <w:rFonts w:ascii="Arial" w:hAnsi="Arial" w:cs="Arial"/>
          <w:b/>
          <w:strike/>
        </w:rPr>
        <w:t>ime</w:t>
      </w:r>
      <w:r w:rsidR="007D1D98" w:rsidRPr="0000137F">
        <w:rPr>
          <w:rFonts w:ascii="Arial" w:hAnsi="Arial" w:cs="Arial"/>
          <w:b/>
          <w:strike/>
        </w:rPr>
        <w:t>)</w:t>
      </w:r>
    </w:p>
    <w:p w14:paraId="6F966117" w14:textId="3A9FBAFF" w:rsidR="006B1ED6" w:rsidRDefault="00E435E1" w:rsidP="006B1ED6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6B1ED6" w:rsidRPr="00A55910">
        <w:rPr>
          <w:rFonts w:ascii="Arial" w:hAnsi="Arial" w:cs="Arial"/>
          <w:b/>
          <w:strike/>
        </w:rPr>
        <w:t xml:space="preserve">Quote Submission Due Date: </w:t>
      </w:r>
      <w:r w:rsidR="006B1ED6">
        <w:rPr>
          <w:rFonts w:ascii="Arial" w:hAnsi="Arial" w:cs="Arial"/>
          <w:b/>
          <w:strike/>
        </w:rPr>
        <w:t>June 2</w:t>
      </w:r>
      <w:r w:rsidR="006B1ED6" w:rsidRPr="00A55910">
        <w:rPr>
          <w:rFonts w:ascii="Arial" w:hAnsi="Arial" w:cs="Arial"/>
          <w:b/>
          <w:strike/>
        </w:rPr>
        <w:t>, 2021 (2:00 p.m. Eastern Time)</w:t>
      </w:r>
    </w:p>
    <w:p w14:paraId="03C6B417" w14:textId="6A6DE637" w:rsidR="00364A22" w:rsidRPr="00A63083" w:rsidRDefault="00F631C2" w:rsidP="00F631C2">
      <w:pPr>
        <w:ind w:firstLine="720"/>
        <w:rPr>
          <w:rFonts w:ascii="Arial" w:hAnsi="Arial" w:cs="Arial"/>
          <w:b/>
          <w:strike/>
        </w:rPr>
      </w:pPr>
      <w:r w:rsidRPr="00A63083">
        <w:rPr>
          <w:rFonts w:ascii="Arial" w:hAnsi="Arial" w:cs="Arial"/>
          <w:b/>
          <w:strike/>
        </w:rPr>
        <w:t xml:space="preserve">Quote Submission Due Date: </w:t>
      </w:r>
      <w:r w:rsidR="005043F6" w:rsidRPr="00A63083">
        <w:rPr>
          <w:rFonts w:ascii="Arial" w:hAnsi="Arial" w:cs="Arial"/>
          <w:b/>
          <w:strike/>
        </w:rPr>
        <w:t xml:space="preserve">June </w:t>
      </w:r>
      <w:r w:rsidR="00797B5F" w:rsidRPr="00A63083">
        <w:rPr>
          <w:rFonts w:ascii="Arial" w:hAnsi="Arial" w:cs="Arial"/>
          <w:b/>
          <w:strike/>
        </w:rPr>
        <w:t>29</w:t>
      </w:r>
      <w:r w:rsidRPr="00A63083">
        <w:rPr>
          <w:rFonts w:ascii="Arial" w:hAnsi="Arial" w:cs="Arial"/>
          <w:b/>
          <w:strike/>
        </w:rPr>
        <w:t>, 2021 (2:00 p.m. Eastern Time)</w:t>
      </w:r>
    </w:p>
    <w:p w14:paraId="345CE299" w14:textId="39C09D61" w:rsidR="00A63083" w:rsidRDefault="00A63083" w:rsidP="00A63083">
      <w:pPr>
        <w:ind w:firstLine="720"/>
      </w:pPr>
      <w:r w:rsidRPr="00751766">
        <w:rPr>
          <w:rFonts w:ascii="Arial" w:hAnsi="Arial" w:cs="Arial"/>
          <w:b/>
          <w:color w:val="FF0000"/>
        </w:rPr>
        <w:t>REVISED</w:t>
      </w:r>
      <w:r w:rsidRPr="0075176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Quote Submission Due Date: July</w:t>
      </w:r>
      <w:r w:rsidRPr="0000137F">
        <w:rPr>
          <w:rFonts w:ascii="Arial" w:hAnsi="Arial" w:cs="Arial"/>
          <w:b/>
        </w:rPr>
        <w:t xml:space="preserve"> </w:t>
      </w:r>
      <w:r w:rsidR="00A7544D">
        <w:rPr>
          <w:rFonts w:ascii="Arial" w:hAnsi="Arial" w:cs="Arial"/>
          <w:b/>
        </w:rPr>
        <w:t>13</w:t>
      </w:r>
      <w:r w:rsidRPr="0000137F">
        <w:rPr>
          <w:rFonts w:ascii="Arial" w:hAnsi="Arial" w:cs="Arial"/>
          <w:b/>
        </w:rPr>
        <w:t>, 2021</w:t>
      </w:r>
      <w:r w:rsidRPr="0021311C">
        <w:rPr>
          <w:rFonts w:ascii="Arial" w:hAnsi="Arial" w:cs="Arial"/>
          <w:b/>
        </w:rPr>
        <w:t xml:space="preserve"> (2:00 p.m. Eastern Time)</w:t>
      </w:r>
    </w:p>
    <w:p w14:paraId="2D01AD2A" w14:textId="77777777" w:rsidR="00A63083" w:rsidRDefault="00A63083" w:rsidP="00F631C2">
      <w:pPr>
        <w:ind w:firstLine="720"/>
      </w:pPr>
    </w:p>
    <w:p w14:paraId="414B3AF9" w14:textId="77777777" w:rsidR="003069D9" w:rsidRPr="008918DF" w:rsidRDefault="003069D9" w:rsidP="002420F8"/>
    <w:p w14:paraId="03C6B419" w14:textId="2DD57C35" w:rsidR="007D1D98" w:rsidRPr="00950E53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950E53">
        <w:rPr>
          <w:rFonts w:ascii="Arial" w:hAnsi="Arial" w:cs="Arial"/>
          <w:i w:val="0"/>
          <w:sz w:val="20"/>
        </w:rPr>
        <w:t>Bid Amendment #</w:t>
      </w:r>
      <w:r w:rsidR="00A63083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950E53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950E53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1B5A43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950E53">
        <w:rPr>
          <w:rFonts w:ascii="Arial" w:hAnsi="Arial" w:cs="Arial"/>
        </w:rPr>
        <w:t>The following constitutes Bid Amendment #</w:t>
      </w:r>
      <w:r w:rsidR="00A63083">
        <w:rPr>
          <w:rFonts w:ascii="Arial" w:hAnsi="Arial" w:cs="Arial"/>
        </w:rPr>
        <w:t xml:space="preserve">4 </w:t>
      </w:r>
      <w:r w:rsidRPr="00950E53">
        <w:rPr>
          <w:rFonts w:ascii="Arial" w:hAnsi="Arial" w:cs="Arial"/>
        </w:rPr>
        <w:t>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BF022CD" w14:textId="3EAD8824" w:rsidR="007072D5" w:rsidRDefault="007D1D98" w:rsidP="007072D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7072D5">
        <w:rPr>
          <w:rFonts w:ascii="Arial" w:hAnsi="Arial" w:cs="Arial"/>
        </w:rPr>
        <w:t xml:space="preserve">This </w:t>
      </w:r>
      <w:r w:rsidR="00490B0F" w:rsidRPr="007072D5">
        <w:rPr>
          <w:rFonts w:ascii="Arial" w:hAnsi="Arial" w:cs="Arial"/>
        </w:rPr>
        <w:t>B</w:t>
      </w:r>
      <w:r w:rsidRPr="007072D5">
        <w:rPr>
          <w:rFonts w:ascii="Arial" w:hAnsi="Arial" w:cs="Arial"/>
        </w:rPr>
        <w:t xml:space="preserve">id </w:t>
      </w:r>
      <w:r w:rsidR="00490B0F" w:rsidRPr="007072D5">
        <w:rPr>
          <w:rFonts w:ascii="Arial" w:hAnsi="Arial" w:cs="Arial"/>
        </w:rPr>
        <w:t>A</w:t>
      </w:r>
      <w:r w:rsidRPr="007072D5">
        <w:rPr>
          <w:rFonts w:ascii="Arial" w:hAnsi="Arial" w:cs="Arial"/>
        </w:rPr>
        <w:t>mendment</w:t>
      </w:r>
      <w:r w:rsidR="00A233DA" w:rsidRPr="007072D5">
        <w:rPr>
          <w:rFonts w:ascii="Arial" w:hAnsi="Arial" w:cs="Arial"/>
        </w:rPr>
        <w:t xml:space="preserve"> includes</w:t>
      </w:r>
      <w:r w:rsidRPr="007072D5">
        <w:rPr>
          <w:rFonts w:ascii="Arial" w:hAnsi="Arial" w:cs="Arial"/>
        </w:rPr>
        <w:t xml:space="preserve"> </w:t>
      </w:r>
      <w:r w:rsidR="0031239A">
        <w:rPr>
          <w:rFonts w:ascii="Arial" w:hAnsi="Arial" w:cs="Arial"/>
        </w:rPr>
        <w:t>the Bid Solicitation revised.</w:t>
      </w:r>
      <w:r w:rsidR="007142A1" w:rsidRPr="007072D5">
        <w:rPr>
          <w:rFonts w:ascii="Arial" w:hAnsi="Arial" w:cs="Arial"/>
        </w:rPr>
        <w:t xml:space="preserve"> </w:t>
      </w:r>
    </w:p>
    <w:p w14:paraId="5B6C9EDB" w14:textId="77777777" w:rsidR="00E435E1" w:rsidRDefault="00E435E1" w:rsidP="00E435E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B2A9395" w14:textId="32971B6C" w:rsidR="00E435E1" w:rsidRPr="00257AB9" w:rsidRDefault="00E435E1" w:rsidP="00E435E1">
      <w:pPr>
        <w:pStyle w:val="Default"/>
        <w:numPr>
          <w:ilvl w:val="0"/>
          <w:numId w:val="1"/>
        </w:numPr>
        <w:rPr>
          <w:color w:val="auto"/>
        </w:rPr>
      </w:pPr>
      <w:r w:rsidRPr="00193D6F">
        <w:rPr>
          <w:color w:val="auto"/>
          <w:sz w:val="20"/>
          <w:szCs w:val="20"/>
        </w:rPr>
        <w:t xml:space="preserve">The Electronic Question and Answer Period has been reopened and the due date for questions is </w:t>
      </w:r>
      <w:r w:rsidR="00931706">
        <w:rPr>
          <w:color w:val="auto"/>
          <w:sz w:val="20"/>
          <w:szCs w:val="20"/>
        </w:rPr>
        <w:t xml:space="preserve">June </w:t>
      </w:r>
      <w:r w:rsidR="00A7544D">
        <w:rPr>
          <w:color w:val="auto"/>
          <w:sz w:val="20"/>
          <w:szCs w:val="20"/>
        </w:rPr>
        <w:t>17</w:t>
      </w:r>
      <w:r w:rsidRPr="00193D6F">
        <w:rPr>
          <w:color w:val="auto"/>
          <w:sz w:val="20"/>
          <w:szCs w:val="20"/>
        </w:rPr>
        <w:t xml:space="preserve">, 2021. Please note that for all additions, deletions, clarifications and modifications to the Bid Solicitation, please </w:t>
      </w:r>
      <w:r w:rsidRPr="00257AB9">
        <w:rPr>
          <w:color w:val="auto"/>
          <w:sz w:val="20"/>
          <w:szCs w:val="20"/>
        </w:rPr>
        <w:t>refer to the Revised Bid Solicitation titled “</w:t>
      </w:r>
      <w:r w:rsidR="00E77E7D" w:rsidRPr="00E77E7D">
        <w:rPr>
          <w:color w:val="auto"/>
          <w:sz w:val="20"/>
          <w:szCs w:val="20"/>
        </w:rPr>
        <w:t>T1</w:t>
      </w:r>
      <w:r w:rsidR="00A63083">
        <w:rPr>
          <w:color w:val="auto"/>
          <w:sz w:val="20"/>
          <w:szCs w:val="20"/>
        </w:rPr>
        <w:t xml:space="preserve">375 Revised Bid Solicitation </w:t>
      </w:r>
      <w:r w:rsidR="0031239A">
        <w:rPr>
          <w:color w:val="auto"/>
          <w:sz w:val="20"/>
          <w:szCs w:val="20"/>
        </w:rPr>
        <w:t>6.8</w:t>
      </w:r>
      <w:r w:rsidR="00E77E7D" w:rsidRPr="00E77E7D">
        <w:rPr>
          <w:color w:val="auto"/>
          <w:sz w:val="20"/>
          <w:szCs w:val="20"/>
        </w:rPr>
        <w:t>.2021</w:t>
      </w:r>
      <w:r w:rsidRPr="00257AB9">
        <w:rPr>
          <w:color w:val="auto"/>
          <w:sz w:val="20"/>
          <w:szCs w:val="20"/>
        </w:rPr>
        <w:t>”.</w:t>
      </w:r>
    </w:p>
    <w:p w14:paraId="011A86F0" w14:textId="77777777" w:rsidR="004D50F7" w:rsidRPr="00A63083" w:rsidRDefault="004D50F7" w:rsidP="00A63083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3FEB9490" w:rsidR="007D1D98" w:rsidRPr="007072D5" w:rsidRDefault="007072D5" w:rsidP="007072D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7072D5">
        <w:rPr>
          <w:rFonts w:ascii="Arial" w:hAnsi="Arial" w:cs="Arial"/>
        </w:rPr>
        <w:t xml:space="preserve">Revisions to the Bid Solicitation. </w:t>
      </w:r>
      <w:r w:rsidR="00A233DA" w:rsidRPr="007072D5">
        <w:rPr>
          <w:rFonts w:ascii="Arial" w:hAnsi="Arial" w:cs="Arial"/>
        </w:rPr>
        <w:t>Please note that f</w:t>
      </w:r>
      <w:r w:rsidR="00EB3E79" w:rsidRPr="007072D5">
        <w:rPr>
          <w:rFonts w:ascii="Arial" w:hAnsi="Arial" w:cs="Arial"/>
        </w:rPr>
        <w:t>or all a</w:t>
      </w:r>
      <w:r w:rsidR="007D1D98" w:rsidRPr="007072D5">
        <w:rPr>
          <w:rFonts w:ascii="Arial" w:hAnsi="Arial" w:cs="Arial"/>
        </w:rPr>
        <w:t>dditions, deletions, clarifica</w:t>
      </w:r>
      <w:r w:rsidR="00502120" w:rsidRPr="007072D5">
        <w:rPr>
          <w:rFonts w:ascii="Arial" w:hAnsi="Arial" w:cs="Arial"/>
        </w:rPr>
        <w:t>tions and modifications to the Bid S</w:t>
      </w:r>
      <w:r w:rsidR="007D1D98" w:rsidRPr="007072D5">
        <w:rPr>
          <w:rFonts w:ascii="Arial" w:hAnsi="Arial" w:cs="Arial"/>
        </w:rPr>
        <w:t>olicitation</w:t>
      </w:r>
      <w:r w:rsidR="00EB3E79" w:rsidRPr="007072D5">
        <w:rPr>
          <w:rFonts w:ascii="Arial" w:hAnsi="Arial" w:cs="Arial"/>
        </w:rPr>
        <w:t>,</w:t>
      </w:r>
      <w:r w:rsidR="00D55DDC" w:rsidRPr="007072D5">
        <w:rPr>
          <w:rFonts w:ascii="Arial" w:hAnsi="Arial" w:cs="Arial"/>
        </w:rPr>
        <w:t xml:space="preserve"> </w:t>
      </w:r>
      <w:r w:rsidR="00EB3E79" w:rsidRPr="007072D5">
        <w:rPr>
          <w:rFonts w:ascii="Arial" w:hAnsi="Arial" w:cs="Arial"/>
        </w:rPr>
        <w:t>please r</w:t>
      </w:r>
      <w:r w:rsidR="00D55DDC" w:rsidRPr="007072D5">
        <w:rPr>
          <w:rFonts w:ascii="Arial" w:hAnsi="Arial" w:cs="Arial"/>
        </w:rPr>
        <w:t xml:space="preserve">efer to </w:t>
      </w:r>
      <w:r w:rsidR="00DC72EC" w:rsidRPr="007072D5">
        <w:rPr>
          <w:rFonts w:ascii="Arial" w:hAnsi="Arial" w:cs="Arial"/>
        </w:rPr>
        <w:t xml:space="preserve">the </w:t>
      </w:r>
      <w:r w:rsidR="00721BC8" w:rsidRPr="007072D5">
        <w:rPr>
          <w:rFonts w:ascii="Arial" w:hAnsi="Arial" w:cs="Arial"/>
        </w:rPr>
        <w:t xml:space="preserve">Revised </w:t>
      </w:r>
      <w:r w:rsidR="00A233DA" w:rsidRPr="007072D5">
        <w:rPr>
          <w:rFonts w:ascii="Arial" w:hAnsi="Arial" w:cs="Arial"/>
        </w:rPr>
        <w:t xml:space="preserve">Bid Solicitation </w:t>
      </w:r>
      <w:r w:rsidR="003069D9" w:rsidRPr="007072D5">
        <w:rPr>
          <w:rFonts w:ascii="Arial" w:hAnsi="Arial" w:cs="Arial"/>
        </w:rPr>
        <w:t>en</w:t>
      </w:r>
      <w:r w:rsidR="00DC72EC" w:rsidRPr="007072D5">
        <w:rPr>
          <w:rFonts w:ascii="Arial" w:hAnsi="Arial" w:cs="Arial"/>
        </w:rPr>
        <w:t>titled</w:t>
      </w:r>
      <w:r w:rsidR="00F26719" w:rsidRPr="0000137F">
        <w:rPr>
          <w:rFonts w:ascii="Arial" w:hAnsi="Arial" w:cs="Arial"/>
        </w:rPr>
        <w:t>“T</w:t>
      </w:r>
      <w:r w:rsidR="00491763" w:rsidRPr="0000137F">
        <w:rPr>
          <w:rFonts w:ascii="Arial" w:hAnsi="Arial" w:cs="Arial"/>
        </w:rPr>
        <w:t>13</w:t>
      </w:r>
      <w:r w:rsidR="00A63083">
        <w:rPr>
          <w:rFonts w:ascii="Arial" w:hAnsi="Arial" w:cs="Arial"/>
        </w:rPr>
        <w:t>75 Revised Bid Solicitation 6.8</w:t>
      </w:r>
      <w:r w:rsidR="00F26719" w:rsidRPr="0000137F">
        <w:rPr>
          <w:rFonts w:ascii="Arial" w:hAnsi="Arial" w:cs="Arial"/>
        </w:rPr>
        <w:t>.2021”</w:t>
      </w:r>
    </w:p>
    <w:p w14:paraId="7BED395B" w14:textId="77777777" w:rsidR="007072D5" w:rsidRDefault="007072D5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1B17D25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0D3487B0" w:rsidR="00721BC8" w:rsidRPr="0031239A" w:rsidRDefault="00721BC8" w:rsidP="0031239A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31239A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6D1395" w14:textId="77777777" w:rsidR="004A431E" w:rsidRDefault="004A431E">
      <w:r>
        <w:separator/>
      </w:r>
    </w:p>
  </w:endnote>
  <w:endnote w:type="continuationSeparator" w:id="0">
    <w:p w14:paraId="3F26F632" w14:textId="77777777" w:rsidR="004A431E" w:rsidRDefault="004A4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6A0E1F3" w:rsidR="00FD283F" w:rsidRDefault="00FD28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23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FD283F" w:rsidRDefault="00FD283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FD283F" w:rsidRDefault="00FD283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FD283F" w:rsidRPr="003048CF" w:rsidRDefault="00FD283F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FD283F" w:rsidRPr="003048CF" w:rsidRDefault="00FD283F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1DD2C" w14:textId="77777777" w:rsidR="004A431E" w:rsidRDefault="004A431E">
      <w:r>
        <w:separator/>
      </w:r>
    </w:p>
  </w:footnote>
  <w:footnote w:type="continuationSeparator" w:id="0">
    <w:p w14:paraId="4D5284DB" w14:textId="77777777" w:rsidR="004A431E" w:rsidRDefault="004A4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FD283F" w14:paraId="0F26F833" w14:textId="77777777" w:rsidTr="00FD283F">
      <w:trPr>
        <w:trHeight w:val="1080"/>
        <w:jc w:val="center"/>
      </w:trPr>
      <w:tc>
        <w:tcPr>
          <w:tcW w:w="2880" w:type="dxa"/>
        </w:tcPr>
        <w:p w14:paraId="3BD5B027" w14:textId="77777777" w:rsidR="00FD283F" w:rsidRDefault="00FD283F" w:rsidP="00E242AB"/>
      </w:tc>
      <w:tc>
        <w:tcPr>
          <w:tcW w:w="5760" w:type="dxa"/>
          <w:vAlign w:val="center"/>
        </w:tcPr>
        <w:p w14:paraId="0FD38982" w14:textId="77777777" w:rsidR="00FD283F" w:rsidRDefault="00FD283F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FD283F" w:rsidRDefault="00FD283F" w:rsidP="00E242AB"/>
      </w:tc>
    </w:tr>
    <w:tr w:rsidR="00FD283F" w14:paraId="1D957A5A" w14:textId="77777777" w:rsidTr="00FD283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FD283F" w:rsidRPr="00DE79FE" w:rsidRDefault="00FD283F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FD283F" w:rsidRPr="006359DD" w:rsidRDefault="00FD283F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FD283F" w:rsidRPr="00952B78" w:rsidRDefault="00FD283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FD283F" w:rsidRPr="00CD2155" w:rsidRDefault="00FD283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FD283F" w:rsidRPr="00CD2155" w:rsidRDefault="00FD283F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FD283F" w:rsidRPr="00CD2155" w:rsidRDefault="00FD283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FD283F" w:rsidRPr="00CD2155" w:rsidRDefault="00FD283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FD283F" w:rsidRPr="00CD2155" w:rsidRDefault="00FD283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FD283F" w:rsidRPr="006359DD" w:rsidRDefault="00FD283F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FD283F" w:rsidRPr="006359DD" w:rsidRDefault="00FD283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FD283F" w:rsidRPr="006359DD" w:rsidRDefault="00FD283F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FD283F" w14:paraId="4315D963" w14:textId="77777777" w:rsidTr="00FD283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FD283F" w:rsidRPr="006359DD" w:rsidRDefault="00FD283F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FD283F" w:rsidRPr="006359DD" w:rsidRDefault="00FD283F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FD283F" w:rsidRPr="006359DD" w:rsidRDefault="00FD283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FD283F" w:rsidRPr="006359DD" w:rsidRDefault="00FD283F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FD283F" w:rsidRPr="006359DD" w:rsidRDefault="00FD283F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FD283F" w14:paraId="15BC600F" w14:textId="77777777" w:rsidTr="00FD283F">
      <w:trPr>
        <w:jc w:val="center"/>
      </w:trPr>
      <w:tc>
        <w:tcPr>
          <w:tcW w:w="2880" w:type="dxa"/>
        </w:tcPr>
        <w:p w14:paraId="38418747" w14:textId="77777777" w:rsidR="00FD283F" w:rsidRPr="006359DD" w:rsidRDefault="00FD283F" w:rsidP="00E242AB"/>
      </w:tc>
      <w:tc>
        <w:tcPr>
          <w:tcW w:w="5760" w:type="dxa"/>
        </w:tcPr>
        <w:p w14:paraId="44EF803D" w14:textId="77777777" w:rsidR="00FD283F" w:rsidRPr="00CD2155" w:rsidRDefault="00FD283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FD283F" w:rsidRPr="006359DD" w:rsidRDefault="00FD283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FD283F" w:rsidRPr="006359DD" w:rsidRDefault="00FD283F" w:rsidP="00E242AB"/>
      </w:tc>
    </w:tr>
  </w:tbl>
  <w:p w14:paraId="03C6B4BB" w14:textId="017E7320" w:rsidR="00FD283F" w:rsidRDefault="00FD283F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0F2E9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nAdjulip9GmVFJWFdpPtOAGuWu1pBWiIvGSuujBdeJ2o7AqajcugMGKQ7TIlUIEJysbszOi7/9LpFFdVYQiuaw==" w:salt="spi9vlwzcB0A1vO/d0XPb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137F"/>
    <w:rsid w:val="00012396"/>
    <w:rsid w:val="000178AC"/>
    <w:rsid w:val="00017E0E"/>
    <w:rsid w:val="000375E8"/>
    <w:rsid w:val="0004455E"/>
    <w:rsid w:val="00047D91"/>
    <w:rsid w:val="00052193"/>
    <w:rsid w:val="00052433"/>
    <w:rsid w:val="000555F2"/>
    <w:rsid w:val="0006149B"/>
    <w:rsid w:val="0006670A"/>
    <w:rsid w:val="00080562"/>
    <w:rsid w:val="00087AC7"/>
    <w:rsid w:val="000B1EF4"/>
    <w:rsid w:val="000C3964"/>
    <w:rsid w:val="000C7991"/>
    <w:rsid w:val="000D0811"/>
    <w:rsid w:val="000D212A"/>
    <w:rsid w:val="000E6AC2"/>
    <w:rsid w:val="000F21AF"/>
    <w:rsid w:val="000F5601"/>
    <w:rsid w:val="00102645"/>
    <w:rsid w:val="001036B6"/>
    <w:rsid w:val="0011247F"/>
    <w:rsid w:val="001130EC"/>
    <w:rsid w:val="0011578A"/>
    <w:rsid w:val="001236A1"/>
    <w:rsid w:val="001265C6"/>
    <w:rsid w:val="00137F04"/>
    <w:rsid w:val="00145A8A"/>
    <w:rsid w:val="00160E56"/>
    <w:rsid w:val="00194DDF"/>
    <w:rsid w:val="001A4E83"/>
    <w:rsid w:val="001B5D60"/>
    <w:rsid w:val="001C4672"/>
    <w:rsid w:val="001D1ABC"/>
    <w:rsid w:val="001E3736"/>
    <w:rsid w:val="001F34F3"/>
    <w:rsid w:val="0020175D"/>
    <w:rsid w:val="00202F19"/>
    <w:rsid w:val="00207EA7"/>
    <w:rsid w:val="002316BF"/>
    <w:rsid w:val="0023650F"/>
    <w:rsid w:val="002420F8"/>
    <w:rsid w:val="00246558"/>
    <w:rsid w:val="00257D6E"/>
    <w:rsid w:val="00260851"/>
    <w:rsid w:val="00271544"/>
    <w:rsid w:val="00273594"/>
    <w:rsid w:val="002745C5"/>
    <w:rsid w:val="00285BF3"/>
    <w:rsid w:val="002A5C78"/>
    <w:rsid w:val="002B0D0A"/>
    <w:rsid w:val="002C1484"/>
    <w:rsid w:val="002C5046"/>
    <w:rsid w:val="002C54B7"/>
    <w:rsid w:val="002C77B3"/>
    <w:rsid w:val="002E5F6B"/>
    <w:rsid w:val="002F1449"/>
    <w:rsid w:val="003048CF"/>
    <w:rsid w:val="00305B6D"/>
    <w:rsid w:val="003069D9"/>
    <w:rsid w:val="0030791F"/>
    <w:rsid w:val="0031239A"/>
    <w:rsid w:val="00312D7D"/>
    <w:rsid w:val="0031514E"/>
    <w:rsid w:val="00322697"/>
    <w:rsid w:val="00326DC4"/>
    <w:rsid w:val="0032707C"/>
    <w:rsid w:val="00334A35"/>
    <w:rsid w:val="0034222F"/>
    <w:rsid w:val="00364270"/>
    <w:rsid w:val="00364A22"/>
    <w:rsid w:val="00372C16"/>
    <w:rsid w:val="00375600"/>
    <w:rsid w:val="0037646A"/>
    <w:rsid w:val="003824FD"/>
    <w:rsid w:val="00390527"/>
    <w:rsid w:val="00391DE8"/>
    <w:rsid w:val="0039648D"/>
    <w:rsid w:val="003A76EC"/>
    <w:rsid w:val="003B1D63"/>
    <w:rsid w:val="003D02FC"/>
    <w:rsid w:val="003D747D"/>
    <w:rsid w:val="003F2A90"/>
    <w:rsid w:val="003F3742"/>
    <w:rsid w:val="003F7837"/>
    <w:rsid w:val="00400576"/>
    <w:rsid w:val="00411A16"/>
    <w:rsid w:val="00417A2E"/>
    <w:rsid w:val="00427472"/>
    <w:rsid w:val="004315E8"/>
    <w:rsid w:val="00431AA1"/>
    <w:rsid w:val="00432ACF"/>
    <w:rsid w:val="004355EF"/>
    <w:rsid w:val="0043667E"/>
    <w:rsid w:val="00436D34"/>
    <w:rsid w:val="00437030"/>
    <w:rsid w:val="00446F52"/>
    <w:rsid w:val="00476106"/>
    <w:rsid w:val="004805A5"/>
    <w:rsid w:val="00484BA9"/>
    <w:rsid w:val="00484DFE"/>
    <w:rsid w:val="00490B0F"/>
    <w:rsid w:val="00491763"/>
    <w:rsid w:val="00493FAC"/>
    <w:rsid w:val="004A0576"/>
    <w:rsid w:val="004A121D"/>
    <w:rsid w:val="004A431E"/>
    <w:rsid w:val="004A7DA7"/>
    <w:rsid w:val="004B7CC4"/>
    <w:rsid w:val="004C13A5"/>
    <w:rsid w:val="004C417C"/>
    <w:rsid w:val="004C455D"/>
    <w:rsid w:val="004D39D7"/>
    <w:rsid w:val="004D50F7"/>
    <w:rsid w:val="004E01FE"/>
    <w:rsid w:val="004E32C5"/>
    <w:rsid w:val="004E725B"/>
    <w:rsid w:val="004F3C89"/>
    <w:rsid w:val="004F542C"/>
    <w:rsid w:val="00502120"/>
    <w:rsid w:val="005043F6"/>
    <w:rsid w:val="005175DC"/>
    <w:rsid w:val="00525BF6"/>
    <w:rsid w:val="005271D3"/>
    <w:rsid w:val="005312A6"/>
    <w:rsid w:val="0053372D"/>
    <w:rsid w:val="00541687"/>
    <w:rsid w:val="0054794A"/>
    <w:rsid w:val="005576C1"/>
    <w:rsid w:val="00560578"/>
    <w:rsid w:val="00562167"/>
    <w:rsid w:val="005654E0"/>
    <w:rsid w:val="005663AD"/>
    <w:rsid w:val="00566C41"/>
    <w:rsid w:val="00567F16"/>
    <w:rsid w:val="00572F24"/>
    <w:rsid w:val="005748C4"/>
    <w:rsid w:val="0058187A"/>
    <w:rsid w:val="00583D65"/>
    <w:rsid w:val="005840EA"/>
    <w:rsid w:val="0058635F"/>
    <w:rsid w:val="005904D0"/>
    <w:rsid w:val="005A1855"/>
    <w:rsid w:val="005B7B28"/>
    <w:rsid w:val="005C4AEF"/>
    <w:rsid w:val="005C5C3D"/>
    <w:rsid w:val="005D1FD3"/>
    <w:rsid w:val="005D5F8B"/>
    <w:rsid w:val="005E3AEA"/>
    <w:rsid w:val="005E7D9D"/>
    <w:rsid w:val="005F1045"/>
    <w:rsid w:val="005F3A74"/>
    <w:rsid w:val="00610AAA"/>
    <w:rsid w:val="00610ADE"/>
    <w:rsid w:val="00646784"/>
    <w:rsid w:val="00647C9A"/>
    <w:rsid w:val="00670FCB"/>
    <w:rsid w:val="00672A0D"/>
    <w:rsid w:val="006848B7"/>
    <w:rsid w:val="006A3DE5"/>
    <w:rsid w:val="006B1ED6"/>
    <w:rsid w:val="006B3833"/>
    <w:rsid w:val="006C37AB"/>
    <w:rsid w:val="006C4CD3"/>
    <w:rsid w:val="006C5427"/>
    <w:rsid w:val="006D2967"/>
    <w:rsid w:val="006D6EE7"/>
    <w:rsid w:val="006E6FF8"/>
    <w:rsid w:val="00700FD5"/>
    <w:rsid w:val="007072D5"/>
    <w:rsid w:val="0071384F"/>
    <w:rsid w:val="007142A1"/>
    <w:rsid w:val="00721BC8"/>
    <w:rsid w:val="00741F7D"/>
    <w:rsid w:val="00747D89"/>
    <w:rsid w:val="00753DD9"/>
    <w:rsid w:val="007677A8"/>
    <w:rsid w:val="00776521"/>
    <w:rsid w:val="00776D84"/>
    <w:rsid w:val="00780679"/>
    <w:rsid w:val="007826CD"/>
    <w:rsid w:val="00785AFC"/>
    <w:rsid w:val="007879FC"/>
    <w:rsid w:val="0079770B"/>
    <w:rsid w:val="00797B5F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451B"/>
    <w:rsid w:val="008049AC"/>
    <w:rsid w:val="00804A53"/>
    <w:rsid w:val="008062EE"/>
    <w:rsid w:val="008137DB"/>
    <w:rsid w:val="00815E39"/>
    <w:rsid w:val="00816EA4"/>
    <w:rsid w:val="0082019A"/>
    <w:rsid w:val="0083113F"/>
    <w:rsid w:val="00835F1A"/>
    <w:rsid w:val="00854F3D"/>
    <w:rsid w:val="00883737"/>
    <w:rsid w:val="008838D2"/>
    <w:rsid w:val="00884C9E"/>
    <w:rsid w:val="00886ED3"/>
    <w:rsid w:val="008918DF"/>
    <w:rsid w:val="00894413"/>
    <w:rsid w:val="008A6F14"/>
    <w:rsid w:val="008B064A"/>
    <w:rsid w:val="008D0859"/>
    <w:rsid w:val="008D3A86"/>
    <w:rsid w:val="008E50C7"/>
    <w:rsid w:val="008F75E9"/>
    <w:rsid w:val="00906334"/>
    <w:rsid w:val="009071B1"/>
    <w:rsid w:val="0091092B"/>
    <w:rsid w:val="009178B4"/>
    <w:rsid w:val="00917A01"/>
    <w:rsid w:val="009225CB"/>
    <w:rsid w:val="00922819"/>
    <w:rsid w:val="00923970"/>
    <w:rsid w:val="00931706"/>
    <w:rsid w:val="00934725"/>
    <w:rsid w:val="00943B44"/>
    <w:rsid w:val="00950E53"/>
    <w:rsid w:val="00954320"/>
    <w:rsid w:val="00954529"/>
    <w:rsid w:val="00954658"/>
    <w:rsid w:val="00957D5D"/>
    <w:rsid w:val="00963B9C"/>
    <w:rsid w:val="00980AC4"/>
    <w:rsid w:val="00990A31"/>
    <w:rsid w:val="00990CED"/>
    <w:rsid w:val="00993884"/>
    <w:rsid w:val="009B63E6"/>
    <w:rsid w:val="009B6AD1"/>
    <w:rsid w:val="009B7173"/>
    <w:rsid w:val="009C0858"/>
    <w:rsid w:val="009C4E02"/>
    <w:rsid w:val="009C76AA"/>
    <w:rsid w:val="009D198D"/>
    <w:rsid w:val="009D2175"/>
    <w:rsid w:val="009D53C8"/>
    <w:rsid w:val="009D676C"/>
    <w:rsid w:val="009F1316"/>
    <w:rsid w:val="009F527D"/>
    <w:rsid w:val="00A0222F"/>
    <w:rsid w:val="00A02297"/>
    <w:rsid w:val="00A233DA"/>
    <w:rsid w:val="00A2438D"/>
    <w:rsid w:val="00A30216"/>
    <w:rsid w:val="00A3222E"/>
    <w:rsid w:val="00A34802"/>
    <w:rsid w:val="00A40774"/>
    <w:rsid w:val="00A51E71"/>
    <w:rsid w:val="00A527F9"/>
    <w:rsid w:val="00A6113F"/>
    <w:rsid w:val="00A63083"/>
    <w:rsid w:val="00A7544D"/>
    <w:rsid w:val="00A76C3F"/>
    <w:rsid w:val="00A8091E"/>
    <w:rsid w:val="00A84B37"/>
    <w:rsid w:val="00A8549A"/>
    <w:rsid w:val="00AA2C37"/>
    <w:rsid w:val="00AA3920"/>
    <w:rsid w:val="00AA783C"/>
    <w:rsid w:val="00AB72B8"/>
    <w:rsid w:val="00AC210D"/>
    <w:rsid w:val="00AD3D3C"/>
    <w:rsid w:val="00AF231D"/>
    <w:rsid w:val="00AF27A9"/>
    <w:rsid w:val="00B110CE"/>
    <w:rsid w:val="00B1392F"/>
    <w:rsid w:val="00B2669F"/>
    <w:rsid w:val="00B3763D"/>
    <w:rsid w:val="00B432C3"/>
    <w:rsid w:val="00B46348"/>
    <w:rsid w:val="00B46BF7"/>
    <w:rsid w:val="00B54579"/>
    <w:rsid w:val="00B555FD"/>
    <w:rsid w:val="00B55897"/>
    <w:rsid w:val="00B60710"/>
    <w:rsid w:val="00B63BB7"/>
    <w:rsid w:val="00B664C5"/>
    <w:rsid w:val="00B7192C"/>
    <w:rsid w:val="00B842BD"/>
    <w:rsid w:val="00B92AC8"/>
    <w:rsid w:val="00B9391C"/>
    <w:rsid w:val="00B94666"/>
    <w:rsid w:val="00B9603E"/>
    <w:rsid w:val="00BC21C1"/>
    <w:rsid w:val="00BC4F10"/>
    <w:rsid w:val="00BC5A59"/>
    <w:rsid w:val="00BC7C61"/>
    <w:rsid w:val="00BD378C"/>
    <w:rsid w:val="00BD693F"/>
    <w:rsid w:val="00BD7098"/>
    <w:rsid w:val="00BE09E3"/>
    <w:rsid w:val="00BE6F04"/>
    <w:rsid w:val="00BF5170"/>
    <w:rsid w:val="00C021F8"/>
    <w:rsid w:val="00C06423"/>
    <w:rsid w:val="00C06EB6"/>
    <w:rsid w:val="00C12204"/>
    <w:rsid w:val="00C12A48"/>
    <w:rsid w:val="00C16006"/>
    <w:rsid w:val="00C162F6"/>
    <w:rsid w:val="00C34732"/>
    <w:rsid w:val="00C41CB6"/>
    <w:rsid w:val="00C44A84"/>
    <w:rsid w:val="00C45AB4"/>
    <w:rsid w:val="00C56198"/>
    <w:rsid w:val="00C564E7"/>
    <w:rsid w:val="00C60DC5"/>
    <w:rsid w:val="00C6649C"/>
    <w:rsid w:val="00C767CE"/>
    <w:rsid w:val="00C77B2D"/>
    <w:rsid w:val="00C83977"/>
    <w:rsid w:val="00CC2CBB"/>
    <w:rsid w:val="00CE1914"/>
    <w:rsid w:val="00CE3F71"/>
    <w:rsid w:val="00CF3D21"/>
    <w:rsid w:val="00D057E9"/>
    <w:rsid w:val="00D2037F"/>
    <w:rsid w:val="00D242DD"/>
    <w:rsid w:val="00D25C3F"/>
    <w:rsid w:val="00D31B58"/>
    <w:rsid w:val="00D33B5E"/>
    <w:rsid w:val="00D55DDC"/>
    <w:rsid w:val="00D61A65"/>
    <w:rsid w:val="00D705AB"/>
    <w:rsid w:val="00D75306"/>
    <w:rsid w:val="00D91263"/>
    <w:rsid w:val="00D91B32"/>
    <w:rsid w:val="00DB602E"/>
    <w:rsid w:val="00DC72EC"/>
    <w:rsid w:val="00DD03F0"/>
    <w:rsid w:val="00DD6116"/>
    <w:rsid w:val="00DE08D9"/>
    <w:rsid w:val="00DF4E98"/>
    <w:rsid w:val="00E001C4"/>
    <w:rsid w:val="00E02D77"/>
    <w:rsid w:val="00E1253F"/>
    <w:rsid w:val="00E14372"/>
    <w:rsid w:val="00E14B7B"/>
    <w:rsid w:val="00E15FCE"/>
    <w:rsid w:val="00E242AB"/>
    <w:rsid w:val="00E35E58"/>
    <w:rsid w:val="00E42141"/>
    <w:rsid w:val="00E435E1"/>
    <w:rsid w:val="00E4652C"/>
    <w:rsid w:val="00E52B56"/>
    <w:rsid w:val="00E60DE1"/>
    <w:rsid w:val="00E61D3A"/>
    <w:rsid w:val="00E64C53"/>
    <w:rsid w:val="00E67791"/>
    <w:rsid w:val="00E75944"/>
    <w:rsid w:val="00E75DF2"/>
    <w:rsid w:val="00E76F39"/>
    <w:rsid w:val="00E77E7D"/>
    <w:rsid w:val="00E807AD"/>
    <w:rsid w:val="00E81A43"/>
    <w:rsid w:val="00E85975"/>
    <w:rsid w:val="00E90D91"/>
    <w:rsid w:val="00E92ADD"/>
    <w:rsid w:val="00E945C1"/>
    <w:rsid w:val="00E97321"/>
    <w:rsid w:val="00EA330C"/>
    <w:rsid w:val="00EA7112"/>
    <w:rsid w:val="00EB3E79"/>
    <w:rsid w:val="00EB557F"/>
    <w:rsid w:val="00EB68FA"/>
    <w:rsid w:val="00EC45B7"/>
    <w:rsid w:val="00EC5F73"/>
    <w:rsid w:val="00ED3B68"/>
    <w:rsid w:val="00ED6287"/>
    <w:rsid w:val="00EE1A04"/>
    <w:rsid w:val="00EE31B0"/>
    <w:rsid w:val="00EF0839"/>
    <w:rsid w:val="00EF7D4E"/>
    <w:rsid w:val="00F043D3"/>
    <w:rsid w:val="00F05D01"/>
    <w:rsid w:val="00F26719"/>
    <w:rsid w:val="00F32CDB"/>
    <w:rsid w:val="00F3434F"/>
    <w:rsid w:val="00F34973"/>
    <w:rsid w:val="00F401B4"/>
    <w:rsid w:val="00F40327"/>
    <w:rsid w:val="00F40A08"/>
    <w:rsid w:val="00F47276"/>
    <w:rsid w:val="00F52E4E"/>
    <w:rsid w:val="00F55A90"/>
    <w:rsid w:val="00F631C2"/>
    <w:rsid w:val="00F734B6"/>
    <w:rsid w:val="00F74259"/>
    <w:rsid w:val="00F75EFF"/>
    <w:rsid w:val="00F95A43"/>
    <w:rsid w:val="00FA0A5A"/>
    <w:rsid w:val="00FA10EA"/>
    <w:rsid w:val="00FA1383"/>
    <w:rsid w:val="00FA59AD"/>
    <w:rsid w:val="00FA7242"/>
    <w:rsid w:val="00FB2462"/>
    <w:rsid w:val="00FB3C31"/>
    <w:rsid w:val="00FB6B05"/>
    <w:rsid w:val="00FC529C"/>
    <w:rsid w:val="00FD283F"/>
    <w:rsid w:val="00FE0959"/>
    <w:rsid w:val="00FE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D0A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EF0839"/>
    <w:rPr>
      <w:color w:val="0000FF" w:themeColor="hyperlink"/>
      <w:u w:val="single"/>
    </w:rPr>
  </w:style>
  <w:style w:type="paragraph" w:styleId="BodyText2">
    <w:name w:val="Body Text 2"/>
    <w:basedOn w:val="Normal"/>
    <w:link w:val="BodyText2Char"/>
    <w:rsid w:val="00B46348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B46348"/>
    <w:rPr>
      <w:rFonts w:ascii="Arial" w:eastAsia="MS Mincho" w:hAnsi="Arial"/>
      <w:sz w:val="22"/>
      <w:szCs w:val="22"/>
    </w:rPr>
  </w:style>
  <w:style w:type="paragraph" w:customStyle="1" w:styleId="Default">
    <w:name w:val="Default"/>
    <w:rsid w:val="00E435E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8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35e97a8-7486-4082-94c4-ab983c563e82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94AB245B-6821-444C-A4D4-5EDEE8B0D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228</Words>
  <Characters>1332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Puza, Alexandria [TREAS]</cp:lastModifiedBy>
  <cp:revision>2</cp:revision>
  <cp:lastPrinted>2016-08-03T15:29:00Z</cp:lastPrinted>
  <dcterms:created xsi:type="dcterms:W3CDTF">2021-06-08T14:08:00Z</dcterms:created>
  <dcterms:modified xsi:type="dcterms:W3CDTF">2021-06-08T14:08:00Z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