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3D4A1" w14:textId="3A1DA2FA" w:rsidR="00364A22" w:rsidRPr="002420F8" w:rsidRDefault="00730977" w:rsidP="00A97BC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December </w:t>
      </w:r>
      <w:r w:rsidR="005C7266">
        <w:rPr>
          <w:rFonts w:ascii="Arial" w:hAnsi="Arial" w:cs="Arial"/>
          <w:b/>
          <w:sz w:val="20"/>
        </w:rPr>
        <w:t>11</w:t>
      </w:r>
      <w:r>
        <w:rPr>
          <w:rFonts w:ascii="Arial" w:hAnsi="Arial" w:cs="Arial"/>
          <w:b/>
          <w:sz w:val="20"/>
        </w:rPr>
        <w:t>, 2020</w:t>
      </w:r>
    </w:p>
    <w:p w14:paraId="56D0F20A" w14:textId="77777777" w:rsidR="00364A22" w:rsidRPr="008918DF" w:rsidRDefault="00364A22" w:rsidP="00364A22">
      <w:pPr>
        <w:rPr>
          <w:rFonts w:ascii="Arial" w:hAnsi="Arial" w:cs="Arial"/>
        </w:rPr>
      </w:pPr>
    </w:p>
    <w:p w14:paraId="28E24366" w14:textId="77777777" w:rsidR="00364A22" w:rsidRPr="008918DF" w:rsidRDefault="00364A22" w:rsidP="00364A22">
      <w:pPr>
        <w:rPr>
          <w:rFonts w:ascii="Arial" w:hAnsi="Arial" w:cs="Arial"/>
        </w:rPr>
      </w:pPr>
    </w:p>
    <w:p w14:paraId="0B406AC3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414C71FD" w14:textId="77777777" w:rsidR="007D1D98" w:rsidRPr="008918DF" w:rsidRDefault="007D1D98" w:rsidP="007D1D98">
      <w:pPr>
        <w:rPr>
          <w:rFonts w:ascii="Arial" w:hAnsi="Arial" w:cs="Arial"/>
        </w:rPr>
      </w:pPr>
    </w:p>
    <w:p w14:paraId="2CBDC4C3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7323C1E" w14:textId="48B0FAF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30977">
        <w:rPr>
          <w:rFonts w:ascii="Arial" w:hAnsi="Arial" w:cs="Arial"/>
          <w:sz w:val="20"/>
        </w:rPr>
        <w:t>21DPP00572</w:t>
      </w:r>
    </w:p>
    <w:p w14:paraId="2D39051F" w14:textId="52CB93B1" w:rsidR="008918DF" w:rsidRPr="008918DF" w:rsidRDefault="00730977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T3049 – NJDOT Sponsorship Programs </w:t>
      </w:r>
    </w:p>
    <w:p w14:paraId="7F862EE7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59C26068" w14:textId="77777777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4BF72FB7" w14:textId="6125CA52" w:rsidR="00AC0B32" w:rsidRPr="00AC0B32" w:rsidRDefault="00AC0B32" w:rsidP="00AC0B32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Vendor’s {Bidder’s} Electronic Question Due Date: </w:t>
      </w:r>
      <w:r w:rsidR="00730977">
        <w:rPr>
          <w:rFonts w:ascii="Arial" w:hAnsi="Arial" w:cs="Arial"/>
          <w:b/>
          <w:u w:val="single"/>
        </w:rPr>
        <w:t>Friday, December 18, 2020</w:t>
      </w:r>
      <w:r>
        <w:rPr>
          <w:rFonts w:ascii="Arial" w:hAnsi="Arial" w:cs="Arial"/>
          <w:b/>
        </w:rPr>
        <w:t xml:space="preserve"> (2:00 p.m. Eastern Time) </w:t>
      </w:r>
    </w:p>
    <w:p w14:paraId="6BB2C0D3" w14:textId="4927F9A0" w:rsidR="00A5230F" w:rsidRPr="00A5230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A5230F">
        <w:rPr>
          <w:rFonts w:ascii="Arial" w:hAnsi="Arial" w:cs="Arial"/>
          <w:b/>
          <w:u w:val="single"/>
        </w:rPr>
        <w:t xml:space="preserve">Thursday, </w:t>
      </w:r>
      <w:r w:rsidR="00730977">
        <w:rPr>
          <w:rFonts w:ascii="Arial" w:hAnsi="Arial" w:cs="Arial"/>
          <w:b/>
          <w:u w:val="single"/>
        </w:rPr>
        <w:t>February 18, 2021</w:t>
      </w:r>
      <w:r w:rsidR="00A5230F">
        <w:rPr>
          <w:rFonts w:ascii="Arial" w:hAnsi="Arial" w:cs="Arial"/>
          <w:b/>
        </w:rPr>
        <w:t xml:space="preserve"> (2:00 p.m. Eastern Time) </w:t>
      </w:r>
    </w:p>
    <w:p w14:paraId="4AC33227" w14:textId="159051C3" w:rsidR="00E15228" w:rsidRPr="00491617" w:rsidRDefault="00A5230F" w:rsidP="00730977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3D67E35A" w14:textId="77777777" w:rsidR="00364A22" w:rsidRDefault="00364A22" w:rsidP="002420F8"/>
    <w:p w14:paraId="5589BDB9" w14:textId="77777777" w:rsidR="003069D9" w:rsidRPr="008918DF" w:rsidRDefault="003069D9" w:rsidP="002420F8"/>
    <w:p w14:paraId="20404DBB" w14:textId="67402E59" w:rsidR="007D1D98" w:rsidRPr="00A97BC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97BC2">
        <w:rPr>
          <w:rFonts w:ascii="Arial" w:hAnsi="Arial" w:cs="Arial"/>
          <w:i w:val="0"/>
          <w:sz w:val="20"/>
        </w:rPr>
        <w:t>Bid Amendment #</w:t>
      </w:r>
      <w:r w:rsidR="00730977">
        <w:rPr>
          <w:rFonts w:ascii="Arial" w:hAnsi="Arial" w:cs="Arial"/>
          <w:i w:val="0"/>
          <w:sz w:val="20"/>
        </w:rPr>
        <w:t>1</w:t>
      </w:r>
    </w:p>
    <w:p w14:paraId="5DF2CB82" w14:textId="77777777" w:rsidR="00364A22" w:rsidRPr="00A97BC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46762C7E" w14:textId="77777777" w:rsidR="00364A22" w:rsidRPr="00A97BC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55F163D" w14:textId="49F58BE5" w:rsidR="00A609D9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A97BC2">
        <w:rPr>
          <w:rFonts w:ascii="Arial" w:hAnsi="Arial" w:cs="Arial"/>
        </w:rPr>
        <w:t>The following constitutes Bid Amendment #</w:t>
      </w:r>
      <w:r w:rsidR="00730977">
        <w:rPr>
          <w:rFonts w:ascii="Arial" w:hAnsi="Arial" w:cs="Arial"/>
        </w:rPr>
        <w:t>1</w:t>
      </w:r>
      <w:r w:rsidRPr="00A97BC2">
        <w:rPr>
          <w:rFonts w:ascii="Arial" w:hAnsi="Arial" w:cs="Arial"/>
        </w:rPr>
        <w:t xml:space="preserve"> to the above referenced </w:t>
      </w:r>
      <w:r w:rsidR="00502120" w:rsidRPr="00A97BC2">
        <w:rPr>
          <w:rFonts w:ascii="Arial" w:hAnsi="Arial" w:cs="Arial"/>
        </w:rPr>
        <w:t>Bid S</w:t>
      </w:r>
      <w:r w:rsidR="002420F8" w:rsidRPr="00A97BC2">
        <w:rPr>
          <w:rFonts w:ascii="Arial" w:hAnsi="Arial" w:cs="Arial"/>
        </w:rPr>
        <w:t>olicitation</w:t>
      </w:r>
      <w:r w:rsidR="00260851" w:rsidRPr="00A97BC2">
        <w:rPr>
          <w:rFonts w:ascii="Arial" w:hAnsi="Arial" w:cs="Arial"/>
        </w:rPr>
        <w:t>:</w:t>
      </w:r>
    </w:p>
    <w:p w14:paraId="3C7BF771" w14:textId="5760D7C0" w:rsidR="00A609D9" w:rsidRPr="00730977" w:rsidRDefault="007D1D98" w:rsidP="007309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2ED6021" w14:textId="0315E9FB" w:rsidR="007D1D98" w:rsidRDefault="00A609D9" w:rsidP="0073097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609D9">
        <w:rPr>
          <w:rFonts w:ascii="Arial" w:hAnsi="Arial" w:cs="Arial"/>
        </w:rPr>
        <w:t xml:space="preserve">Answers to Vendor {Bidder} questions </w:t>
      </w:r>
      <w:r w:rsidR="00730977">
        <w:rPr>
          <w:rFonts w:ascii="Arial" w:hAnsi="Arial" w:cs="Arial"/>
        </w:rPr>
        <w:t xml:space="preserve">brought up during the Pre-Quote Conference that took place on Tuesday, December 8, 2020. </w:t>
      </w:r>
    </w:p>
    <w:p w14:paraId="7ABDE459" w14:textId="77777777" w:rsidR="00730977" w:rsidRPr="00730977" w:rsidRDefault="00730977" w:rsidP="00730977">
      <w:pPr>
        <w:rPr>
          <w:rFonts w:ascii="Arial" w:hAnsi="Arial" w:cs="Arial"/>
        </w:rPr>
      </w:pPr>
    </w:p>
    <w:p w14:paraId="578DB09F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1BDAD68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4B27355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CFF43CC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7D89A44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1BA2DC2D" w14:textId="05890048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466859">
        <w:rPr>
          <w:rFonts w:ascii="Arial" w:hAnsi="Arial" w:cs="Arial"/>
          <w:sz w:val="20"/>
        </w:rPr>
        <w:t>21DPP00572</w:t>
      </w:r>
    </w:p>
    <w:p w14:paraId="51E56A09" w14:textId="0E608ED8" w:rsidR="00364A22" w:rsidRDefault="00D7397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D73978">
        <w:rPr>
          <w:rFonts w:ascii="Arial" w:hAnsi="Arial" w:cs="Arial"/>
          <w:b/>
        </w:rPr>
        <w:t>T30</w:t>
      </w:r>
      <w:r w:rsidR="00466859">
        <w:rPr>
          <w:rFonts w:ascii="Arial" w:hAnsi="Arial" w:cs="Arial"/>
          <w:b/>
        </w:rPr>
        <w:t>49 – NJDOT Sponsorship Programs</w:t>
      </w:r>
    </w:p>
    <w:p w14:paraId="6921C43E" w14:textId="77777777" w:rsidR="00D73978" w:rsidRDefault="00D7397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4F726AB8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7374F9C5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99EEE1B" w14:textId="77777777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11215F3F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84FBAC5" w14:textId="77777777" w:rsidR="007E56C8" w:rsidRPr="00FD5E3B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Note: This question has been paraphrased in the interest of readability and clarity. </w:t>
      </w:r>
    </w:p>
    <w:p w14:paraId="35BCEAF6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7"/>
        <w:gridCol w:w="2070"/>
        <w:gridCol w:w="7200"/>
      </w:tblGrid>
      <w:tr w:rsidR="008918DF" w14:paraId="08E55856" w14:textId="77777777" w:rsidTr="00A80F2F">
        <w:trPr>
          <w:tblHeader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B8EBF9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E584CEF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3C8C4132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BADE2DE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4C378C" w14:paraId="31B276FB" w14:textId="77777777" w:rsidTr="00A80F2F"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8E1E" w14:textId="77777777" w:rsidR="004C378C" w:rsidRPr="009B37E3" w:rsidRDefault="004C378C" w:rsidP="009B37E3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9D5F" w14:textId="77777777" w:rsidR="00BD569F" w:rsidRDefault="00BD569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35AAFB8D" w14:textId="6A6F8712" w:rsidR="004C378C" w:rsidRPr="00BD569F" w:rsidRDefault="00BD569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1.2, </w:t>
            </w:r>
            <w:r>
              <w:rPr>
                <w:rFonts w:ascii="Arial" w:hAnsi="Arial" w:cs="Arial"/>
                <w:i/>
              </w:rPr>
              <w:t>Background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2437" w14:textId="4384AA15" w:rsidR="004C378C" w:rsidRDefault="0046685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Has this program ever been done before? </w:t>
            </w:r>
          </w:p>
          <w:p w14:paraId="24574393" w14:textId="77777777" w:rsidR="009B37E3" w:rsidRDefault="009B37E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45B162C" w14:textId="7EF46776" w:rsidR="00466859" w:rsidRPr="00466859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66859">
              <w:rPr>
                <w:rFonts w:ascii="Arial" w:hAnsi="Arial" w:cs="Arial"/>
              </w:rPr>
              <w:t>This is a reprocurement of the services under T304</w:t>
            </w:r>
            <w:r>
              <w:rPr>
                <w:rFonts w:ascii="Arial" w:hAnsi="Arial" w:cs="Arial"/>
              </w:rPr>
              <w:t xml:space="preserve">9 – NJDOT Sponsorship Programs. </w:t>
            </w:r>
            <w:r w:rsidRPr="00466859">
              <w:rPr>
                <w:rFonts w:ascii="Arial" w:hAnsi="Arial" w:cs="Arial"/>
              </w:rPr>
              <w:t xml:space="preserve">Vendors {Bidders} interested in the current Blanket P.O. specifications and pricing information may review the current Blanket P.O. (T3049) at www.njstart.gov by following these steps: </w:t>
            </w:r>
          </w:p>
          <w:p w14:paraId="656E9CA1" w14:textId="77777777" w:rsidR="00466859" w:rsidRPr="00466859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F7BB610" w14:textId="1A4318AC" w:rsidR="00466859" w:rsidRPr="00466859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66859">
              <w:rPr>
                <w:rFonts w:ascii="Arial" w:hAnsi="Arial" w:cs="Arial"/>
              </w:rPr>
              <w:t>Go to: www.njstart.gov</w:t>
            </w:r>
          </w:p>
          <w:p w14:paraId="28045B08" w14:textId="77777777" w:rsidR="00466859" w:rsidRPr="00466859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66859">
              <w:rPr>
                <w:rFonts w:ascii="Arial" w:hAnsi="Arial" w:cs="Arial"/>
              </w:rPr>
              <w:t>Select “Contract &amp; Bid Search”</w:t>
            </w:r>
          </w:p>
          <w:p w14:paraId="4A2505DE" w14:textId="77777777" w:rsidR="00466859" w:rsidRPr="00466859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66859">
              <w:rPr>
                <w:rFonts w:ascii="Arial" w:hAnsi="Arial" w:cs="Arial"/>
              </w:rPr>
              <w:t>Select “Contracts/Blankets”</w:t>
            </w:r>
          </w:p>
          <w:p w14:paraId="095EE5D3" w14:textId="77777777" w:rsidR="00466859" w:rsidRPr="00466859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66859">
              <w:rPr>
                <w:rFonts w:ascii="Arial" w:hAnsi="Arial" w:cs="Arial"/>
              </w:rPr>
              <w:t>Under “Contract/Blanket Description” type in (T3049), Click “Find It”</w:t>
            </w:r>
          </w:p>
          <w:p w14:paraId="18A390C5" w14:textId="77777777" w:rsidR="00466859" w:rsidRPr="00466859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66859">
              <w:rPr>
                <w:rFonts w:ascii="Arial" w:hAnsi="Arial" w:cs="Arial"/>
              </w:rPr>
              <w:t>The current Blanket P.O.s will appear under “Results”.</w:t>
            </w:r>
          </w:p>
          <w:p w14:paraId="52C9A05F" w14:textId="77777777" w:rsidR="00466859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F63B217" w14:textId="77777777" w:rsidR="009B37E3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66859">
              <w:rPr>
                <w:rFonts w:ascii="Arial" w:hAnsi="Arial" w:cs="Arial"/>
              </w:rPr>
              <w:t>Vendors {Bidders} are cautioned that this new Bid Solicitation addresses current requirements. Vendors {Bidders} should not rely upon or use data from the prior Blanket P.O.</w:t>
            </w:r>
          </w:p>
          <w:p w14:paraId="127F1E1A" w14:textId="6677DCEF" w:rsidR="00466859" w:rsidRPr="009B37E3" w:rsidRDefault="00466859" w:rsidP="004668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4C378C" w14:paraId="3041D0EB" w14:textId="77777777" w:rsidTr="00A80F2F"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431E" w14:textId="77777777" w:rsidR="004C378C" w:rsidRPr="009B37E3" w:rsidRDefault="004C378C" w:rsidP="009B37E3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20FA" w14:textId="77777777" w:rsidR="001E2CEE" w:rsidRDefault="001E2CE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79A97C3" w14:textId="1BDA5CE9" w:rsidR="004C378C" w:rsidRDefault="001E2CE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1.3.1, </w:t>
            </w:r>
            <w:r w:rsidRPr="001E2CEE">
              <w:rPr>
                <w:rFonts w:ascii="Arial" w:hAnsi="Arial" w:cs="Arial"/>
                <w:i/>
              </w:rPr>
              <w:t>Electronic Question and Answer Period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B442" w14:textId="3FA9A737" w:rsidR="009B37E3" w:rsidRDefault="00BD569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Would the State consider pushing the electronic questions due date to a date closer to the Bid Opening? </w:t>
            </w:r>
          </w:p>
          <w:p w14:paraId="2107A9C7" w14:textId="77777777" w:rsidR="00BD569F" w:rsidRDefault="00BD569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2AE11168" w14:textId="34EA5606" w:rsidR="009B37E3" w:rsidRDefault="00BD569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electronic questions due date will remain on December 18, 2020 at 2:00 pm Eastern Time. The electronic questions due date is </w:t>
            </w:r>
            <w:r w:rsidR="000F377A">
              <w:rPr>
                <w:rFonts w:ascii="Arial" w:hAnsi="Arial" w:cs="Arial"/>
              </w:rPr>
              <w:t xml:space="preserve">scheduled </w:t>
            </w:r>
            <w:r>
              <w:rPr>
                <w:rFonts w:ascii="Arial" w:hAnsi="Arial" w:cs="Arial"/>
              </w:rPr>
              <w:t xml:space="preserve">two months prior to the bid opening </w:t>
            </w:r>
            <w:r w:rsidR="000F377A">
              <w:rPr>
                <w:rFonts w:ascii="Arial" w:hAnsi="Arial" w:cs="Arial"/>
              </w:rPr>
              <w:t xml:space="preserve">date </w:t>
            </w:r>
            <w:r>
              <w:rPr>
                <w:rFonts w:ascii="Arial" w:hAnsi="Arial" w:cs="Arial"/>
              </w:rPr>
              <w:t xml:space="preserve">to ensure </w:t>
            </w:r>
            <w:r w:rsidR="000F377A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State has </w:t>
            </w:r>
            <w:r w:rsidR="000F377A">
              <w:rPr>
                <w:rFonts w:ascii="Arial" w:hAnsi="Arial" w:cs="Arial"/>
              </w:rPr>
              <w:t xml:space="preserve">sufficient </w:t>
            </w:r>
            <w:r>
              <w:rPr>
                <w:rFonts w:ascii="Arial" w:hAnsi="Arial" w:cs="Arial"/>
              </w:rPr>
              <w:t>time to review and answer any Vendor {Bidder} questions</w:t>
            </w:r>
            <w:r w:rsidR="000F377A">
              <w:rPr>
                <w:rFonts w:ascii="Arial" w:hAnsi="Arial" w:cs="Arial"/>
              </w:rPr>
              <w:t xml:space="preserve"> before Vendors {Bidders} must prepare and submit their Q</w:t>
            </w:r>
            <w:r w:rsidR="00AD5971">
              <w:rPr>
                <w:rFonts w:ascii="Arial" w:hAnsi="Arial" w:cs="Arial"/>
              </w:rPr>
              <w:t>uotes</w:t>
            </w:r>
            <w:r>
              <w:rPr>
                <w:rFonts w:ascii="Arial" w:hAnsi="Arial" w:cs="Arial"/>
              </w:rPr>
              <w:t xml:space="preserve">. </w:t>
            </w:r>
          </w:p>
          <w:p w14:paraId="34DE31F6" w14:textId="64A6472E" w:rsidR="00BD569F" w:rsidRDefault="00BD569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A059922" w14:textId="0296290A" w:rsidR="00BD569F" w:rsidRDefault="00BD569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necessary</w:t>
            </w:r>
            <w:r w:rsidR="001E2CEE">
              <w:rPr>
                <w:rFonts w:ascii="Arial" w:hAnsi="Arial" w:cs="Arial"/>
              </w:rPr>
              <w:t xml:space="preserve"> the State may do a second round of questions and answers after the first has been posted. </w:t>
            </w:r>
          </w:p>
          <w:p w14:paraId="454AA354" w14:textId="77777777" w:rsidR="00BD569F" w:rsidRDefault="00BD569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7659CEC" w14:textId="77777777" w:rsidR="009B37E3" w:rsidRPr="009B37E3" w:rsidRDefault="009B37E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43944844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4179F" w14:textId="77777777" w:rsidR="00D27FD9" w:rsidRDefault="00D27FD9">
      <w:r>
        <w:separator/>
      </w:r>
    </w:p>
  </w:endnote>
  <w:endnote w:type="continuationSeparator" w:id="0">
    <w:p w14:paraId="2B4323A9" w14:textId="77777777" w:rsidR="00D27FD9" w:rsidRDefault="00D27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C772C5" w14:textId="1E41BD4C" w:rsidR="00A609D9" w:rsidRDefault="00A609D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59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8AB627" w14:textId="77777777" w:rsidR="00A609D9" w:rsidRDefault="00A609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043B" w14:textId="77777777" w:rsidR="00A609D9" w:rsidRDefault="00A609D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EA0B880" wp14:editId="36D2D73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968B0E" w14:textId="77777777" w:rsidR="00A609D9" w:rsidRPr="003048CF" w:rsidRDefault="00A609D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6174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B00431" w:rsidRPr="003048CF" w:rsidRDefault="00B00431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91480F" w14:textId="77777777" w:rsidR="00D27FD9" w:rsidRDefault="00D27FD9">
      <w:r>
        <w:separator/>
      </w:r>
    </w:p>
  </w:footnote>
  <w:footnote w:type="continuationSeparator" w:id="0">
    <w:p w14:paraId="120EDB6E" w14:textId="77777777" w:rsidR="00D27FD9" w:rsidRDefault="00D27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A609D9" w14:paraId="6BC79F54" w14:textId="77777777" w:rsidTr="008B0F07">
      <w:trPr>
        <w:trHeight w:val="1080"/>
        <w:jc w:val="center"/>
      </w:trPr>
      <w:tc>
        <w:tcPr>
          <w:tcW w:w="2880" w:type="dxa"/>
        </w:tcPr>
        <w:p w14:paraId="056629A2" w14:textId="77777777" w:rsidR="00A609D9" w:rsidRDefault="00A609D9" w:rsidP="00E242AB"/>
      </w:tc>
      <w:tc>
        <w:tcPr>
          <w:tcW w:w="5760" w:type="dxa"/>
          <w:vAlign w:val="center"/>
        </w:tcPr>
        <w:p w14:paraId="3B57E685" w14:textId="77777777" w:rsidR="00A609D9" w:rsidRDefault="00A609D9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33CD5ADE" wp14:editId="6823C09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6335EC6" w14:textId="77777777" w:rsidR="00A609D9" w:rsidRDefault="00A609D9" w:rsidP="00E242AB"/>
      </w:tc>
    </w:tr>
    <w:tr w:rsidR="00A609D9" w14:paraId="00C3CCC5" w14:textId="77777777" w:rsidTr="008B0F07">
      <w:trPr>
        <w:trHeight w:val="893"/>
        <w:jc w:val="center"/>
      </w:trPr>
      <w:tc>
        <w:tcPr>
          <w:tcW w:w="2880" w:type="dxa"/>
          <w:vAlign w:val="bottom"/>
        </w:tcPr>
        <w:p w14:paraId="64384BB4" w14:textId="77777777" w:rsidR="00A609D9" w:rsidRPr="00DE79FE" w:rsidRDefault="00A609D9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EBD31B3" w14:textId="77777777" w:rsidR="00A609D9" w:rsidRPr="006359DD" w:rsidRDefault="00A609D9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B287CCB" w14:textId="77777777" w:rsidR="00A609D9" w:rsidRPr="00952B78" w:rsidRDefault="00A609D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B482646" w14:textId="77777777" w:rsidR="00A609D9" w:rsidRPr="00CD2155" w:rsidRDefault="00A609D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9F143EB" w14:textId="77777777" w:rsidR="00A609D9" w:rsidRPr="00CD2155" w:rsidRDefault="00A609D9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57C744D8" w14:textId="77777777" w:rsidR="00A609D9" w:rsidRPr="00CD2155" w:rsidRDefault="00A609D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8EE55" w14:textId="77777777" w:rsidR="00A609D9" w:rsidRPr="00CD2155" w:rsidRDefault="00A609D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5CC00E0" w14:textId="77777777" w:rsidR="00A609D9" w:rsidRPr="00CD2155" w:rsidRDefault="00A609D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E4A94F3" w14:textId="77777777" w:rsidR="00A609D9" w:rsidRPr="006359DD" w:rsidRDefault="00A609D9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E41069D" w14:textId="77777777" w:rsidR="00A609D9" w:rsidRPr="006359DD" w:rsidRDefault="00A609D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FA7BB29" w14:textId="77777777" w:rsidR="00A609D9" w:rsidRPr="006359DD" w:rsidRDefault="00A609D9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A609D9" w14:paraId="36546214" w14:textId="77777777" w:rsidTr="008B0F07">
      <w:trPr>
        <w:trHeight w:val="892"/>
        <w:jc w:val="center"/>
      </w:trPr>
      <w:tc>
        <w:tcPr>
          <w:tcW w:w="2880" w:type="dxa"/>
          <w:vAlign w:val="bottom"/>
        </w:tcPr>
        <w:p w14:paraId="72934FDF" w14:textId="77777777" w:rsidR="00A609D9" w:rsidRPr="006359DD" w:rsidRDefault="00A609D9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86C0198" w14:textId="77777777" w:rsidR="00A609D9" w:rsidRPr="006359DD" w:rsidRDefault="00A609D9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0285F2AC" w14:textId="77777777" w:rsidR="00A609D9" w:rsidRPr="006359DD" w:rsidRDefault="00A609D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67BB6AC7" w14:textId="77777777" w:rsidR="00A609D9" w:rsidRPr="006359DD" w:rsidRDefault="00A609D9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BFC3A46" w14:textId="77777777" w:rsidR="00A609D9" w:rsidRPr="006359DD" w:rsidRDefault="00A609D9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A609D9" w14:paraId="125CFEDE" w14:textId="77777777" w:rsidTr="008B0F07">
      <w:trPr>
        <w:jc w:val="center"/>
      </w:trPr>
      <w:tc>
        <w:tcPr>
          <w:tcW w:w="2880" w:type="dxa"/>
        </w:tcPr>
        <w:p w14:paraId="5E435A27" w14:textId="77777777" w:rsidR="00A609D9" w:rsidRPr="006359DD" w:rsidRDefault="00A609D9" w:rsidP="00E242AB"/>
      </w:tc>
      <w:tc>
        <w:tcPr>
          <w:tcW w:w="5760" w:type="dxa"/>
        </w:tcPr>
        <w:p w14:paraId="58E66F8B" w14:textId="77777777" w:rsidR="00A609D9" w:rsidRPr="00CD2155" w:rsidRDefault="00A609D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B521E7C" w14:textId="77777777" w:rsidR="00A609D9" w:rsidRPr="006359DD" w:rsidRDefault="00A609D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38683F9B" w14:textId="77777777" w:rsidR="00A609D9" w:rsidRPr="006359DD" w:rsidRDefault="00A609D9" w:rsidP="00E242AB"/>
      </w:tc>
    </w:tr>
  </w:tbl>
  <w:p w14:paraId="14AA5129" w14:textId="77777777" w:rsidR="00A609D9" w:rsidRDefault="00A609D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C0E5C"/>
    <w:multiLevelType w:val="hybridMultilevel"/>
    <w:tmpl w:val="278C7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834F6"/>
    <w:multiLevelType w:val="hybridMultilevel"/>
    <w:tmpl w:val="278C7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453F8"/>
    <w:multiLevelType w:val="hybridMultilevel"/>
    <w:tmpl w:val="FA38C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74972"/>
    <w:multiLevelType w:val="hybridMultilevel"/>
    <w:tmpl w:val="278C7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71FE6"/>
    <w:multiLevelType w:val="hybridMultilevel"/>
    <w:tmpl w:val="278C7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32EA"/>
    <w:multiLevelType w:val="hybridMultilevel"/>
    <w:tmpl w:val="D806EDD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85755"/>
    <w:multiLevelType w:val="hybridMultilevel"/>
    <w:tmpl w:val="278C7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E17A2A"/>
    <w:multiLevelType w:val="hybridMultilevel"/>
    <w:tmpl w:val="278C7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191"/>
    <w:rsid w:val="000178AC"/>
    <w:rsid w:val="00017E0E"/>
    <w:rsid w:val="0002025E"/>
    <w:rsid w:val="00022A7C"/>
    <w:rsid w:val="00033B30"/>
    <w:rsid w:val="00042CB2"/>
    <w:rsid w:val="0004455E"/>
    <w:rsid w:val="00044E3A"/>
    <w:rsid w:val="00045CE6"/>
    <w:rsid w:val="00047D91"/>
    <w:rsid w:val="00052193"/>
    <w:rsid w:val="00052433"/>
    <w:rsid w:val="000555F2"/>
    <w:rsid w:val="0006149B"/>
    <w:rsid w:val="00074F83"/>
    <w:rsid w:val="000767B4"/>
    <w:rsid w:val="00080562"/>
    <w:rsid w:val="00083121"/>
    <w:rsid w:val="00087269"/>
    <w:rsid w:val="00087AC7"/>
    <w:rsid w:val="00090A00"/>
    <w:rsid w:val="000946F8"/>
    <w:rsid w:val="000B0271"/>
    <w:rsid w:val="000B16E1"/>
    <w:rsid w:val="000C090E"/>
    <w:rsid w:val="000C3964"/>
    <w:rsid w:val="000C7991"/>
    <w:rsid w:val="000D0811"/>
    <w:rsid w:val="000F21AF"/>
    <w:rsid w:val="000F2DCF"/>
    <w:rsid w:val="000F377A"/>
    <w:rsid w:val="001036B6"/>
    <w:rsid w:val="0010649C"/>
    <w:rsid w:val="001130EC"/>
    <w:rsid w:val="00120247"/>
    <w:rsid w:val="001236A1"/>
    <w:rsid w:val="001265C6"/>
    <w:rsid w:val="00126B4A"/>
    <w:rsid w:val="00132C7D"/>
    <w:rsid w:val="00133388"/>
    <w:rsid w:val="00160E56"/>
    <w:rsid w:val="00165A9E"/>
    <w:rsid w:val="00166463"/>
    <w:rsid w:val="00192F5F"/>
    <w:rsid w:val="00194DDF"/>
    <w:rsid w:val="00196D40"/>
    <w:rsid w:val="001B4A30"/>
    <w:rsid w:val="001C007C"/>
    <w:rsid w:val="001C3391"/>
    <w:rsid w:val="001D1ABC"/>
    <w:rsid w:val="001E2CEE"/>
    <w:rsid w:val="001E4BB6"/>
    <w:rsid w:val="001F23D1"/>
    <w:rsid w:val="001F34F3"/>
    <w:rsid w:val="0020175D"/>
    <w:rsid w:val="0020190D"/>
    <w:rsid w:val="00202F19"/>
    <w:rsid w:val="00203781"/>
    <w:rsid w:val="0021632F"/>
    <w:rsid w:val="002420F8"/>
    <w:rsid w:val="00257D6E"/>
    <w:rsid w:val="00260851"/>
    <w:rsid w:val="00271544"/>
    <w:rsid w:val="002745C5"/>
    <w:rsid w:val="00274EF3"/>
    <w:rsid w:val="00277027"/>
    <w:rsid w:val="00283CB5"/>
    <w:rsid w:val="00285BF3"/>
    <w:rsid w:val="002C1484"/>
    <w:rsid w:val="002C54B7"/>
    <w:rsid w:val="002C66A8"/>
    <w:rsid w:val="002D2971"/>
    <w:rsid w:val="002D43FE"/>
    <w:rsid w:val="002E622E"/>
    <w:rsid w:val="002F1449"/>
    <w:rsid w:val="002F1C03"/>
    <w:rsid w:val="002F2A75"/>
    <w:rsid w:val="002F776F"/>
    <w:rsid w:val="003048CF"/>
    <w:rsid w:val="00305B6D"/>
    <w:rsid w:val="003069D9"/>
    <w:rsid w:val="00306D8A"/>
    <w:rsid w:val="00307400"/>
    <w:rsid w:val="003129D5"/>
    <w:rsid w:val="00312D7D"/>
    <w:rsid w:val="00322697"/>
    <w:rsid w:val="00326DC4"/>
    <w:rsid w:val="0032707C"/>
    <w:rsid w:val="00327E7E"/>
    <w:rsid w:val="0034222F"/>
    <w:rsid w:val="00346D44"/>
    <w:rsid w:val="00364A22"/>
    <w:rsid w:val="0036764A"/>
    <w:rsid w:val="00372C16"/>
    <w:rsid w:val="0037646A"/>
    <w:rsid w:val="00380AB2"/>
    <w:rsid w:val="003822D9"/>
    <w:rsid w:val="00391DE8"/>
    <w:rsid w:val="0039648D"/>
    <w:rsid w:val="00396A60"/>
    <w:rsid w:val="003A76EC"/>
    <w:rsid w:val="003B1D63"/>
    <w:rsid w:val="003C1C53"/>
    <w:rsid w:val="003D02FC"/>
    <w:rsid w:val="003D747D"/>
    <w:rsid w:val="003E2239"/>
    <w:rsid w:val="003E55CD"/>
    <w:rsid w:val="003E6798"/>
    <w:rsid w:val="003F249F"/>
    <w:rsid w:val="003F2A90"/>
    <w:rsid w:val="003F7837"/>
    <w:rsid w:val="00412CD9"/>
    <w:rsid w:val="00417431"/>
    <w:rsid w:val="00417A2E"/>
    <w:rsid w:val="004315E8"/>
    <w:rsid w:val="004319DE"/>
    <w:rsid w:val="004355EF"/>
    <w:rsid w:val="0043667E"/>
    <w:rsid w:val="00436D34"/>
    <w:rsid w:val="00437030"/>
    <w:rsid w:val="004456E0"/>
    <w:rsid w:val="00446F52"/>
    <w:rsid w:val="004653C9"/>
    <w:rsid w:val="00466859"/>
    <w:rsid w:val="00473BD9"/>
    <w:rsid w:val="00476106"/>
    <w:rsid w:val="00482E42"/>
    <w:rsid w:val="00490B0F"/>
    <w:rsid w:val="00491617"/>
    <w:rsid w:val="00495498"/>
    <w:rsid w:val="004A0576"/>
    <w:rsid w:val="004A121D"/>
    <w:rsid w:val="004A7DA7"/>
    <w:rsid w:val="004B6B0D"/>
    <w:rsid w:val="004C13A5"/>
    <w:rsid w:val="004C378C"/>
    <w:rsid w:val="004C417C"/>
    <w:rsid w:val="004C4E96"/>
    <w:rsid w:val="004D39D7"/>
    <w:rsid w:val="004E32C5"/>
    <w:rsid w:val="004E725B"/>
    <w:rsid w:val="004F3C89"/>
    <w:rsid w:val="004F542C"/>
    <w:rsid w:val="00502120"/>
    <w:rsid w:val="005175DC"/>
    <w:rsid w:val="005271D3"/>
    <w:rsid w:val="005300E6"/>
    <w:rsid w:val="0053325D"/>
    <w:rsid w:val="0053372D"/>
    <w:rsid w:val="005363FD"/>
    <w:rsid w:val="0054794A"/>
    <w:rsid w:val="00560578"/>
    <w:rsid w:val="005654E0"/>
    <w:rsid w:val="005663AD"/>
    <w:rsid w:val="00567F16"/>
    <w:rsid w:val="00572F24"/>
    <w:rsid w:val="00573B97"/>
    <w:rsid w:val="005748C4"/>
    <w:rsid w:val="0058187A"/>
    <w:rsid w:val="005840EA"/>
    <w:rsid w:val="0058635F"/>
    <w:rsid w:val="005B7B28"/>
    <w:rsid w:val="005C7266"/>
    <w:rsid w:val="005D1FD3"/>
    <w:rsid w:val="005D5F8B"/>
    <w:rsid w:val="005E368B"/>
    <w:rsid w:val="005E3AEA"/>
    <w:rsid w:val="005E7D9D"/>
    <w:rsid w:val="005F3A74"/>
    <w:rsid w:val="005F59FF"/>
    <w:rsid w:val="00601BE0"/>
    <w:rsid w:val="00607C41"/>
    <w:rsid w:val="0061000C"/>
    <w:rsid w:val="00610AAA"/>
    <w:rsid w:val="00610ADE"/>
    <w:rsid w:val="006129D8"/>
    <w:rsid w:val="00640768"/>
    <w:rsid w:val="00646784"/>
    <w:rsid w:val="00650AEC"/>
    <w:rsid w:val="00651B89"/>
    <w:rsid w:val="0065654D"/>
    <w:rsid w:val="00670FCB"/>
    <w:rsid w:val="006848B7"/>
    <w:rsid w:val="00692E64"/>
    <w:rsid w:val="006A3DE5"/>
    <w:rsid w:val="006A7E2E"/>
    <w:rsid w:val="006B0D5D"/>
    <w:rsid w:val="006B3833"/>
    <w:rsid w:val="006C37AB"/>
    <w:rsid w:val="006C5427"/>
    <w:rsid w:val="006C6A04"/>
    <w:rsid w:val="006D2967"/>
    <w:rsid w:val="006D4817"/>
    <w:rsid w:val="006D6EE7"/>
    <w:rsid w:val="006E6FF8"/>
    <w:rsid w:val="006F1451"/>
    <w:rsid w:val="00711072"/>
    <w:rsid w:val="0071384F"/>
    <w:rsid w:val="00721BC8"/>
    <w:rsid w:val="00730977"/>
    <w:rsid w:val="00753D26"/>
    <w:rsid w:val="00754DD9"/>
    <w:rsid w:val="007553CF"/>
    <w:rsid w:val="00760206"/>
    <w:rsid w:val="007677A8"/>
    <w:rsid w:val="00776521"/>
    <w:rsid w:val="00776D00"/>
    <w:rsid w:val="00776D84"/>
    <w:rsid w:val="00780679"/>
    <w:rsid w:val="007826CD"/>
    <w:rsid w:val="00785AFC"/>
    <w:rsid w:val="007915D0"/>
    <w:rsid w:val="00791B09"/>
    <w:rsid w:val="007A173B"/>
    <w:rsid w:val="007A5014"/>
    <w:rsid w:val="007A5F35"/>
    <w:rsid w:val="007B1FD8"/>
    <w:rsid w:val="007C06FF"/>
    <w:rsid w:val="007C2585"/>
    <w:rsid w:val="007C31B3"/>
    <w:rsid w:val="007C3B8D"/>
    <w:rsid w:val="007C4C03"/>
    <w:rsid w:val="007C56C0"/>
    <w:rsid w:val="007C657C"/>
    <w:rsid w:val="007C7124"/>
    <w:rsid w:val="007C73C6"/>
    <w:rsid w:val="007D1D98"/>
    <w:rsid w:val="007D29E3"/>
    <w:rsid w:val="007E05C7"/>
    <w:rsid w:val="007E2D30"/>
    <w:rsid w:val="007E56C8"/>
    <w:rsid w:val="007F3365"/>
    <w:rsid w:val="007F56AB"/>
    <w:rsid w:val="00800B13"/>
    <w:rsid w:val="008049AC"/>
    <w:rsid w:val="00804A53"/>
    <w:rsid w:val="00805CB7"/>
    <w:rsid w:val="008062EE"/>
    <w:rsid w:val="008137DB"/>
    <w:rsid w:val="00815E39"/>
    <w:rsid w:val="00816EA4"/>
    <w:rsid w:val="0082019A"/>
    <w:rsid w:val="008268D2"/>
    <w:rsid w:val="0084330F"/>
    <w:rsid w:val="00850B15"/>
    <w:rsid w:val="00866FD0"/>
    <w:rsid w:val="00880CD3"/>
    <w:rsid w:val="00883737"/>
    <w:rsid w:val="00884C9E"/>
    <w:rsid w:val="008866C0"/>
    <w:rsid w:val="008918DF"/>
    <w:rsid w:val="008A75D7"/>
    <w:rsid w:val="008B0F07"/>
    <w:rsid w:val="008B6CF5"/>
    <w:rsid w:val="008D30EE"/>
    <w:rsid w:val="008D3A86"/>
    <w:rsid w:val="008E021D"/>
    <w:rsid w:val="008E50C7"/>
    <w:rsid w:val="008E6410"/>
    <w:rsid w:val="008F75E9"/>
    <w:rsid w:val="0091092B"/>
    <w:rsid w:val="00914A86"/>
    <w:rsid w:val="00917A01"/>
    <w:rsid w:val="009225CB"/>
    <w:rsid w:val="00922819"/>
    <w:rsid w:val="00923970"/>
    <w:rsid w:val="009250F8"/>
    <w:rsid w:val="00934725"/>
    <w:rsid w:val="009370BE"/>
    <w:rsid w:val="00942D31"/>
    <w:rsid w:val="009444F3"/>
    <w:rsid w:val="00953A8C"/>
    <w:rsid w:val="00954320"/>
    <w:rsid w:val="00954529"/>
    <w:rsid w:val="009602D6"/>
    <w:rsid w:val="00963B9C"/>
    <w:rsid w:val="00965E7D"/>
    <w:rsid w:val="0097261E"/>
    <w:rsid w:val="0098037A"/>
    <w:rsid w:val="00980AC4"/>
    <w:rsid w:val="00990CED"/>
    <w:rsid w:val="00993884"/>
    <w:rsid w:val="009A5D09"/>
    <w:rsid w:val="009B37E3"/>
    <w:rsid w:val="009B63E6"/>
    <w:rsid w:val="009B72D6"/>
    <w:rsid w:val="009C0858"/>
    <w:rsid w:val="009C1709"/>
    <w:rsid w:val="009C4E02"/>
    <w:rsid w:val="009C76AA"/>
    <w:rsid w:val="009D198D"/>
    <w:rsid w:val="009D2175"/>
    <w:rsid w:val="009D676C"/>
    <w:rsid w:val="009E131B"/>
    <w:rsid w:val="009E2CCB"/>
    <w:rsid w:val="009F1316"/>
    <w:rsid w:val="009F527D"/>
    <w:rsid w:val="00A01263"/>
    <w:rsid w:val="00A0222F"/>
    <w:rsid w:val="00A02297"/>
    <w:rsid w:val="00A17A8C"/>
    <w:rsid w:val="00A233DA"/>
    <w:rsid w:val="00A30216"/>
    <w:rsid w:val="00A3337E"/>
    <w:rsid w:val="00A373F5"/>
    <w:rsid w:val="00A40774"/>
    <w:rsid w:val="00A431D8"/>
    <w:rsid w:val="00A44111"/>
    <w:rsid w:val="00A51E71"/>
    <w:rsid w:val="00A5230F"/>
    <w:rsid w:val="00A527F9"/>
    <w:rsid w:val="00A562F0"/>
    <w:rsid w:val="00A5679A"/>
    <w:rsid w:val="00A609D9"/>
    <w:rsid w:val="00A6113F"/>
    <w:rsid w:val="00A8091E"/>
    <w:rsid w:val="00A80F2F"/>
    <w:rsid w:val="00A81EF4"/>
    <w:rsid w:val="00A84B37"/>
    <w:rsid w:val="00A8549A"/>
    <w:rsid w:val="00A97BC2"/>
    <w:rsid w:val="00AA2C37"/>
    <w:rsid w:val="00AA3920"/>
    <w:rsid w:val="00AB72B8"/>
    <w:rsid w:val="00AC0B32"/>
    <w:rsid w:val="00AD3D3C"/>
    <w:rsid w:val="00AD4A2C"/>
    <w:rsid w:val="00AD5971"/>
    <w:rsid w:val="00AF1C52"/>
    <w:rsid w:val="00B00431"/>
    <w:rsid w:val="00B11ECD"/>
    <w:rsid w:val="00B1392F"/>
    <w:rsid w:val="00B16F1C"/>
    <w:rsid w:val="00B2669F"/>
    <w:rsid w:val="00B30156"/>
    <w:rsid w:val="00B3763D"/>
    <w:rsid w:val="00B432C3"/>
    <w:rsid w:val="00B52705"/>
    <w:rsid w:val="00B54579"/>
    <w:rsid w:val="00B555FD"/>
    <w:rsid w:val="00B55897"/>
    <w:rsid w:val="00B64295"/>
    <w:rsid w:val="00B664C5"/>
    <w:rsid w:val="00B7192C"/>
    <w:rsid w:val="00B76399"/>
    <w:rsid w:val="00B842BD"/>
    <w:rsid w:val="00B92AC8"/>
    <w:rsid w:val="00B9391C"/>
    <w:rsid w:val="00B94666"/>
    <w:rsid w:val="00B94DE2"/>
    <w:rsid w:val="00BA6FEF"/>
    <w:rsid w:val="00BB0372"/>
    <w:rsid w:val="00BB5457"/>
    <w:rsid w:val="00BC21C1"/>
    <w:rsid w:val="00BC4F10"/>
    <w:rsid w:val="00BC7C61"/>
    <w:rsid w:val="00BD378C"/>
    <w:rsid w:val="00BD4F72"/>
    <w:rsid w:val="00BD569F"/>
    <w:rsid w:val="00BD693F"/>
    <w:rsid w:val="00BF5170"/>
    <w:rsid w:val="00BF61AF"/>
    <w:rsid w:val="00C021F8"/>
    <w:rsid w:val="00C06423"/>
    <w:rsid w:val="00C12204"/>
    <w:rsid w:val="00C12692"/>
    <w:rsid w:val="00C12699"/>
    <w:rsid w:val="00C12A48"/>
    <w:rsid w:val="00C16006"/>
    <w:rsid w:val="00C162F6"/>
    <w:rsid w:val="00C33B94"/>
    <w:rsid w:val="00C34732"/>
    <w:rsid w:val="00C41CB6"/>
    <w:rsid w:val="00C45AB4"/>
    <w:rsid w:val="00C475D6"/>
    <w:rsid w:val="00C56198"/>
    <w:rsid w:val="00C564E7"/>
    <w:rsid w:val="00C60DC5"/>
    <w:rsid w:val="00C645D9"/>
    <w:rsid w:val="00C66CC8"/>
    <w:rsid w:val="00C82494"/>
    <w:rsid w:val="00C83977"/>
    <w:rsid w:val="00C85889"/>
    <w:rsid w:val="00C9658E"/>
    <w:rsid w:val="00C977C4"/>
    <w:rsid w:val="00CA10B5"/>
    <w:rsid w:val="00CA35A7"/>
    <w:rsid w:val="00CB05B9"/>
    <w:rsid w:val="00CC2CBB"/>
    <w:rsid w:val="00CC5E53"/>
    <w:rsid w:val="00CD1080"/>
    <w:rsid w:val="00CD1F15"/>
    <w:rsid w:val="00CD2271"/>
    <w:rsid w:val="00CD7645"/>
    <w:rsid w:val="00CE1914"/>
    <w:rsid w:val="00CE4F1F"/>
    <w:rsid w:val="00CF27C8"/>
    <w:rsid w:val="00CF3D21"/>
    <w:rsid w:val="00CF7F7D"/>
    <w:rsid w:val="00D0267D"/>
    <w:rsid w:val="00D03E97"/>
    <w:rsid w:val="00D057E9"/>
    <w:rsid w:val="00D11B91"/>
    <w:rsid w:val="00D14CCA"/>
    <w:rsid w:val="00D2037F"/>
    <w:rsid w:val="00D2469E"/>
    <w:rsid w:val="00D27FD9"/>
    <w:rsid w:val="00D33B5E"/>
    <w:rsid w:val="00D347F5"/>
    <w:rsid w:val="00D44A04"/>
    <w:rsid w:val="00D47C51"/>
    <w:rsid w:val="00D52DB4"/>
    <w:rsid w:val="00D55DDC"/>
    <w:rsid w:val="00D705AB"/>
    <w:rsid w:val="00D72EB6"/>
    <w:rsid w:val="00D73978"/>
    <w:rsid w:val="00D75306"/>
    <w:rsid w:val="00D91263"/>
    <w:rsid w:val="00D91B32"/>
    <w:rsid w:val="00DA11C2"/>
    <w:rsid w:val="00DB2DC9"/>
    <w:rsid w:val="00DC0312"/>
    <w:rsid w:val="00DC5DAB"/>
    <w:rsid w:val="00DC72EC"/>
    <w:rsid w:val="00DD3791"/>
    <w:rsid w:val="00DD470B"/>
    <w:rsid w:val="00DD6116"/>
    <w:rsid w:val="00DD6B2B"/>
    <w:rsid w:val="00DF4E98"/>
    <w:rsid w:val="00DF6EEF"/>
    <w:rsid w:val="00E001C4"/>
    <w:rsid w:val="00E02D77"/>
    <w:rsid w:val="00E1114B"/>
    <w:rsid w:val="00E1253F"/>
    <w:rsid w:val="00E14372"/>
    <w:rsid w:val="00E14B7B"/>
    <w:rsid w:val="00E15228"/>
    <w:rsid w:val="00E2055B"/>
    <w:rsid w:val="00E242AB"/>
    <w:rsid w:val="00E35E58"/>
    <w:rsid w:val="00E43A8A"/>
    <w:rsid w:val="00E4652C"/>
    <w:rsid w:val="00E578FE"/>
    <w:rsid w:val="00E61D3A"/>
    <w:rsid w:val="00E64C53"/>
    <w:rsid w:val="00E65BF8"/>
    <w:rsid w:val="00E67791"/>
    <w:rsid w:val="00E72B18"/>
    <w:rsid w:val="00E73A69"/>
    <w:rsid w:val="00E76F39"/>
    <w:rsid w:val="00E807AD"/>
    <w:rsid w:val="00E90D91"/>
    <w:rsid w:val="00E92ADD"/>
    <w:rsid w:val="00E945C1"/>
    <w:rsid w:val="00E97321"/>
    <w:rsid w:val="00E97F92"/>
    <w:rsid w:val="00EA330C"/>
    <w:rsid w:val="00EB2B99"/>
    <w:rsid w:val="00EB3E79"/>
    <w:rsid w:val="00EB557F"/>
    <w:rsid w:val="00EC5D4D"/>
    <w:rsid w:val="00EC5F73"/>
    <w:rsid w:val="00ED3B68"/>
    <w:rsid w:val="00EE31B0"/>
    <w:rsid w:val="00EE4DF3"/>
    <w:rsid w:val="00EE6F3C"/>
    <w:rsid w:val="00EF1B99"/>
    <w:rsid w:val="00EF2E44"/>
    <w:rsid w:val="00EF7D4E"/>
    <w:rsid w:val="00F043D3"/>
    <w:rsid w:val="00F05D01"/>
    <w:rsid w:val="00F07153"/>
    <w:rsid w:val="00F141DA"/>
    <w:rsid w:val="00F3434F"/>
    <w:rsid w:val="00F34973"/>
    <w:rsid w:val="00F401B4"/>
    <w:rsid w:val="00F40A08"/>
    <w:rsid w:val="00F4183C"/>
    <w:rsid w:val="00F47276"/>
    <w:rsid w:val="00F52E4E"/>
    <w:rsid w:val="00F739F7"/>
    <w:rsid w:val="00F75EFF"/>
    <w:rsid w:val="00F968B6"/>
    <w:rsid w:val="00FA0A5A"/>
    <w:rsid w:val="00FA1383"/>
    <w:rsid w:val="00FA59AD"/>
    <w:rsid w:val="00FA7242"/>
    <w:rsid w:val="00FA7587"/>
    <w:rsid w:val="00FB2462"/>
    <w:rsid w:val="00FB6B05"/>
    <w:rsid w:val="00FC529C"/>
    <w:rsid w:val="00FE1BB8"/>
    <w:rsid w:val="00FE362D"/>
    <w:rsid w:val="00FE463C"/>
    <w:rsid w:val="00FE5EDF"/>
    <w:rsid w:val="00FF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BBA6F7"/>
  <w15:docId w15:val="{D1744CD6-914D-4C96-956E-C0EB1568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uiPriority w:val="99"/>
    <w:rsid w:val="004C4E96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4C4E9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9DD84379-F29C-459B-B666-37295D2ED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Spildener, Linda</dc:creator>
  <cp:keywords/>
  <dc:description/>
  <cp:lastModifiedBy>Work</cp:lastModifiedBy>
  <cp:revision>2</cp:revision>
  <cp:lastPrinted>2020-01-24T19:10:00Z</cp:lastPrinted>
  <dcterms:created xsi:type="dcterms:W3CDTF">2020-12-11T15:17:00Z</dcterms:created>
  <dcterms:modified xsi:type="dcterms:W3CDTF">2020-12-11T15:17:00Z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