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CDE36" w14:textId="5BC20C35" w:rsidR="00364A22" w:rsidRPr="002420F8" w:rsidRDefault="00DE3017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November</w:t>
      </w:r>
      <w:r w:rsidR="00DA0AD0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>1</w:t>
      </w:r>
      <w:r w:rsidR="00940808">
        <w:rPr>
          <w:rFonts w:ascii="Arial" w:hAnsi="Arial" w:cs="Arial"/>
          <w:b/>
          <w:sz w:val="20"/>
        </w:rPr>
        <w:t>7</w:t>
      </w:r>
      <w:r>
        <w:rPr>
          <w:rFonts w:ascii="Arial" w:hAnsi="Arial" w:cs="Arial"/>
          <w:b/>
          <w:sz w:val="20"/>
        </w:rPr>
        <w:t>, 2020</w:t>
      </w:r>
    </w:p>
    <w:p w14:paraId="11B588C6" w14:textId="77777777" w:rsidR="00364A22" w:rsidRPr="008918DF" w:rsidRDefault="00364A22" w:rsidP="00364A22">
      <w:pPr>
        <w:rPr>
          <w:rFonts w:ascii="Arial" w:hAnsi="Arial" w:cs="Arial"/>
        </w:rPr>
      </w:pPr>
    </w:p>
    <w:p w14:paraId="7C4CCE85" w14:textId="77777777" w:rsidR="00364A22" w:rsidRPr="008918DF" w:rsidRDefault="00364A22" w:rsidP="00364A22">
      <w:pPr>
        <w:rPr>
          <w:rFonts w:ascii="Arial" w:hAnsi="Arial" w:cs="Arial"/>
        </w:rPr>
      </w:pPr>
    </w:p>
    <w:p w14:paraId="299BC62B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580E3138" w14:textId="77777777" w:rsidR="007D1D98" w:rsidRPr="008918DF" w:rsidRDefault="007D1D98" w:rsidP="007D1D98">
      <w:pPr>
        <w:rPr>
          <w:rFonts w:ascii="Arial" w:hAnsi="Arial" w:cs="Arial"/>
        </w:rPr>
      </w:pPr>
    </w:p>
    <w:p w14:paraId="338303C4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4434488D" w14:textId="77777777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DA0AD0">
        <w:rPr>
          <w:rFonts w:ascii="Arial" w:hAnsi="Arial" w:cs="Arial"/>
          <w:sz w:val="20"/>
        </w:rPr>
        <w:t>20DPP00553</w:t>
      </w:r>
    </w:p>
    <w:p w14:paraId="24D0149A" w14:textId="77777777" w:rsidR="007D1D98" w:rsidRDefault="00DA0AD0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T3121 Software Resellers Services </w:t>
      </w:r>
    </w:p>
    <w:p w14:paraId="5DB32771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3CFD0F8A" w14:textId="49AE29A3" w:rsidR="007D1D98" w:rsidRPr="00A63CB0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i/>
        </w:rPr>
      </w:pPr>
      <w:r w:rsidRPr="008918DF">
        <w:rPr>
          <w:rFonts w:ascii="Arial" w:hAnsi="Arial" w:cs="Arial"/>
          <w:b/>
        </w:rPr>
        <w:tab/>
      </w:r>
      <w:r w:rsidR="002420F8" w:rsidRPr="00A63CB0">
        <w:rPr>
          <w:rFonts w:ascii="Arial" w:hAnsi="Arial" w:cs="Arial"/>
          <w:b/>
          <w:i/>
          <w:color w:val="A6A6A6" w:themeColor="background1" w:themeShade="A6"/>
        </w:rPr>
        <w:t xml:space="preserve">Quote </w:t>
      </w:r>
      <w:r w:rsidR="007D1D98" w:rsidRPr="00A63CB0">
        <w:rPr>
          <w:rFonts w:ascii="Arial" w:hAnsi="Arial" w:cs="Arial"/>
          <w:b/>
          <w:i/>
          <w:color w:val="A6A6A6" w:themeColor="background1" w:themeShade="A6"/>
        </w:rPr>
        <w:t xml:space="preserve">Submission Due Date: </w:t>
      </w:r>
      <w:r w:rsidR="00DE3017">
        <w:rPr>
          <w:rFonts w:ascii="Arial" w:hAnsi="Arial" w:cs="Arial"/>
          <w:b/>
          <w:i/>
          <w:color w:val="A6A6A6" w:themeColor="background1" w:themeShade="A6"/>
          <w:u w:val="single"/>
        </w:rPr>
        <w:t>Novem</w:t>
      </w:r>
      <w:r w:rsidR="00DA0AD0" w:rsidRPr="00A63CB0">
        <w:rPr>
          <w:rFonts w:ascii="Arial" w:hAnsi="Arial" w:cs="Arial"/>
          <w:b/>
          <w:i/>
          <w:color w:val="A6A6A6" w:themeColor="background1" w:themeShade="A6"/>
          <w:u w:val="single"/>
        </w:rPr>
        <w:t>ber 2</w:t>
      </w:r>
      <w:r w:rsidR="00DE3017">
        <w:rPr>
          <w:rFonts w:ascii="Arial" w:hAnsi="Arial" w:cs="Arial"/>
          <w:b/>
          <w:i/>
          <w:color w:val="A6A6A6" w:themeColor="background1" w:themeShade="A6"/>
          <w:u w:val="single"/>
        </w:rPr>
        <w:t>4</w:t>
      </w:r>
      <w:r w:rsidR="00DA0AD0" w:rsidRPr="00A63CB0">
        <w:rPr>
          <w:rFonts w:ascii="Arial" w:hAnsi="Arial" w:cs="Arial"/>
          <w:b/>
          <w:i/>
          <w:color w:val="A6A6A6" w:themeColor="background1" w:themeShade="A6"/>
          <w:u w:val="single"/>
        </w:rPr>
        <w:t>, 2020</w:t>
      </w:r>
      <w:r w:rsidR="0053372D" w:rsidRPr="00A63CB0">
        <w:rPr>
          <w:rFonts w:ascii="Arial" w:hAnsi="Arial" w:cs="Arial"/>
          <w:b/>
          <w:i/>
          <w:color w:val="A6A6A6" w:themeColor="background1" w:themeShade="A6"/>
        </w:rPr>
        <w:t xml:space="preserve"> (2:00 p.m. E</w:t>
      </w:r>
      <w:r w:rsidR="003069D9" w:rsidRPr="00A63CB0">
        <w:rPr>
          <w:rFonts w:ascii="Arial" w:hAnsi="Arial" w:cs="Arial"/>
          <w:b/>
          <w:i/>
          <w:color w:val="A6A6A6" w:themeColor="background1" w:themeShade="A6"/>
        </w:rPr>
        <w:t xml:space="preserve">astern </w:t>
      </w:r>
      <w:r w:rsidR="007D1D98" w:rsidRPr="00A63CB0">
        <w:rPr>
          <w:rFonts w:ascii="Arial" w:hAnsi="Arial" w:cs="Arial"/>
          <w:b/>
          <w:i/>
          <w:color w:val="A6A6A6" w:themeColor="background1" w:themeShade="A6"/>
        </w:rPr>
        <w:t>T</w:t>
      </w:r>
      <w:r w:rsidR="003069D9" w:rsidRPr="00A63CB0">
        <w:rPr>
          <w:rFonts w:ascii="Arial" w:hAnsi="Arial" w:cs="Arial"/>
          <w:b/>
          <w:i/>
          <w:color w:val="A6A6A6" w:themeColor="background1" w:themeShade="A6"/>
        </w:rPr>
        <w:t>ime</w:t>
      </w:r>
      <w:r w:rsidR="007D1D98" w:rsidRPr="00A63CB0">
        <w:rPr>
          <w:rFonts w:ascii="Arial" w:hAnsi="Arial" w:cs="Arial"/>
          <w:b/>
          <w:i/>
          <w:color w:val="A6A6A6" w:themeColor="background1" w:themeShade="A6"/>
        </w:rPr>
        <w:t>)</w:t>
      </w:r>
    </w:p>
    <w:p w14:paraId="5349F3C7" w14:textId="412F5A7E" w:rsidR="009C21CE" w:rsidRPr="00A63CB0" w:rsidRDefault="009C21CE" w:rsidP="009C21CE">
      <w:pPr>
        <w:tabs>
          <w:tab w:val="left" w:pos="0"/>
        </w:tabs>
        <w:outlineLvl w:val="0"/>
        <w:rPr>
          <w:rFonts w:ascii="Arial" w:hAnsi="Arial" w:cs="Arial"/>
          <w:b/>
          <w:color w:val="FF0000"/>
          <w:sz w:val="22"/>
        </w:rPr>
      </w:pPr>
      <w:r w:rsidRPr="00382F22">
        <w:rPr>
          <w:rFonts w:ascii="Arial" w:hAnsi="Arial" w:cs="Arial"/>
          <w:b/>
        </w:rPr>
        <w:tab/>
      </w:r>
      <w:r w:rsidRPr="00A63CB0">
        <w:rPr>
          <w:rFonts w:ascii="Arial" w:hAnsi="Arial" w:cs="Arial"/>
          <w:b/>
          <w:color w:val="FF0000"/>
          <w:sz w:val="22"/>
        </w:rPr>
        <w:t xml:space="preserve">Revised Quote Submission Due Date: </w:t>
      </w:r>
      <w:r w:rsidR="00DE3017">
        <w:rPr>
          <w:rFonts w:ascii="Arial" w:hAnsi="Arial" w:cs="Arial"/>
          <w:b/>
          <w:color w:val="FF0000"/>
          <w:sz w:val="22"/>
          <w:u w:val="single"/>
        </w:rPr>
        <w:t>December 8</w:t>
      </w:r>
      <w:r w:rsidR="00DA0AD0" w:rsidRPr="00A63CB0">
        <w:rPr>
          <w:rFonts w:ascii="Arial" w:hAnsi="Arial" w:cs="Arial"/>
          <w:b/>
          <w:color w:val="FF0000"/>
          <w:sz w:val="22"/>
          <w:u w:val="single"/>
        </w:rPr>
        <w:t>, 2020</w:t>
      </w:r>
      <w:r w:rsidRPr="00A63CB0">
        <w:rPr>
          <w:rFonts w:ascii="Arial" w:hAnsi="Arial" w:cs="Arial"/>
          <w:b/>
          <w:color w:val="FF0000"/>
          <w:sz w:val="22"/>
        </w:rPr>
        <w:t xml:space="preserve"> (2:00 p.m. Eastern Time)</w:t>
      </w:r>
    </w:p>
    <w:p w14:paraId="1B93B9E0" w14:textId="16F1CEB4" w:rsidR="00364A22" w:rsidRPr="00382F22" w:rsidRDefault="00364A22" w:rsidP="002420F8"/>
    <w:p w14:paraId="0D4E9700" w14:textId="77777777" w:rsidR="003069D9" w:rsidRPr="00382F22" w:rsidRDefault="003069D9" w:rsidP="002420F8"/>
    <w:p w14:paraId="1B039F90" w14:textId="6D59795F" w:rsidR="007D1D98" w:rsidRPr="00382F22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382F22">
        <w:rPr>
          <w:rFonts w:ascii="Arial" w:hAnsi="Arial" w:cs="Arial"/>
          <w:i w:val="0"/>
          <w:sz w:val="20"/>
        </w:rPr>
        <w:t>Bid Amendment #</w:t>
      </w:r>
      <w:r w:rsidR="00DE3017">
        <w:rPr>
          <w:rFonts w:ascii="Arial" w:hAnsi="Arial" w:cs="Arial"/>
          <w:i w:val="0"/>
          <w:sz w:val="20"/>
        </w:rPr>
        <w:t>3</w:t>
      </w:r>
    </w:p>
    <w:p w14:paraId="750D1281" w14:textId="77777777" w:rsidR="00364A22" w:rsidRPr="00382F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118BCBBD" w14:textId="77777777" w:rsidR="00364A22" w:rsidRPr="00382F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3B13C24A" w14:textId="09A6FB8C" w:rsidR="00A233DA" w:rsidRPr="00382F22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82F22">
        <w:rPr>
          <w:rFonts w:ascii="Arial" w:hAnsi="Arial" w:cs="Arial"/>
        </w:rPr>
        <w:t>The following constitutes Bid Amendment #</w:t>
      </w:r>
      <w:r w:rsidR="00DE3017">
        <w:rPr>
          <w:rFonts w:ascii="Arial" w:hAnsi="Arial" w:cs="Arial"/>
        </w:rPr>
        <w:t>3</w:t>
      </w:r>
      <w:r w:rsidRPr="00382F22">
        <w:rPr>
          <w:rFonts w:ascii="Arial" w:hAnsi="Arial" w:cs="Arial"/>
        </w:rPr>
        <w:t xml:space="preserve"> to the above referenced </w:t>
      </w:r>
      <w:r w:rsidR="00502120" w:rsidRPr="00382F22">
        <w:rPr>
          <w:rFonts w:ascii="Arial" w:hAnsi="Arial" w:cs="Arial"/>
        </w:rPr>
        <w:t>Bid S</w:t>
      </w:r>
      <w:r w:rsidR="002420F8" w:rsidRPr="00382F22">
        <w:rPr>
          <w:rFonts w:ascii="Arial" w:hAnsi="Arial" w:cs="Arial"/>
        </w:rPr>
        <w:t>olicitation</w:t>
      </w:r>
      <w:r w:rsidR="00260851" w:rsidRPr="00382F22">
        <w:rPr>
          <w:rFonts w:ascii="Arial" w:hAnsi="Arial" w:cs="Arial"/>
        </w:rPr>
        <w:t>:</w:t>
      </w:r>
    </w:p>
    <w:p w14:paraId="0011664E" w14:textId="77777777" w:rsidR="00A233DA" w:rsidRPr="00382F22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82F22">
        <w:rPr>
          <w:rFonts w:ascii="Arial" w:hAnsi="Arial" w:cs="Arial"/>
        </w:rPr>
        <w:t xml:space="preserve">  </w:t>
      </w:r>
    </w:p>
    <w:p w14:paraId="368E7483" w14:textId="040D8D3D" w:rsidR="00A233DA" w:rsidRDefault="00A63CB0" w:rsidP="008C7A8D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Extension of</w:t>
      </w:r>
      <w:r w:rsidR="009C21CE" w:rsidRPr="00382F22">
        <w:rPr>
          <w:rFonts w:ascii="Arial" w:hAnsi="Arial" w:cs="Arial"/>
        </w:rPr>
        <w:t xml:space="preserve"> the </w:t>
      </w:r>
      <w:r>
        <w:rPr>
          <w:rFonts w:ascii="Arial" w:hAnsi="Arial" w:cs="Arial"/>
        </w:rPr>
        <w:t>Quote submission due</w:t>
      </w:r>
      <w:r w:rsidR="009C21CE" w:rsidRPr="00382F22">
        <w:rPr>
          <w:rFonts w:ascii="Arial" w:hAnsi="Arial" w:cs="Arial"/>
        </w:rPr>
        <w:t xml:space="preserve"> date from </w:t>
      </w:r>
      <w:r w:rsidR="00DA0AD0">
        <w:rPr>
          <w:rFonts w:ascii="Arial" w:hAnsi="Arial" w:cs="Arial"/>
        </w:rPr>
        <w:t xml:space="preserve">November </w:t>
      </w:r>
      <w:r w:rsidR="004051A8">
        <w:rPr>
          <w:rFonts w:ascii="Arial" w:hAnsi="Arial" w:cs="Arial"/>
        </w:rPr>
        <w:t>24</w:t>
      </w:r>
      <w:r w:rsidR="00DA0AD0">
        <w:rPr>
          <w:rFonts w:ascii="Arial" w:hAnsi="Arial" w:cs="Arial"/>
        </w:rPr>
        <w:t>, 2020</w:t>
      </w:r>
      <w:r w:rsidR="00DE3017">
        <w:rPr>
          <w:rFonts w:ascii="Arial" w:hAnsi="Arial" w:cs="Arial"/>
        </w:rPr>
        <w:t xml:space="preserve"> to December 8, 2020</w:t>
      </w:r>
      <w:r w:rsidR="00DA0AD0">
        <w:rPr>
          <w:rFonts w:ascii="Arial" w:hAnsi="Arial" w:cs="Arial"/>
        </w:rPr>
        <w:t xml:space="preserve">. </w:t>
      </w:r>
    </w:p>
    <w:p w14:paraId="16F01EE0" w14:textId="73FCA7EF" w:rsidR="00165EDF" w:rsidRPr="00382F22" w:rsidRDefault="00165EDF" w:rsidP="00165E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Revised Bid </w:t>
      </w:r>
      <w:r w:rsidRPr="005223D8">
        <w:rPr>
          <w:rFonts w:ascii="Arial" w:hAnsi="Arial" w:cs="Arial"/>
        </w:rPr>
        <w:t>Solicitation</w:t>
      </w:r>
      <w:r w:rsidR="00151871" w:rsidRPr="005223D8">
        <w:rPr>
          <w:rFonts w:ascii="Arial" w:hAnsi="Arial" w:cs="Arial"/>
        </w:rPr>
        <w:t xml:space="preserve"> dated 11/17/20,</w:t>
      </w:r>
      <w:r w:rsidRPr="005223D8">
        <w:rPr>
          <w:rFonts w:ascii="Arial" w:hAnsi="Arial" w:cs="Arial"/>
        </w:rPr>
        <w:t xml:space="preserve"> to include new federal terms applied in </w:t>
      </w:r>
      <w:r w:rsidR="005223D8" w:rsidRPr="005223D8">
        <w:rPr>
          <w:rFonts w:ascii="Arial" w:hAnsi="Arial" w:cs="Arial"/>
        </w:rPr>
        <w:t>Section 9 State of New Jersey Terms and Conditions</w:t>
      </w:r>
      <w:r w:rsidRPr="005223D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of the Bid Solicitation. </w:t>
      </w:r>
    </w:p>
    <w:p w14:paraId="12188595" w14:textId="77777777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bookmarkStart w:id="0" w:name="_GoBack"/>
      <w:bookmarkEnd w:id="0"/>
    </w:p>
    <w:p w14:paraId="71177AE4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2CD2801B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2289484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7A695AD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CC8C513" w14:textId="77777777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58965A" w14:textId="77777777" w:rsidR="006467AF" w:rsidRDefault="006467AF">
      <w:r>
        <w:separator/>
      </w:r>
    </w:p>
  </w:endnote>
  <w:endnote w:type="continuationSeparator" w:id="0">
    <w:p w14:paraId="0A2CE42C" w14:textId="77777777" w:rsidR="006467AF" w:rsidRDefault="00646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631FBC" w14:textId="77777777" w:rsidR="008C7A8D" w:rsidRDefault="008C7A8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2F2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AC5325C" w14:textId="77777777" w:rsidR="008C7A8D" w:rsidRDefault="008C7A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CB04A9" w14:textId="77777777" w:rsidR="008C7A8D" w:rsidRDefault="008C7A8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35711E1" wp14:editId="6E55D055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2646C9" w14:textId="77777777" w:rsidR="008C7A8D" w:rsidRPr="003048CF" w:rsidRDefault="008C7A8D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FD6CB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8C7A8D" w:rsidRPr="003048CF" w:rsidRDefault="008C7A8D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ACF1F9" w14:textId="77777777" w:rsidR="006467AF" w:rsidRDefault="006467AF">
      <w:r>
        <w:separator/>
      </w:r>
    </w:p>
  </w:footnote>
  <w:footnote w:type="continuationSeparator" w:id="0">
    <w:p w14:paraId="23BF1F36" w14:textId="77777777" w:rsidR="006467AF" w:rsidRDefault="006467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C7A8D" w14:paraId="4710EAD9" w14:textId="77777777" w:rsidTr="00995B99">
      <w:trPr>
        <w:trHeight w:val="1080"/>
        <w:jc w:val="center"/>
      </w:trPr>
      <w:tc>
        <w:tcPr>
          <w:tcW w:w="2880" w:type="dxa"/>
        </w:tcPr>
        <w:p w14:paraId="6E391197" w14:textId="77777777" w:rsidR="008C7A8D" w:rsidRDefault="008C7A8D" w:rsidP="00E242AB"/>
      </w:tc>
      <w:tc>
        <w:tcPr>
          <w:tcW w:w="5760" w:type="dxa"/>
          <w:vAlign w:val="center"/>
        </w:tcPr>
        <w:p w14:paraId="1E64C3A5" w14:textId="77777777" w:rsidR="008C7A8D" w:rsidRDefault="008C7A8D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66D86685" wp14:editId="16E1E691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1AB2591A" w14:textId="77777777" w:rsidR="008C7A8D" w:rsidRDefault="008C7A8D" w:rsidP="00E242AB"/>
      </w:tc>
    </w:tr>
    <w:tr w:rsidR="008C7A8D" w14:paraId="15E1956B" w14:textId="77777777" w:rsidTr="00995B99">
      <w:trPr>
        <w:trHeight w:val="893"/>
        <w:jc w:val="center"/>
      </w:trPr>
      <w:tc>
        <w:tcPr>
          <w:tcW w:w="2880" w:type="dxa"/>
          <w:vAlign w:val="bottom"/>
        </w:tcPr>
        <w:p w14:paraId="6F0E6DB5" w14:textId="77777777" w:rsidR="008C7A8D" w:rsidRPr="00DE79FE" w:rsidRDefault="008C7A8D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793A1A8" w14:textId="77777777" w:rsidR="008C7A8D" w:rsidRPr="006359DD" w:rsidRDefault="008C7A8D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5AD68E6" w14:textId="77777777" w:rsidR="008C7A8D" w:rsidRPr="00952B78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89E023E" w14:textId="77777777" w:rsidR="008C7A8D" w:rsidRPr="00CD2155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20C8D154" w14:textId="77777777" w:rsidR="008C7A8D" w:rsidRPr="00CD2155" w:rsidRDefault="008C7A8D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53133DF5" w14:textId="77777777" w:rsidR="008C7A8D" w:rsidRPr="00CD2155" w:rsidRDefault="008C7A8D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43CD3EC" w14:textId="77777777" w:rsidR="008C7A8D" w:rsidRPr="00CD2155" w:rsidRDefault="008C7A8D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C9AB822" w14:textId="77777777" w:rsidR="008C7A8D" w:rsidRPr="00CD2155" w:rsidRDefault="008C7A8D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6696E16B" w14:textId="77777777" w:rsidR="008C7A8D" w:rsidRPr="006359DD" w:rsidRDefault="008C7A8D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552A362" w14:textId="77777777" w:rsidR="008C7A8D" w:rsidRPr="006359DD" w:rsidRDefault="008C7A8D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0E52B475" w14:textId="77777777" w:rsidR="008C7A8D" w:rsidRPr="006359DD" w:rsidRDefault="008C7A8D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C7A8D" w14:paraId="77D0C1FA" w14:textId="77777777" w:rsidTr="00995B99">
      <w:trPr>
        <w:trHeight w:val="892"/>
        <w:jc w:val="center"/>
      </w:trPr>
      <w:tc>
        <w:tcPr>
          <w:tcW w:w="2880" w:type="dxa"/>
          <w:vAlign w:val="bottom"/>
        </w:tcPr>
        <w:p w14:paraId="0A2DE418" w14:textId="77777777" w:rsidR="008C7A8D" w:rsidRPr="006359DD" w:rsidRDefault="008C7A8D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1D94255E" w14:textId="77777777" w:rsidR="008C7A8D" w:rsidRPr="006359DD" w:rsidRDefault="008C7A8D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76A46E9" w14:textId="77777777" w:rsidR="008C7A8D" w:rsidRPr="006359DD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32F4897" w14:textId="77777777" w:rsidR="008C7A8D" w:rsidRPr="006359DD" w:rsidRDefault="008C7A8D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68008A91" w14:textId="77777777" w:rsidR="008C7A8D" w:rsidRPr="006359DD" w:rsidRDefault="008C7A8D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C7A8D" w14:paraId="69C02A18" w14:textId="77777777" w:rsidTr="00995B99">
      <w:trPr>
        <w:jc w:val="center"/>
      </w:trPr>
      <w:tc>
        <w:tcPr>
          <w:tcW w:w="2880" w:type="dxa"/>
        </w:tcPr>
        <w:p w14:paraId="1EAE83D7" w14:textId="77777777" w:rsidR="008C7A8D" w:rsidRPr="006359DD" w:rsidRDefault="008C7A8D" w:rsidP="00E242AB"/>
      </w:tc>
      <w:tc>
        <w:tcPr>
          <w:tcW w:w="5760" w:type="dxa"/>
        </w:tcPr>
        <w:p w14:paraId="280497DD" w14:textId="77777777" w:rsidR="008C7A8D" w:rsidRPr="00CD2155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5342BB12" w14:textId="77777777" w:rsidR="008C7A8D" w:rsidRPr="006359DD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420F8DD0" w14:textId="77777777" w:rsidR="008C7A8D" w:rsidRPr="006359DD" w:rsidRDefault="008C7A8D" w:rsidP="00E242AB"/>
      </w:tc>
    </w:tr>
  </w:tbl>
  <w:p w14:paraId="0C1BCA24" w14:textId="77777777" w:rsidR="008C7A8D" w:rsidRDefault="008C7A8D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C05600"/>
    <w:multiLevelType w:val="hybridMultilevel"/>
    <w:tmpl w:val="54F6B3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4D4F"/>
    <w:rsid w:val="000178AC"/>
    <w:rsid w:val="00017E0E"/>
    <w:rsid w:val="00041AB7"/>
    <w:rsid w:val="0004455E"/>
    <w:rsid w:val="00047D91"/>
    <w:rsid w:val="00052193"/>
    <w:rsid w:val="00052433"/>
    <w:rsid w:val="000555F2"/>
    <w:rsid w:val="00057D87"/>
    <w:rsid w:val="0006149B"/>
    <w:rsid w:val="00073906"/>
    <w:rsid w:val="00080562"/>
    <w:rsid w:val="00087AC7"/>
    <w:rsid w:val="000B1342"/>
    <w:rsid w:val="000C3964"/>
    <w:rsid w:val="000C7991"/>
    <w:rsid w:val="000D0811"/>
    <w:rsid w:val="000E4EA3"/>
    <w:rsid w:val="000F21AF"/>
    <w:rsid w:val="000F4432"/>
    <w:rsid w:val="001036B6"/>
    <w:rsid w:val="001130EC"/>
    <w:rsid w:val="001236A1"/>
    <w:rsid w:val="001265C6"/>
    <w:rsid w:val="00151871"/>
    <w:rsid w:val="00160E56"/>
    <w:rsid w:val="00165EDF"/>
    <w:rsid w:val="00194DDF"/>
    <w:rsid w:val="001D1ABC"/>
    <w:rsid w:val="001F34F3"/>
    <w:rsid w:val="001F59DA"/>
    <w:rsid w:val="0020175D"/>
    <w:rsid w:val="00202F19"/>
    <w:rsid w:val="002420F8"/>
    <w:rsid w:val="00257D6E"/>
    <w:rsid w:val="00260851"/>
    <w:rsid w:val="00271544"/>
    <w:rsid w:val="00271BDE"/>
    <w:rsid w:val="00272ADC"/>
    <w:rsid w:val="002745C5"/>
    <w:rsid w:val="00285BF3"/>
    <w:rsid w:val="002B4E39"/>
    <w:rsid w:val="002C1484"/>
    <w:rsid w:val="002C54B7"/>
    <w:rsid w:val="002D12AF"/>
    <w:rsid w:val="002D45F6"/>
    <w:rsid w:val="002F117A"/>
    <w:rsid w:val="002F1449"/>
    <w:rsid w:val="002F1A1A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65605"/>
    <w:rsid w:val="00372C16"/>
    <w:rsid w:val="0037646A"/>
    <w:rsid w:val="00382F22"/>
    <w:rsid w:val="00391DE8"/>
    <w:rsid w:val="0039648D"/>
    <w:rsid w:val="003A76EC"/>
    <w:rsid w:val="003B1D63"/>
    <w:rsid w:val="003C29D0"/>
    <w:rsid w:val="003D02FC"/>
    <w:rsid w:val="003D05A9"/>
    <w:rsid w:val="003D747D"/>
    <w:rsid w:val="003E20B6"/>
    <w:rsid w:val="003E5238"/>
    <w:rsid w:val="003F2A90"/>
    <w:rsid w:val="003F7837"/>
    <w:rsid w:val="004051A8"/>
    <w:rsid w:val="00417A2E"/>
    <w:rsid w:val="004236C6"/>
    <w:rsid w:val="004315E8"/>
    <w:rsid w:val="004355EF"/>
    <w:rsid w:val="0043667E"/>
    <w:rsid w:val="00436D34"/>
    <w:rsid w:val="00437030"/>
    <w:rsid w:val="00446F52"/>
    <w:rsid w:val="00473980"/>
    <w:rsid w:val="00476106"/>
    <w:rsid w:val="00490B0F"/>
    <w:rsid w:val="004A0576"/>
    <w:rsid w:val="004A121D"/>
    <w:rsid w:val="004A7DA7"/>
    <w:rsid w:val="004C13A5"/>
    <w:rsid w:val="004C1CCF"/>
    <w:rsid w:val="004C417C"/>
    <w:rsid w:val="004D39D7"/>
    <w:rsid w:val="004E32C5"/>
    <w:rsid w:val="004E725B"/>
    <w:rsid w:val="004F3C89"/>
    <w:rsid w:val="004F542C"/>
    <w:rsid w:val="00501212"/>
    <w:rsid w:val="00502120"/>
    <w:rsid w:val="005175DC"/>
    <w:rsid w:val="005223D8"/>
    <w:rsid w:val="005271D3"/>
    <w:rsid w:val="0053372D"/>
    <w:rsid w:val="00536056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41D9"/>
    <w:rsid w:val="00596CE4"/>
    <w:rsid w:val="005B7B28"/>
    <w:rsid w:val="005D1FD3"/>
    <w:rsid w:val="005D5F8B"/>
    <w:rsid w:val="005E3AEA"/>
    <w:rsid w:val="005E7D9D"/>
    <w:rsid w:val="005F3A74"/>
    <w:rsid w:val="005F4151"/>
    <w:rsid w:val="00610AAA"/>
    <w:rsid w:val="00610ADE"/>
    <w:rsid w:val="00646784"/>
    <w:rsid w:val="006467AF"/>
    <w:rsid w:val="00670FCB"/>
    <w:rsid w:val="00680D71"/>
    <w:rsid w:val="006848B7"/>
    <w:rsid w:val="006A3DE5"/>
    <w:rsid w:val="006B3833"/>
    <w:rsid w:val="006B7576"/>
    <w:rsid w:val="006C37AB"/>
    <w:rsid w:val="006C5427"/>
    <w:rsid w:val="006D27F6"/>
    <w:rsid w:val="006D2967"/>
    <w:rsid w:val="006D6EE7"/>
    <w:rsid w:val="006E6CB4"/>
    <w:rsid w:val="006E6FF8"/>
    <w:rsid w:val="006F60EF"/>
    <w:rsid w:val="0071384F"/>
    <w:rsid w:val="00721BC8"/>
    <w:rsid w:val="00746237"/>
    <w:rsid w:val="00750390"/>
    <w:rsid w:val="00754146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43A01"/>
    <w:rsid w:val="00844C89"/>
    <w:rsid w:val="00883737"/>
    <w:rsid w:val="00884C9E"/>
    <w:rsid w:val="008918DF"/>
    <w:rsid w:val="00896447"/>
    <w:rsid w:val="008A7954"/>
    <w:rsid w:val="008C355C"/>
    <w:rsid w:val="008C7A8D"/>
    <w:rsid w:val="008D3545"/>
    <w:rsid w:val="008D3A86"/>
    <w:rsid w:val="008E50C7"/>
    <w:rsid w:val="008E7EF6"/>
    <w:rsid w:val="008F0A82"/>
    <w:rsid w:val="008F75E9"/>
    <w:rsid w:val="0091092B"/>
    <w:rsid w:val="00917A01"/>
    <w:rsid w:val="009225CB"/>
    <w:rsid w:val="00922819"/>
    <w:rsid w:val="00923970"/>
    <w:rsid w:val="00934725"/>
    <w:rsid w:val="009352F9"/>
    <w:rsid w:val="00940808"/>
    <w:rsid w:val="00954320"/>
    <w:rsid w:val="00954529"/>
    <w:rsid w:val="0095772C"/>
    <w:rsid w:val="00963B9C"/>
    <w:rsid w:val="00980AC4"/>
    <w:rsid w:val="00990CED"/>
    <w:rsid w:val="00993884"/>
    <w:rsid w:val="00995B99"/>
    <w:rsid w:val="00996D71"/>
    <w:rsid w:val="009A5C3D"/>
    <w:rsid w:val="009B1E9F"/>
    <w:rsid w:val="009B63E6"/>
    <w:rsid w:val="009C0858"/>
    <w:rsid w:val="009C21CE"/>
    <w:rsid w:val="009C4E02"/>
    <w:rsid w:val="009C76AA"/>
    <w:rsid w:val="009D198D"/>
    <w:rsid w:val="009D2175"/>
    <w:rsid w:val="009D676C"/>
    <w:rsid w:val="009E55F4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63CB0"/>
    <w:rsid w:val="00A8091E"/>
    <w:rsid w:val="00A84B37"/>
    <w:rsid w:val="00A8549A"/>
    <w:rsid w:val="00A87496"/>
    <w:rsid w:val="00AA2C37"/>
    <w:rsid w:val="00AA3920"/>
    <w:rsid w:val="00AB521E"/>
    <w:rsid w:val="00AB72B8"/>
    <w:rsid w:val="00AC412F"/>
    <w:rsid w:val="00AD3D3C"/>
    <w:rsid w:val="00AE2D80"/>
    <w:rsid w:val="00AE50C9"/>
    <w:rsid w:val="00B1172D"/>
    <w:rsid w:val="00B1392F"/>
    <w:rsid w:val="00B2669F"/>
    <w:rsid w:val="00B353B4"/>
    <w:rsid w:val="00B36A71"/>
    <w:rsid w:val="00B3763D"/>
    <w:rsid w:val="00B432C3"/>
    <w:rsid w:val="00B46579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E536B"/>
    <w:rsid w:val="00BF2A2F"/>
    <w:rsid w:val="00BF5170"/>
    <w:rsid w:val="00C021F8"/>
    <w:rsid w:val="00C0299C"/>
    <w:rsid w:val="00C06423"/>
    <w:rsid w:val="00C10F26"/>
    <w:rsid w:val="00C12204"/>
    <w:rsid w:val="00C12A48"/>
    <w:rsid w:val="00C16006"/>
    <w:rsid w:val="00C162F6"/>
    <w:rsid w:val="00C312A6"/>
    <w:rsid w:val="00C34732"/>
    <w:rsid w:val="00C41CB6"/>
    <w:rsid w:val="00C45AB4"/>
    <w:rsid w:val="00C56198"/>
    <w:rsid w:val="00C564E7"/>
    <w:rsid w:val="00C60DC5"/>
    <w:rsid w:val="00C83977"/>
    <w:rsid w:val="00C85444"/>
    <w:rsid w:val="00CA03BD"/>
    <w:rsid w:val="00CC2CBB"/>
    <w:rsid w:val="00CD4A81"/>
    <w:rsid w:val="00CE1914"/>
    <w:rsid w:val="00CF3D21"/>
    <w:rsid w:val="00D057E9"/>
    <w:rsid w:val="00D2037F"/>
    <w:rsid w:val="00D33B5E"/>
    <w:rsid w:val="00D477C0"/>
    <w:rsid w:val="00D55DDC"/>
    <w:rsid w:val="00D57C56"/>
    <w:rsid w:val="00D705AB"/>
    <w:rsid w:val="00D75306"/>
    <w:rsid w:val="00D91263"/>
    <w:rsid w:val="00D91B32"/>
    <w:rsid w:val="00DA0AD0"/>
    <w:rsid w:val="00DC72EC"/>
    <w:rsid w:val="00DD6116"/>
    <w:rsid w:val="00DE3017"/>
    <w:rsid w:val="00DF4E98"/>
    <w:rsid w:val="00DF5814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445E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B577B"/>
    <w:rsid w:val="00EC5F73"/>
    <w:rsid w:val="00ED3B68"/>
    <w:rsid w:val="00ED68A2"/>
    <w:rsid w:val="00EE31B0"/>
    <w:rsid w:val="00EF1CC4"/>
    <w:rsid w:val="00EF7D4E"/>
    <w:rsid w:val="00F043D3"/>
    <w:rsid w:val="00F05D01"/>
    <w:rsid w:val="00F3434F"/>
    <w:rsid w:val="00F34973"/>
    <w:rsid w:val="00F34F95"/>
    <w:rsid w:val="00F35EFB"/>
    <w:rsid w:val="00F401B4"/>
    <w:rsid w:val="00F40A08"/>
    <w:rsid w:val="00F47276"/>
    <w:rsid w:val="00F5040F"/>
    <w:rsid w:val="00F529DC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E66F8"/>
    <w:rsid w:val="00FE6CE3"/>
    <w:rsid w:val="00FF4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0F8B9ED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DF58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DEC15690-D643-446A-8723-3CB2449B9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5</TotalTime>
  <Pages>1</Pages>
  <Words>154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Morales, Angelica</cp:lastModifiedBy>
  <cp:revision>7</cp:revision>
  <cp:lastPrinted>2018-10-18T18:22:00Z</cp:lastPrinted>
  <dcterms:created xsi:type="dcterms:W3CDTF">2020-11-13T16:41:00Z</dcterms:created>
  <dcterms:modified xsi:type="dcterms:W3CDTF">2020-11-17T13:37:00Z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