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32C58C" w14:textId="4B148806" w:rsidR="00364A22" w:rsidRPr="002420F8" w:rsidRDefault="008807B0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November 16, 2020</w:t>
      </w:r>
    </w:p>
    <w:p w14:paraId="5CD16F83" w14:textId="77777777" w:rsidR="00364A22" w:rsidRPr="008918DF" w:rsidRDefault="00364A22" w:rsidP="00364A22">
      <w:pPr>
        <w:rPr>
          <w:rFonts w:ascii="Arial" w:hAnsi="Arial" w:cs="Arial"/>
        </w:rPr>
      </w:pPr>
    </w:p>
    <w:p w14:paraId="69AFE4C1" w14:textId="77777777" w:rsidR="00364A22" w:rsidRPr="008918DF" w:rsidRDefault="00364A22" w:rsidP="00364A22">
      <w:pPr>
        <w:rPr>
          <w:rFonts w:ascii="Arial" w:hAnsi="Arial" w:cs="Arial"/>
        </w:rPr>
      </w:pPr>
    </w:p>
    <w:p w14:paraId="1BE7BD19" w14:textId="116E8476" w:rsidR="007D1D98" w:rsidRPr="008918DF" w:rsidRDefault="000B3738" w:rsidP="000B3738">
      <w:pPr>
        <w:tabs>
          <w:tab w:val="left" w:pos="0"/>
          <w:tab w:val="left" w:pos="360"/>
          <w:tab w:val="left" w:pos="720"/>
          <w:tab w:val="left" w:pos="8955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To: </w:t>
      </w:r>
      <w:r>
        <w:rPr>
          <w:rFonts w:ascii="Arial" w:hAnsi="Arial" w:cs="Arial"/>
          <w:b/>
        </w:rPr>
        <w:tab/>
      </w:r>
      <w:r w:rsidR="007D1D98" w:rsidRPr="008918DF">
        <w:rPr>
          <w:rFonts w:ascii="Arial" w:hAnsi="Arial" w:cs="Arial"/>
          <w:b/>
        </w:rPr>
        <w:t xml:space="preserve">All Interested Vendors {Bidders} </w:t>
      </w:r>
      <w:r>
        <w:rPr>
          <w:rFonts w:ascii="Arial" w:hAnsi="Arial" w:cs="Arial"/>
          <w:b/>
        </w:rPr>
        <w:tab/>
      </w:r>
    </w:p>
    <w:p w14:paraId="244E1AA9" w14:textId="77777777" w:rsidR="007D1D98" w:rsidRPr="008918DF" w:rsidRDefault="007D1D98" w:rsidP="007D1D98">
      <w:pPr>
        <w:rPr>
          <w:rFonts w:ascii="Arial" w:hAnsi="Arial" w:cs="Arial"/>
        </w:rPr>
      </w:pPr>
    </w:p>
    <w:p w14:paraId="6361902C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30E4CC77" w14:textId="77777777" w:rsidR="007D1D98" w:rsidRPr="008918DF" w:rsidRDefault="00721BC8" w:rsidP="000B3738">
      <w:pPr>
        <w:pStyle w:val="Heading2"/>
        <w:keepNext w:val="0"/>
        <w:widowControl w:val="0"/>
        <w:tabs>
          <w:tab w:val="left" w:pos="0"/>
          <w:tab w:val="left" w:pos="72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>Bid Solicitation #</w:t>
      </w:r>
      <w:r w:rsidR="00833976">
        <w:rPr>
          <w:rFonts w:ascii="Arial" w:hAnsi="Arial" w:cs="Arial"/>
          <w:sz w:val="20"/>
        </w:rPr>
        <w:t>20DPP00542</w:t>
      </w:r>
    </w:p>
    <w:p w14:paraId="5484BAF5" w14:textId="77777777" w:rsidR="007D1D98" w:rsidRDefault="00833976" w:rsidP="008918DF">
      <w:pPr>
        <w:ind w:firstLine="720"/>
        <w:rPr>
          <w:rFonts w:ascii="Arial" w:hAnsi="Arial" w:cs="Arial"/>
          <w:b/>
        </w:rPr>
      </w:pPr>
      <w:r w:rsidRPr="00BA481E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>1954 – Professional Auctioneer Services for Vehicles and Heavy Equipment - DSS</w:t>
      </w:r>
    </w:p>
    <w:p w14:paraId="03053F05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555F7CBF" w14:textId="4D59D453" w:rsidR="00956317" w:rsidRDefault="008918DF" w:rsidP="007D1D98">
      <w:pPr>
        <w:tabs>
          <w:tab w:val="left" w:pos="0"/>
        </w:tabs>
        <w:outlineLvl w:val="0"/>
        <w:rPr>
          <w:rFonts w:ascii="Arial" w:hAnsi="Arial" w:cs="Arial"/>
          <w:bCs/>
        </w:rPr>
      </w:pPr>
      <w:r w:rsidRPr="008918DF">
        <w:rPr>
          <w:rFonts w:ascii="Arial" w:hAnsi="Arial" w:cs="Arial"/>
          <w:b/>
        </w:rPr>
        <w:tab/>
      </w:r>
      <w:r w:rsidR="0025524E">
        <w:rPr>
          <w:rFonts w:ascii="Arial" w:hAnsi="Arial" w:cs="Arial"/>
        </w:rPr>
        <w:t>Previous Quote Submission Due Date:</w:t>
      </w:r>
      <w:r w:rsidR="0025524E">
        <w:rPr>
          <w:rFonts w:ascii="Arial" w:hAnsi="Arial" w:cs="Arial"/>
        </w:rPr>
        <w:t xml:space="preserve"> November 18, 2020 </w:t>
      </w:r>
      <w:r w:rsidR="0025524E" w:rsidRPr="0025524E">
        <w:rPr>
          <w:rFonts w:ascii="Arial" w:hAnsi="Arial" w:cs="Arial"/>
        </w:rPr>
        <w:t>(2:00 p.m. Eastern Time)</w:t>
      </w:r>
    </w:p>
    <w:p w14:paraId="2E29E75C" w14:textId="7A2CECD5" w:rsidR="00364A22" w:rsidRDefault="00956317" w:rsidP="00956317">
      <w:pPr>
        <w:tabs>
          <w:tab w:val="left" w:pos="0"/>
        </w:tabs>
        <w:outlineLvl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Pr="00BB3621">
        <w:rPr>
          <w:rFonts w:ascii="Arial" w:hAnsi="Arial" w:cs="Arial"/>
          <w:b/>
        </w:rPr>
        <w:t xml:space="preserve">Revised Quote Submission Due Date: </w:t>
      </w:r>
      <w:r w:rsidR="008807B0">
        <w:rPr>
          <w:rFonts w:ascii="Arial" w:hAnsi="Arial" w:cs="Arial"/>
          <w:b/>
        </w:rPr>
        <w:t>December 3, 2020</w:t>
      </w:r>
      <w:r w:rsidRPr="00BB3621">
        <w:rPr>
          <w:rFonts w:ascii="Arial" w:hAnsi="Arial" w:cs="Arial"/>
          <w:b/>
        </w:rPr>
        <w:t xml:space="preserve"> (2:00 p.m. Eastern Time)</w:t>
      </w:r>
    </w:p>
    <w:p w14:paraId="4AEE7F7E" w14:textId="3A9DF3BE" w:rsidR="00956317" w:rsidRDefault="00956317" w:rsidP="00BB3621">
      <w:pPr>
        <w:tabs>
          <w:tab w:val="left" w:pos="0"/>
        </w:tabs>
        <w:outlineLvl w:val="0"/>
      </w:pPr>
      <w:r>
        <w:rPr>
          <w:rFonts w:ascii="Arial" w:hAnsi="Arial" w:cs="Arial"/>
          <w:bCs/>
        </w:rPr>
        <w:tab/>
      </w:r>
    </w:p>
    <w:p w14:paraId="189D8D11" w14:textId="7980BB70" w:rsidR="003069D9" w:rsidRPr="008918DF" w:rsidRDefault="00956317" w:rsidP="002420F8">
      <w:r>
        <w:tab/>
      </w:r>
    </w:p>
    <w:p w14:paraId="6F397414" w14:textId="77777777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DB195F">
        <w:rPr>
          <w:rFonts w:ascii="Arial" w:hAnsi="Arial" w:cs="Arial"/>
          <w:i w:val="0"/>
          <w:sz w:val="20"/>
        </w:rPr>
        <w:t>3</w:t>
      </w:r>
    </w:p>
    <w:p w14:paraId="0A27183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18D957BE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6507D25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DB195F" w:rsidRPr="00DB195F">
        <w:rPr>
          <w:rFonts w:ascii="Arial" w:hAnsi="Arial" w:cs="Arial"/>
        </w:rPr>
        <w:t>3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781E186B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1393829F" w14:textId="3EAF1430" w:rsidR="001D54DD" w:rsidRPr="000B3738" w:rsidRDefault="007D1D98" w:rsidP="000B3738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</w:t>
      </w:r>
      <w:r w:rsidR="00A233DA" w:rsidRPr="008918DF">
        <w:rPr>
          <w:rFonts w:ascii="Arial" w:hAnsi="Arial" w:cs="Arial"/>
        </w:rPr>
        <w:t xml:space="preserve"> </w:t>
      </w:r>
      <w:r w:rsidR="00956317">
        <w:rPr>
          <w:rFonts w:ascii="Arial" w:hAnsi="Arial" w:cs="Arial"/>
        </w:rPr>
        <w:t xml:space="preserve">extends the Quote Submission Due Date to </w:t>
      </w:r>
      <w:r w:rsidR="008807B0">
        <w:rPr>
          <w:rFonts w:ascii="Arial" w:hAnsi="Arial" w:cs="Arial"/>
          <w:b/>
          <w:bCs/>
        </w:rPr>
        <w:t>December 3, 2020</w:t>
      </w:r>
      <w:r w:rsidR="00956317" w:rsidRPr="00BB3621">
        <w:rPr>
          <w:rFonts w:ascii="Arial" w:hAnsi="Arial" w:cs="Arial"/>
          <w:b/>
          <w:bCs/>
        </w:rPr>
        <w:t xml:space="preserve"> (2:00 p.m. Eastern</w:t>
      </w:r>
      <w:r w:rsidR="00956317">
        <w:rPr>
          <w:rFonts w:ascii="Arial" w:hAnsi="Arial" w:cs="Arial"/>
        </w:rPr>
        <w:t xml:space="preserve"> </w:t>
      </w:r>
      <w:r w:rsidR="00956317" w:rsidRPr="00BB3621">
        <w:rPr>
          <w:rFonts w:ascii="Arial" w:hAnsi="Arial" w:cs="Arial"/>
          <w:b/>
          <w:bCs/>
        </w:rPr>
        <w:t>Time</w:t>
      </w:r>
      <w:r w:rsidR="00956317">
        <w:rPr>
          <w:rFonts w:ascii="Arial" w:hAnsi="Arial" w:cs="Arial"/>
          <w:b/>
          <w:bCs/>
        </w:rPr>
        <w:t>)</w:t>
      </w:r>
      <w:r w:rsidR="00956317">
        <w:rPr>
          <w:rFonts w:ascii="Arial" w:hAnsi="Arial" w:cs="Arial"/>
        </w:rPr>
        <w:t>;</w:t>
      </w:r>
      <w:r w:rsidR="00956317">
        <w:rPr>
          <w:rFonts w:ascii="Arial" w:hAnsi="Arial" w:cs="Arial"/>
          <w:b/>
          <w:bCs/>
        </w:rPr>
        <w:t xml:space="preserve"> </w:t>
      </w:r>
    </w:p>
    <w:p w14:paraId="5DA64B3B" w14:textId="77777777" w:rsidR="000B3738" w:rsidRDefault="000B3738" w:rsidP="000B3738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41E528A8" w14:textId="5CBF6375" w:rsidR="0025524E" w:rsidRDefault="0025524E" w:rsidP="008918DF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Please be aware that answers to Vendor {Bidder} questions will be answered as part of a future Bid Amendment.</w:t>
      </w:r>
      <w:bookmarkStart w:id="0" w:name="_GoBack"/>
      <w:bookmarkEnd w:id="0"/>
    </w:p>
    <w:p w14:paraId="62C3B6BF" w14:textId="77777777" w:rsidR="0025524E" w:rsidRDefault="0025524E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3E86FA8C" w14:textId="0F559F0F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5B46AB7E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412DEA6C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19870F6C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DA6AE79" w14:textId="04DF5C4F" w:rsidR="00721BC8" w:rsidRDefault="00721BC8" w:rsidP="000B3738">
      <w:pPr>
        <w:tabs>
          <w:tab w:val="left" w:pos="0"/>
        </w:tabs>
        <w:outlineLvl w:val="0"/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529D99" w16cex:dateUtc="2020-11-08T21:38:00Z"/>
  <w16cex:commentExtensible w16cex:durableId="2354FC00" w16cex:dateUtc="2020-11-10T16:46:00Z"/>
  <w16cex:commentExtensible w16cex:durableId="2352AA5A" w16cex:dateUtc="2020-11-08T22:33:00Z"/>
  <w16cex:commentExtensible w16cex:durableId="23541E8A" w16cex:dateUtc="2020-11-10T01:01:00Z"/>
  <w16cex:commentExtensible w16cex:durableId="23542346" w16cex:dateUtc="2020-11-10T01:21:00Z"/>
  <w16cex:commentExtensible w16cex:durableId="2352BFA6" w16cex:dateUtc="2020-11-09T00:04:00Z"/>
  <w16cex:commentExtensible w16cex:durableId="2352C862" w16cex:dateUtc="2020-11-09T00:41:00Z"/>
  <w16cex:commentExtensible w16cex:durableId="2352C8DC" w16cex:dateUtc="2020-11-09T00:43:00Z"/>
  <w16cex:commentExtensible w16cex:durableId="2352CCE4" w16cex:dateUtc="2020-11-09T01:00:00Z"/>
  <w16cex:commentExtensible w16cex:durableId="2352D195" w16cex:dateUtc="2020-11-09T01:20:00Z"/>
  <w16cex:commentExtensible w16cex:durableId="2352CDBE" w16cex:dateUtc="2020-11-09T01:04:00Z"/>
  <w16cex:commentExtensible w16cex:durableId="23542064" w16cex:dateUtc="2020-11-10T01:09:00Z"/>
  <w16cex:commentExtensible w16cex:durableId="2354253A" w16cex:dateUtc="2020-11-10T01:29:00Z"/>
  <w16cex:commentExtensible w16cex:durableId="2352CFA5" w16cex:dateUtc="2020-11-09T01:1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6C94B21E" w16cid:durableId="23529C7B"/>
  <w16cid:commentId w16cid:paraId="0814A717" w16cid:durableId="23529D99"/>
  <w16cid:commentId w16cid:paraId="3885FB68" w16cid:durableId="2354FC00"/>
  <w16cid:commentId w16cid:paraId="20B35949" w16cid:durableId="2352A023"/>
  <w16cid:commentId w16cid:paraId="66E762F8" w16cid:durableId="2352AA5A"/>
  <w16cid:commentId w16cid:paraId="732FD86D" w16cid:durableId="2352A5E7"/>
  <w16cid:commentId w16cid:paraId="0D8ED286" w16cid:durableId="2352A5E6"/>
  <w16cid:commentId w16cid:paraId="31B1F9D3" w16cid:durableId="23541E8A"/>
  <w16cid:commentId w16cid:paraId="702F1B4D" w16cid:durableId="23542346"/>
  <w16cid:commentId w16cid:paraId="5A8494D6" w16cid:durableId="23529C7C"/>
  <w16cid:commentId w16cid:paraId="2C75B1A5" w16cid:durableId="2352BFA6"/>
  <w16cid:commentId w16cid:paraId="5AAC5CEF" w16cid:durableId="2352A6E9"/>
  <w16cid:commentId w16cid:paraId="096F5DBC" w16cid:durableId="2352C862"/>
  <w16cid:commentId w16cid:paraId="2B4EB80D" w16cid:durableId="23529C7D"/>
  <w16cid:commentId w16cid:paraId="5516F3A1" w16cid:durableId="2352C8DC"/>
  <w16cid:commentId w16cid:paraId="78FEE3F0" w16cid:durableId="23529C84"/>
  <w16cid:commentId w16cid:paraId="4898395B" w16cid:durableId="2352CCE4"/>
  <w16cid:commentId w16cid:paraId="657B5849" w16cid:durableId="23529C85"/>
  <w16cid:commentId w16cid:paraId="2E28F9EC" w16cid:durableId="2352D195"/>
  <w16cid:commentId w16cid:paraId="47F6CA27" w16cid:durableId="23529C86"/>
  <w16cid:commentId w16cid:paraId="3B0065BD" w16cid:durableId="2352CDBE"/>
  <w16cid:commentId w16cid:paraId="5EAB7C7C" w16cid:durableId="23529C89"/>
  <w16cid:commentId w16cid:paraId="12EE058E" w16cid:durableId="23542064"/>
  <w16cid:commentId w16cid:paraId="7C1E1D57" w16cid:durableId="2354253A"/>
  <w16cid:commentId w16cid:paraId="07DF4D31" w16cid:durableId="23529C8D"/>
  <w16cid:commentId w16cid:paraId="7C981E2C" w16cid:durableId="2352CFA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A055B2" w14:textId="77777777" w:rsidR="00A51477" w:rsidRDefault="00A51477">
      <w:r>
        <w:separator/>
      </w:r>
    </w:p>
  </w:endnote>
  <w:endnote w:type="continuationSeparator" w:id="0">
    <w:p w14:paraId="4A8B2DFD" w14:textId="77777777" w:rsidR="00A51477" w:rsidRDefault="00A51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74823D0" w14:textId="2FDE7947" w:rsidR="00951F00" w:rsidRDefault="00951F0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B373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5929057" w14:textId="77777777" w:rsidR="00951F00" w:rsidRDefault="00951F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836B19" w14:textId="77777777" w:rsidR="00951F00" w:rsidRDefault="00951F00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7DE9D6E" wp14:editId="524A3BCF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E54C8B" w14:textId="77777777" w:rsidR="00951F00" w:rsidRPr="003048CF" w:rsidRDefault="00951F00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17DE9D6E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" stroked="f">
              <v:textbox style="mso-fit-shape-to-text:t">
                <w:txbxContent>
                  <w:p w14:paraId="04E54C8B" w14:textId="77777777" w:rsidR="00951F00" w:rsidRPr="003048CF" w:rsidRDefault="00951F00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2F4BC2" w14:textId="77777777" w:rsidR="00A51477" w:rsidRDefault="00A51477">
      <w:r>
        <w:separator/>
      </w:r>
    </w:p>
  </w:footnote>
  <w:footnote w:type="continuationSeparator" w:id="0">
    <w:p w14:paraId="0880983D" w14:textId="77777777" w:rsidR="00A51477" w:rsidRDefault="00A514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951F00" w14:paraId="6948F7C7" w14:textId="77777777" w:rsidTr="00951F00">
      <w:trPr>
        <w:trHeight w:val="1080"/>
        <w:jc w:val="center"/>
      </w:trPr>
      <w:tc>
        <w:tcPr>
          <w:tcW w:w="2880" w:type="dxa"/>
        </w:tcPr>
        <w:p w14:paraId="45404D2F" w14:textId="77777777" w:rsidR="00951F00" w:rsidRDefault="00951F00" w:rsidP="00E242AB"/>
      </w:tc>
      <w:tc>
        <w:tcPr>
          <w:tcW w:w="5760" w:type="dxa"/>
          <w:vAlign w:val="center"/>
        </w:tcPr>
        <w:p w14:paraId="4EDDEA20" w14:textId="77777777" w:rsidR="00951F00" w:rsidRDefault="00951F00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551C5304" wp14:editId="3AA99C51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326BB69A" w14:textId="77777777" w:rsidR="00951F00" w:rsidRDefault="00951F00" w:rsidP="00E242AB"/>
      </w:tc>
    </w:tr>
    <w:tr w:rsidR="00951F00" w14:paraId="4BE92438" w14:textId="77777777" w:rsidTr="00951F00">
      <w:trPr>
        <w:trHeight w:val="893"/>
        <w:jc w:val="center"/>
      </w:trPr>
      <w:tc>
        <w:tcPr>
          <w:tcW w:w="2880" w:type="dxa"/>
          <w:vAlign w:val="bottom"/>
        </w:tcPr>
        <w:p w14:paraId="2F567239" w14:textId="77777777" w:rsidR="00951F00" w:rsidRPr="00DE79FE" w:rsidRDefault="00951F00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268C1E3" w14:textId="77777777" w:rsidR="00951F00" w:rsidRPr="006359DD" w:rsidRDefault="00951F00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27E2D864" w14:textId="77777777" w:rsidR="00951F00" w:rsidRPr="00952B78" w:rsidRDefault="00951F00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44942D46" w14:textId="77777777" w:rsidR="00951F00" w:rsidRPr="00CD2155" w:rsidRDefault="00951F00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0399B212" w14:textId="77777777" w:rsidR="00951F00" w:rsidRPr="00CD2155" w:rsidRDefault="00951F00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3A5115A3" w14:textId="77777777" w:rsidR="00951F00" w:rsidRPr="00CD2155" w:rsidRDefault="00951F00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53B7D16D" w14:textId="77777777" w:rsidR="00951F00" w:rsidRPr="00CD2155" w:rsidRDefault="00951F00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DEA19D0" w14:textId="77777777" w:rsidR="00951F00" w:rsidRPr="00CD2155" w:rsidRDefault="00951F0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28ED2AE3" w14:textId="77777777" w:rsidR="00951F00" w:rsidRPr="006359DD" w:rsidRDefault="00951F00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2D9316A4" w14:textId="77777777" w:rsidR="00951F00" w:rsidRPr="006359DD" w:rsidRDefault="00951F0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7ED852B0" w14:textId="77777777" w:rsidR="00951F00" w:rsidRPr="006359DD" w:rsidRDefault="00951F00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951F00" w14:paraId="21221990" w14:textId="77777777" w:rsidTr="00951F00">
      <w:trPr>
        <w:trHeight w:val="892"/>
        <w:jc w:val="center"/>
      </w:trPr>
      <w:tc>
        <w:tcPr>
          <w:tcW w:w="2880" w:type="dxa"/>
          <w:vAlign w:val="bottom"/>
        </w:tcPr>
        <w:p w14:paraId="4A1F62F7" w14:textId="77777777" w:rsidR="00951F00" w:rsidRPr="006359DD" w:rsidRDefault="00951F00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312489C7" w14:textId="77777777" w:rsidR="00951F00" w:rsidRPr="006359DD" w:rsidRDefault="00951F00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61C66E48" w14:textId="77777777" w:rsidR="00951F00" w:rsidRPr="006359DD" w:rsidRDefault="00951F00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1481BBF1" w14:textId="77777777" w:rsidR="00951F00" w:rsidRPr="006359DD" w:rsidRDefault="00951F00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5013C2B9" w14:textId="77777777" w:rsidR="00951F00" w:rsidRPr="006359DD" w:rsidRDefault="00951F00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951F00" w14:paraId="30547E7E" w14:textId="77777777" w:rsidTr="00951F00">
      <w:trPr>
        <w:jc w:val="center"/>
      </w:trPr>
      <w:tc>
        <w:tcPr>
          <w:tcW w:w="2880" w:type="dxa"/>
        </w:tcPr>
        <w:p w14:paraId="343B616F" w14:textId="77777777" w:rsidR="00951F00" w:rsidRPr="006359DD" w:rsidRDefault="00951F00" w:rsidP="00E242AB"/>
      </w:tc>
      <w:tc>
        <w:tcPr>
          <w:tcW w:w="5760" w:type="dxa"/>
        </w:tcPr>
        <w:p w14:paraId="6515BB09" w14:textId="77777777" w:rsidR="00951F00" w:rsidRPr="00CD2155" w:rsidRDefault="00951F00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0DB52EB3" w14:textId="77777777" w:rsidR="00951F00" w:rsidRPr="006359DD" w:rsidRDefault="00951F00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7ACD481D" w14:textId="77777777" w:rsidR="00951F00" w:rsidRPr="006359DD" w:rsidRDefault="00951F00" w:rsidP="00E242AB"/>
      </w:tc>
    </w:tr>
  </w:tbl>
  <w:p w14:paraId="3485684A" w14:textId="77777777" w:rsidR="00951F00" w:rsidRDefault="00951F00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844E07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5200BB"/>
    <w:multiLevelType w:val="hybridMultilevel"/>
    <w:tmpl w:val="2BAA73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315CDE"/>
    <w:multiLevelType w:val="hybridMultilevel"/>
    <w:tmpl w:val="737014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272F7C"/>
    <w:multiLevelType w:val="hybridMultilevel"/>
    <w:tmpl w:val="DB8893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372D"/>
    <w:rsid w:val="00006550"/>
    <w:rsid w:val="00011845"/>
    <w:rsid w:val="000178AC"/>
    <w:rsid w:val="00017E0E"/>
    <w:rsid w:val="00025F93"/>
    <w:rsid w:val="0004455E"/>
    <w:rsid w:val="00047D91"/>
    <w:rsid w:val="00052193"/>
    <w:rsid w:val="00052433"/>
    <w:rsid w:val="0005483E"/>
    <w:rsid w:val="000555F2"/>
    <w:rsid w:val="0006149B"/>
    <w:rsid w:val="000654D2"/>
    <w:rsid w:val="00080562"/>
    <w:rsid w:val="00087AC7"/>
    <w:rsid w:val="000933DA"/>
    <w:rsid w:val="00094FBD"/>
    <w:rsid w:val="000B046C"/>
    <w:rsid w:val="000B3738"/>
    <w:rsid w:val="000C3964"/>
    <w:rsid w:val="000C55B2"/>
    <w:rsid w:val="000C7991"/>
    <w:rsid w:val="000D0811"/>
    <w:rsid w:val="000F21AF"/>
    <w:rsid w:val="0010211A"/>
    <w:rsid w:val="00102DDE"/>
    <w:rsid w:val="001031ED"/>
    <w:rsid w:val="001036B6"/>
    <w:rsid w:val="001076CB"/>
    <w:rsid w:val="001130EC"/>
    <w:rsid w:val="001173A0"/>
    <w:rsid w:val="001236A1"/>
    <w:rsid w:val="00125D95"/>
    <w:rsid w:val="001265C6"/>
    <w:rsid w:val="00127301"/>
    <w:rsid w:val="001352C9"/>
    <w:rsid w:val="0014246D"/>
    <w:rsid w:val="00145E05"/>
    <w:rsid w:val="001564CB"/>
    <w:rsid w:val="00160DAD"/>
    <w:rsid w:val="00160E56"/>
    <w:rsid w:val="00173008"/>
    <w:rsid w:val="00175028"/>
    <w:rsid w:val="00192004"/>
    <w:rsid w:val="00194DDF"/>
    <w:rsid w:val="001B42FF"/>
    <w:rsid w:val="001D177A"/>
    <w:rsid w:val="001D1ABC"/>
    <w:rsid w:val="001D47C6"/>
    <w:rsid w:val="001D54DD"/>
    <w:rsid w:val="001D5ABC"/>
    <w:rsid w:val="001F34F3"/>
    <w:rsid w:val="0020175D"/>
    <w:rsid w:val="00202F19"/>
    <w:rsid w:val="002117DB"/>
    <w:rsid w:val="00215D2A"/>
    <w:rsid w:val="00220169"/>
    <w:rsid w:val="0022637E"/>
    <w:rsid w:val="002420F8"/>
    <w:rsid w:val="002422CB"/>
    <w:rsid w:val="0025524E"/>
    <w:rsid w:val="00257D6E"/>
    <w:rsid w:val="00260851"/>
    <w:rsid w:val="00271544"/>
    <w:rsid w:val="002745C5"/>
    <w:rsid w:val="00285BF3"/>
    <w:rsid w:val="002C1484"/>
    <w:rsid w:val="002C538A"/>
    <w:rsid w:val="002C54B7"/>
    <w:rsid w:val="002D2AB8"/>
    <w:rsid w:val="002F1449"/>
    <w:rsid w:val="002F2D43"/>
    <w:rsid w:val="0030043A"/>
    <w:rsid w:val="003048CF"/>
    <w:rsid w:val="00305B6D"/>
    <w:rsid w:val="003069D9"/>
    <w:rsid w:val="00312D7D"/>
    <w:rsid w:val="0031434A"/>
    <w:rsid w:val="00322697"/>
    <w:rsid w:val="00323D9A"/>
    <w:rsid w:val="00326DC4"/>
    <w:rsid w:val="0032707C"/>
    <w:rsid w:val="0034222F"/>
    <w:rsid w:val="00360610"/>
    <w:rsid w:val="00364A22"/>
    <w:rsid w:val="00372C16"/>
    <w:rsid w:val="0037443E"/>
    <w:rsid w:val="0037646A"/>
    <w:rsid w:val="0037660E"/>
    <w:rsid w:val="00391DE8"/>
    <w:rsid w:val="0039648D"/>
    <w:rsid w:val="003A3042"/>
    <w:rsid w:val="003A76EC"/>
    <w:rsid w:val="003B1D63"/>
    <w:rsid w:val="003B6110"/>
    <w:rsid w:val="003C097E"/>
    <w:rsid w:val="003D02FC"/>
    <w:rsid w:val="003D4E40"/>
    <w:rsid w:val="003D6CC9"/>
    <w:rsid w:val="003D747D"/>
    <w:rsid w:val="003E334B"/>
    <w:rsid w:val="003F2A90"/>
    <w:rsid w:val="003F7837"/>
    <w:rsid w:val="0040583D"/>
    <w:rsid w:val="00410FAC"/>
    <w:rsid w:val="00417558"/>
    <w:rsid w:val="00417A2E"/>
    <w:rsid w:val="004315E8"/>
    <w:rsid w:val="004355EF"/>
    <w:rsid w:val="0043667E"/>
    <w:rsid w:val="00436D34"/>
    <w:rsid w:val="00437030"/>
    <w:rsid w:val="00446F52"/>
    <w:rsid w:val="00471031"/>
    <w:rsid w:val="00472DFD"/>
    <w:rsid w:val="00476106"/>
    <w:rsid w:val="00480941"/>
    <w:rsid w:val="00486C45"/>
    <w:rsid w:val="00490B0F"/>
    <w:rsid w:val="004A0576"/>
    <w:rsid w:val="004A121D"/>
    <w:rsid w:val="004A7DA7"/>
    <w:rsid w:val="004B4027"/>
    <w:rsid w:val="004C13A5"/>
    <w:rsid w:val="004C417C"/>
    <w:rsid w:val="004C7F82"/>
    <w:rsid w:val="004D0FFF"/>
    <w:rsid w:val="004D1B55"/>
    <w:rsid w:val="004D39D7"/>
    <w:rsid w:val="004D5557"/>
    <w:rsid w:val="004E0F77"/>
    <w:rsid w:val="004E21C0"/>
    <w:rsid w:val="004E32C5"/>
    <w:rsid w:val="004E725B"/>
    <w:rsid w:val="004F3C89"/>
    <w:rsid w:val="004F542C"/>
    <w:rsid w:val="00502120"/>
    <w:rsid w:val="005030EC"/>
    <w:rsid w:val="005155ED"/>
    <w:rsid w:val="005175DC"/>
    <w:rsid w:val="005271D3"/>
    <w:rsid w:val="0053372D"/>
    <w:rsid w:val="00536169"/>
    <w:rsid w:val="00540361"/>
    <w:rsid w:val="0054794A"/>
    <w:rsid w:val="00550147"/>
    <w:rsid w:val="005549DC"/>
    <w:rsid w:val="00555779"/>
    <w:rsid w:val="00560578"/>
    <w:rsid w:val="005654E0"/>
    <w:rsid w:val="005663AD"/>
    <w:rsid w:val="00567F16"/>
    <w:rsid w:val="00572846"/>
    <w:rsid w:val="00572F24"/>
    <w:rsid w:val="005741EB"/>
    <w:rsid w:val="005748C4"/>
    <w:rsid w:val="00580006"/>
    <w:rsid w:val="0058187A"/>
    <w:rsid w:val="005840EA"/>
    <w:rsid w:val="00586291"/>
    <w:rsid w:val="0058635F"/>
    <w:rsid w:val="005A6CFB"/>
    <w:rsid w:val="005B7B28"/>
    <w:rsid w:val="005D1FD3"/>
    <w:rsid w:val="005D4684"/>
    <w:rsid w:val="005D5F8B"/>
    <w:rsid w:val="005E2E71"/>
    <w:rsid w:val="005E3AEA"/>
    <w:rsid w:val="005E7D9D"/>
    <w:rsid w:val="005F11D8"/>
    <w:rsid w:val="005F1C90"/>
    <w:rsid w:val="005F3A74"/>
    <w:rsid w:val="00600E56"/>
    <w:rsid w:val="00606B44"/>
    <w:rsid w:val="00610AAA"/>
    <w:rsid w:val="00610ADE"/>
    <w:rsid w:val="00616C5B"/>
    <w:rsid w:val="006405A4"/>
    <w:rsid w:val="00646784"/>
    <w:rsid w:val="0065259C"/>
    <w:rsid w:val="006564D2"/>
    <w:rsid w:val="00667917"/>
    <w:rsid w:val="00670FCB"/>
    <w:rsid w:val="006848B7"/>
    <w:rsid w:val="006A3DE5"/>
    <w:rsid w:val="006B3833"/>
    <w:rsid w:val="006C0778"/>
    <w:rsid w:val="006C306F"/>
    <w:rsid w:val="006C37AB"/>
    <w:rsid w:val="006C3921"/>
    <w:rsid w:val="006C5427"/>
    <w:rsid w:val="006D2967"/>
    <w:rsid w:val="006D5A29"/>
    <w:rsid w:val="006D6EE7"/>
    <w:rsid w:val="006E6FF8"/>
    <w:rsid w:val="00703431"/>
    <w:rsid w:val="0070405F"/>
    <w:rsid w:val="007057A1"/>
    <w:rsid w:val="007121D5"/>
    <w:rsid w:val="0071384F"/>
    <w:rsid w:val="00721BC8"/>
    <w:rsid w:val="00737F1B"/>
    <w:rsid w:val="007464DE"/>
    <w:rsid w:val="007530A7"/>
    <w:rsid w:val="007677A8"/>
    <w:rsid w:val="0077502C"/>
    <w:rsid w:val="00776521"/>
    <w:rsid w:val="00776D84"/>
    <w:rsid w:val="00780679"/>
    <w:rsid w:val="007826CD"/>
    <w:rsid w:val="00785AFC"/>
    <w:rsid w:val="00786D29"/>
    <w:rsid w:val="0079654D"/>
    <w:rsid w:val="00797933"/>
    <w:rsid w:val="007A173B"/>
    <w:rsid w:val="007A5014"/>
    <w:rsid w:val="007A5F35"/>
    <w:rsid w:val="007A6B0E"/>
    <w:rsid w:val="007C06FF"/>
    <w:rsid w:val="007C2585"/>
    <w:rsid w:val="007C31B3"/>
    <w:rsid w:val="007C3B8D"/>
    <w:rsid w:val="007C56C0"/>
    <w:rsid w:val="007D1D98"/>
    <w:rsid w:val="007D29E3"/>
    <w:rsid w:val="007D5CC6"/>
    <w:rsid w:val="007E2D30"/>
    <w:rsid w:val="007E4F23"/>
    <w:rsid w:val="007E56C8"/>
    <w:rsid w:val="007F22A8"/>
    <w:rsid w:val="00803980"/>
    <w:rsid w:val="008049AC"/>
    <w:rsid w:val="00804A53"/>
    <w:rsid w:val="008062EE"/>
    <w:rsid w:val="008137DB"/>
    <w:rsid w:val="00815E39"/>
    <w:rsid w:val="00816EA4"/>
    <w:rsid w:val="0082019A"/>
    <w:rsid w:val="008233E9"/>
    <w:rsid w:val="00833976"/>
    <w:rsid w:val="00835A01"/>
    <w:rsid w:val="00841728"/>
    <w:rsid w:val="00841D1C"/>
    <w:rsid w:val="00845542"/>
    <w:rsid w:val="008613F9"/>
    <w:rsid w:val="008807B0"/>
    <w:rsid w:val="008823E2"/>
    <w:rsid w:val="00882B69"/>
    <w:rsid w:val="00883737"/>
    <w:rsid w:val="00884C9E"/>
    <w:rsid w:val="008918DF"/>
    <w:rsid w:val="00896E95"/>
    <w:rsid w:val="008A60EA"/>
    <w:rsid w:val="008B7F9B"/>
    <w:rsid w:val="008D3A86"/>
    <w:rsid w:val="008E50C7"/>
    <w:rsid w:val="008F75E9"/>
    <w:rsid w:val="0091092B"/>
    <w:rsid w:val="00910D6A"/>
    <w:rsid w:val="00917A01"/>
    <w:rsid w:val="009225CB"/>
    <w:rsid w:val="00922819"/>
    <w:rsid w:val="00923970"/>
    <w:rsid w:val="00925B5E"/>
    <w:rsid w:val="00932CA8"/>
    <w:rsid w:val="00934725"/>
    <w:rsid w:val="00945823"/>
    <w:rsid w:val="009516B3"/>
    <w:rsid w:val="00951F00"/>
    <w:rsid w:val="00954304"/>
    <w:rsid w:val="00954320"/>
    <w:rsid w:val="00954529"/>
    <w:rsid w:val="009551B0"/>
    <w:rsid w:val="00956317"/>
    <w:rsid w:val="00963B9C"/>
    <w:rsid w:val="00965E65"/>
    <w:rsid w:val="00966652"/>
    <w:rsid w:val="00975CD0"/>
    <w:rsid w:val="00980AC4"/>
    <w:rsid w:val="009905B7"/>
    <w:rsid w:val="00990CED"/>
    <w:rsid w:val="00993884"/>
    <w:rsid w:val="00997D2D"/>
    <w:rsid w:val="009B2C7E"/>
    <w:rsid w:val="009B63E6"/>
    <w:rsid w:val="009C0858"/>
    <w:rsid w:val="009C440E"/>
    <w:rsid w:val="009C4E02"/>
    <w:rsid w:val="009C76AA"/>
    <w:rsid w:val="009D198D"/>
    <w:rsid w:val="009D2175"/>
    <w:rsid w:val="009D5B31"/>
    <w:rsid w:val="009D676C"/>
    <w:rsid w:val="009F1316"/>
    <w:rsid w:val="009F2860"/>
    <w:rsid w:val="009F527D"/>
    <w:rsid w:val="00A006F6"/>
    <w:rsid w:val="00A010FC"/>
    <w:rsid w:val="00A0222F"/>
    <w:rsid w:val="00A02297"/>
    <w:rsid w:val="00A233DA"/>
    <w:rsid w:val="00A30216"/>
    <w:rsid w:val="00A30F98"/>
    <w:rsid w:val="00A313D9"/>
    <w:rsid w:val="00A3347E"/>
    <w:rsid w:val="00A40774"/>
    <w:rsid w:val="00A51477"/>
    <w:rsid w:val="00A51E71"/>
    <w:rsid w:val="00A527F9"/>
    <w:rsid w:val="00A6113F"/>
    <w:rsid w:val="00A73F20"/>
    <w:rsid w:val="00A752CA"/>
    <w:rsid w:val="00A8091E"/>
    <w:rsid w:val="00A84B37"/>
    <w:rsid w:val="00A8549A"/>
    <w:rsid w:val="00AA2C37"/>
    <w:rsid w:val="00AA3920"/>
    <w:rsid w:val="00AA7DAF"/>
    <w:rsid w:val="00AB4B07"/>
    <w:rsid w:val="00AB500C"/>
    <w:rsid w:val="00AB72B8"/>
    <w:rsid w:val="00AD15F3"/>
    <w:rsid w:val="00AD3D3C"/>
    <w:rsid w:val="00AE4CFA"/>
    <w:rsid w:val="00AE7E94"/>
    <w:rsid w:val="00B1392F"/>
    <w:rsid w:val="00B2669F"/>
    <w:rsid w:val="00B3763D"/>
    <w:rsid w:val="00B432C3"/>
    <w:rsid w:val="00B43729"/>
    <w:rsid w:val="00B532F8"/>
    <w:rsid w:val="00B54579"/>
    <w:rsid w:val="00B555FD"/>
    <w:rsid w:val="00B55897"/>
    <w:rsid w:val="00B60591"/>
    <w:rsid w:val="00B627A1"/>
    <w:rsid w:val="00B6642D"/>
    <w:rsid w:val="00B664C5"/>
    <w:rsid w:val="00B7159E"/>
    <w:rsid w:val="00B7192C"/>
    <w:rsid w:val="00B842BD"/>
    <w:rsid w:val="00B864F1"/>
    <w:rsid w:val="00B906CA"/>
    <w:rsid w:val="00B92AC8"/>
    <w:rsid w:val="00B9391C"/>
    <w:rsid w:val="00B94666"/>
    <w:rsid w:val="00BA481E"/>
    <w:rsid w:val="00BB3621"/>
    <w:rsid w:val="00BC21C1"/>
    <w:rsid w:val="00BC4F10"/>
    <w:rsid w:val="00BC6CD5"/>
    <w:rsid w:val="00BC7C61"/>
    <w:rsid w:val="00BD378C"/>
    <w:rsid w:val="00BD4095"/>
    <w:rsid w:val="00BD693F"/>
    <w:rsid w:val="00BF5170"/>
    <w:rsid w:val="00C019E7"/>
    <w:rsid w:val="00C021F8"/>
    <w:rsid w:val="00C06423"/>
    <w:rsid w:val="00C113F5"/>
    <w:rsid w:val="00C12204"/>
    <w:rsid w:val="00C12A48"/>
    <w:rsid w:val="00C16006"/>
    <w:rsid w:val="00C162F6"/>
    <w:rsid w:val="00C21F1D"/>
    <w:rsid w:val="00C34732"/>
    <w:rsid w:val="00C41CB6"/>
    <w:rsid w:val="00C45AB4"/>
    <w:rsid w:val="00C4748B"/>
    <w:rsid w:val="00C56198"/>
    <w:rsid w:val="00C564E7"/>
    <w:rsid w:val="00C60DC5"/>
    <w:rsid w:val="00C72235"/>
    <w:rsid w:val="00C83977"/>
    <w:rsid w:val="00CB5E05"/>
    <w:rsid w:val="00CC2CBB"/>
    <w:rsid w:val="00CE1914"/>
    <w:rsid w:val="00CF3D21"/>
    <w:rsid w:val="00D01942"/>
    <w:rsid w:val="00D01F9B"/>
    <w:rsid w:val="00D057E9"/>
    <w:rsid w:val="00D14449"/>
    <w:rsid w:val="00D2037F"/>
    <w:rsid w:val="00D334BF"/>
    <w:rsid w:val="00D33B5E"/>
    <w:rsid w:val="00D36818"/>
    <w:rsid w:val="00D37116"/>
    <w:rsid w:val="00D55DDC"/>
    <w:rsid w:val="00D61434"/>
    <w:rsid w:val="00D705AB"/>
    <w:rsid w:val="00D75306"/>
    <w:rsid w:val="00D75681"/>
    <w:rsid w:val="00D834A8"/>
    <w:rsid w:val="00D91263"/>
    <w:rsid w:val="00D91B32"/>
    <w:rsid w:val="00D96CAE"/>
    <w:rsid w:val="00DA5046"/>
    <w:rsid w:val="00DA7892"/>
    <w:rsid w:val="00DB195F"/>
    <w:rsid w:val="00DB5DCB"/>
    <w:rsid w:val="00DC29B9"/>
    <w:rsid w:val="00DC72EC"/>
    <w:rsid w:val="00DD2B4B"/>
    <w:rsid w:val="00DD5F6A"/>
    <w:rsid w:val="00DD6116"/>
    <w:rsid w:val="00DF2415"/>
    <w:rsid w:val="00DF4E98"/>
    <w:rsid w:val="00E001C4"/>
    <w:rsid w:val="00E02D77"/>
    <w:rsid w:val="00E1253F"/>
    <w:rsid w:val="00E14372"/>
    <w:rsid w:val="00E14B7B"/>
    <w:rsid w:val="00E242AB"/>
    <w:rsid w:val="00E2554B"/>
    <w:rsid w:val="00E26CFA"/>
    <w:rsid w:val="00E30D19"/>
    <w:rsid w:val="00E3573A"/>
    <w:rsid w:val="00E35E58"/>
    <w:rsid w:val="00E41E33"/>
    <w:rsid w:val="00E4652C"/>
    <w:rsid w:val="00E51108"/>
    <w:rsid w:val="00E618BF"/>
    <w:rsid w:val="00E61D3A"/>
    <w:rsid w:val="00E62817"/>
    <w:rsid w:val="00E63A5B"/>
    <w:rsid w:val="00E64C53"/>
    <w:rsid w:val="00E67791"/>
    <w:rsid w:val="00E719E8"/>
    <w:rsid w:val="00E76F39"/>
    <w:rsid w:val="00E807AD"/>
    <w:rsid w:val="00E86CA2"/>
    <w:rsid w:val="00E90D91"/>
    <w:rsid w:val="00E92ADD"/>
    <w:rsid w:val="00E945C1"/>
    <w:rsid w:val="00E97321"/>
    <w:rsid w:val="00EA330C"/>
    <w:rsid w:val="00EB3E79"/>
    <w:rsid w:val="00EB557F"/>
    <w:rsid w:val="00EC024B"/>
    <w:rsid w:val="00EC5F73"/>
    <w:rsid w:val="00ED15AE"/>
    <w:rsid w:val="00ED3B68"/>
    <w:rsid w:val="00ED5F91"/>
    <w:rsid w:val="00EE31B0"/>
    <w:rsid w:val="00EF665E"/>
    <w:rsid w:val="00EF7B33"/>
    <w:rsid w:val="00EF7D4E"/>
    <w:rsid w:val="00F01D7D"/>
    <w:rsid w:val="00F043D3"/>
    <w:rsid w:val="00F0469B"/>
    <w:rsid w:val="00F05D01"/>
    <w:rsid w:val="00F3434F"/>
    <w:rsid w:val="00F34973"/>
    <w:rsid w:val="00F374E7"/>
    <w:rsid w:val="00F401B4"/>
    <w:rsid w:val="00F40A08"/>
    <w:rsid w:val="00F417EA"/>
    <w:rsid w:val="00F47276"/>
    <w:rsid w:val="00F52E4E"/>
    <w:rsid w:val="00F54E3A"/>
    <w:rsid w:val="00F650AB"/>
    <w:rsid w:val="00F709F7"/>
    <w:rsid w:val="00F73C0C"/>
    <w:rsid w:val="00F75EFF"/>
    <w:rsid w:val="00F82FC0"/>
    <w:rsid w:val="00F849F5"/>
    <w:rsid w:val="00FA0A5A"/>
    <w:rsid w:val="00FA1383"/>
    <w:rsid w:val="00FA59AD"/>
    <w:rsid w:val="00FA7242"/>
    <w:rsid w:val="00FB15F8"/>
    <w:rsid w:val="00FB2462"/>
    <w:rsid w:val="00FB6B05"/>
    <w:rsid w:val="00FC1EBE"/>
    <w:rsid w:val="00FC37AD"/>
    <w:rsid w:val="00FC529C"/>
    <w:rsid w:val="00FE5163"/>
    <w:rsid w:val="00FE5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3A1175B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8233E9"/>
    <w:rPr>
      <w:color w:val="0000FF" w:themeColor="hyperlink"/>
      <w:u w:val="single"/>
    </w:rPr>
  </w:style>
  <w:style w:type="paragraph" w:styleId="BodyText3">
    <w:name w:val="Body Text 3"/>
    <w:basedOn w:val="BodyText2"/>
    <w:link w:val="BodyText3Char"/>
    <w:rsid w:val="009516B3"/>
    <w:pPr>
      <w:spacing w:after="0" w:line="240" w:lineRule="auto"/>
      <w:ind w:right="108"/>
      <w:jc w:val="both"/>
    </w:pPr>
    <w:rPr>
      <w:rFonts w:ascii="Arial" w:eastAsia="MS Mincho" w:hAnsi="Arial"/>
      <w:sz w:val="22"/>
      <w:szCs w:val="22"/>
    </w:rPr>
  </w:style>
  <w:style w:type="character" w:customStyle="1" w:styleId="BodyText3Char">
    <w:name w:val="Body Text 3 Char"/>
    <w:basedOn w:val="DefaultParagraphFont"/>
    <w:link w:val="BodyText3"/>
    <w:rsid w:val="009516B3"/>
    <w:rPr>
      <w:rFonts w:ascii="Arial" w:eastAsia="MS Mincho" w:hAnsi="Arial"/>
      <w:sz w:val="22"/>
      <w:szCs w:val="22"/>
    </w:rPr>
  </w:style>
  <w:style w:type="paragraph" w:styleId="BodyText2">
    <w:name w:val="Body Text 2"/>
    <w:basedOn w:val="Normal"/>
    <w:link w:val="BodyText2Char"/>
    <w:semiHidden/>
    <w:unhideWhenUsed/>
    <w:rsid w:val="009516B3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9516B3"/>
  </w:style>
  <w:style w:type="paragraph" w:styleId="BodyText">
    <w:name w:val="Body Text"/>
    <w:basedOn w:val="Normal"/>
    <w:link w:val="BodyTextChar"/>
    <w:semiHidden/>
    <w:unhideWhenUsed/>
    <w:rsid w:val="00FC1EBE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FC1EBE"/>
  </w:style>
  <w:style w:type="paragraph" w:styleId="Revision">
    <w:name w:val="Revision"/>
    <w:hidden/>
    <w:uiPriority w:val="99"/>
    <w:semiHidden/>
    <w:rsid w:val="00ED5F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23" Type="http://schemas.microsoft.com/office/2016/09/relationships/commentsIds" Target="commentsIds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Relationship Id="rId22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3375BDCB-82DA-4B90-92AD-BBE74135F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1</Pages>
  <Words>157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Taylor, Valerie</dc:creator>
  <cp:lastModifiedBy>Regan, Rory</cp:lastModifiedBy>
  <cp:revision>2</cp:revision>
  <cp:lastPrinted>2016-08-03T15:29:00Z</cp:lastPrinted>
  <dcterms:created xsi:type="dcterms:W3CDTF">2020-11-16T17:45:00Z</dcterms:created>
  <dcterms:modified xsi:type="dcterms:W3CDTF">2020-11-16T17:45:00Z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