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32FF0D6" w:rsidR="00364A22" w:rsidRPr="002420F8" w:rsidRDefault="009C074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5</w:t>
      </w:r>
      <w:r w:rsidR="00930B23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5BDC4D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833976">
        <w:rPr>
          <w:rFonts w:ascii="Arial" w:hAnsi="Arial" w:cs="Arial"/>
          <w:sz w:val="20"/>
        </w:rPr>
        <w:t>20DPP00542</w:t>
      </w:r>
    </w:p>
    <w:p w14:paraId="03C6B415" w14:textId="1D18640E" w:rsidR="007D1D98" w:rsidRDefault="0083397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T1954 – Professional Auctioneer Services for Vehicles and Heavy Equipment </w:t>
      </w:r>
      <w:r w:rsidR="00930B23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DSS</w:t>
      </w:r>
    </w:p>
    <w:p w14:paraId="0AC69945" w14:textId="77777777" w:rsidR="00930B23" w:rsidRDefault="00930B23" w:rsidP="008918DF">
      <w:pPr>
        <w:ind w:firstLine="720"/>
        <w:rPr>
          <w:rFonts w:ascii="Arial" w:hAnsi="Arial" w:cs="Arial"/>
          <w:b/>
        </w:rPr>
      </w:pPr>
    </w:p>
    <w:p w14:paraId="6EF17CBC" w14:textId="095141A3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1C9CF43B" w14:textId="281475BE" w:rsidR="00930B23" w:rsidRDefault="00A45876" w:rsidP="00930B23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Previous </w:t>
      </w:r>
      <w:bookmarkStart w:id="0" w:name="_GoBack"/>
      <w:bookmarkEnd w:id="0"/>
      <w:r w:rsidR="00930B23">
        <w:rPr>
          <w:rFonts w:ascii="Arial" w:hAnsi="Arial" w:cs="Arial"/>
        </w:rPr>
        <w:t xml:space="preserve">Quote Submission Due Date: </w:t>
      </w:r>
      <w:r w:rsidR="00B167B7">
        <w:rPr>
          <w:rFonts w:ascii="Arial" w:hAnsi="Arial" w:cs="Arial"/>
        </w:rPr>
        <w:t>11/10/20</w:t>
      </w:r>
      <w:r w:rsidR="00930B23">
        <w:rPr>
          <w:rFonts w:ascii="Arial" w:hAnsi="Arial" w:cs="Arial"/>
        </w:rPr>
        <w:t xml:space="preserve"> (2:00 p.m. Eastern Time)</w:t>
      </w:r>
      <w:r w:rsidR="008918DF" w:rsidRPr="008918DF">
        <w:rPr>
          <w:rFonts w:ascii="Arial" w:hAnsi="Arial" w:cs="Arial"/>
          <w:b/>
        </w:rPr>
        <w:tab/>
      </w:r>
    </w:p>
    <w:p w14:paraId="03C6B416" w14:textId="76391C15" w:rsidR="007D1D98" w:rsidRPr="008918DF" w:rsidRDefault="00930B23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11/1</w:t>
      </w:r>
      <w:r w:rsidR="009C0747">
        <w:rPr>
          <w:rFonts w:ascii="Arial" w:hAnsi="Arial" w:cs="Arial"/>
          <w:b/>
          <w:u w:val="single"/>
        </w:rPr>
        <w:t>8</w:t>
      </w:r>
      <w:r>
        <w:rPr>
          <w:rFonts w:ascii="Arial" w:hAnsi="Arial" w:cs="Arial"/>
          <w:b/>
          <w:u w:val="single"/>
        </w:rPr>
        <w:t>/20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9FF927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C0747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198CF3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5037E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35BAADBF" w:rsidR="008949D2" w:rsidRPr="008918DF" w:rsidRDefault="007D1D98" w:rsidP="008949D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</w:t>
      </w:r>
      <w:r w:rsidR="00930B23">
        <w:rPr>
          <w:rFonts w:ascii="Arial" w:hAnsi="Arial" w:cs="Arial"/>
        </w:rPr>
        <w:t xml:space="preserve">extends the Quote Submission Due date to </w:t>
      </w:r>
      <w:r w:rsidR="00930B23" w:rsidRPr="00B167B7">
        <w:rPr>
          <w:rFonts w:ascii="Arial" w:hAnsi="Arial" w:cs="Arial"/>
          <w:b/>
          <w:u w:val="single"/>
        </w:rPr>
        <w:t>November 1</w:t>
      </w:r>
      <w:r w:rsidR="009C0747" w:rsidRPr="00B167B7">
        <w:rPr>
          <w:rFonts w:ascii="Arial" w:hAnsi="Arial" w:cs="Arial"/>
          <w:b/>
          <w:u w:val="single"/>
        </w:rPr>
        <w:t>8</w:t>
      </w:r>
      <w:r w:rsidR="00930B23" w:rsidRPr="00B167B7">
        <w:rPr>
          <w:rFonts w:ascii="Arial" w:hAnsi="Arial" w:cs="Arial"/>
          <w:b/>
          <w:u w:val="single"/>
        </w:rPr>
        <w:t>, 2020</w:t>
      </w:r>
      <w:r w:rsidR="00930B23" w:rsidRPr="008949D2">
        <w:rPr>
          <w:rFonts w:ascii="Arial" w:hAnsi="Arial" w:cs="Arial"/>
          <w:b/>
        </w:rPr>
        <w:t xml:space="preserve"> (2:00 p.m. Eastern Time)</w:t>
      </w:r>
      <w:r w:rsidR="008949D2">
        <w:rPr>
          <w:rFonts w:ascii="Arial" w:hAnsi="Arial" w:cs="Arial"/>
          <w:b/>
        </w:rPr>
        <w:t>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A9BB86A" w14:textId="78C1BB2A" w:rsidR="00B167B7" w:rsidRDefault="00B167B7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be aware that answers to Vendor {Bidder} questions will be answered as part of a future Bid Amendment.</w:t>
      </w:r>
    </w:p>
    <w:p w14:paraId="5646E8C9" w14:textId="77777777" w:rsidR="00B167B7" w:rsidRDefault="00B167B7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2FE7121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 xml:space="preserve">nd Conditions </w:t>
      </w:r>
      <w:proofErr w:type="gramStart"/>
      <w:r w:rsidR="00502120" w:rsidRPr="008918DF">
        <w:rPr>
          <w:rFonts w:ascii="Arial" w:hAnsi="Arial" w:cs="Arial"/>
        </w:rPr>
        <w:t>relative</w:t>
      </w:r>
      <w:proofErr w:type="gramEnd"/>
      <w:r w:rsidR="00502120" w:rsidRPr="008918DF">
        <w:rPr>
          <w:rFonts w:ascii="Arial" w:hAnsi="Arial" w:cs="Arial"/>
        </w:rPr>
        <w:t xml:space="preserve">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4B249710" w:rsidR="00721BC8" w:rsidRDefault="007D1D98" w:rsidP="00D642BA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r w:rsidR="008918DF" w:rsidRPr="008918DF">
        <w:rPr>
          <w:rFonts w:ascii="Arial" w:hAnsi="Arial" w:cs="Arial"/>
        </w:rPr>
        <w:t xml:space="preserve"> </w:t>
      </w: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E15FA" w14:textId="77777777" w:rsidR="007A1127" w:rsidRDefault="007A1127">
      <w:r>
        <w:separator/>
      </w:r>
    </w:p>
  </w:endnote>
  <w:endnote w:type="continuationSeparator" w:id="0">
    <w:p w14:paraId="4BF7DEDB" w14:textId="77777777" w:rsidR="007A1127" w:rsidRDefault="007A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86378F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2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4773C" w14:textId="77777777" w:rsidR="007A1127" w:rsidRDefault="007A1127">
      <w:r>
        <w:separator/>
      </w:r>
    </w:p>
  </w:footnote>
  <w:footnote w:type="continuationSeparator" w:id="0">
    <w:p w14:paraId="0F092E65" w14:textId="77777777" w:rsidR="007A1127" w:rsidRDefault="007A1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2DDE"/>
    <w:rsid w:val="001036B6"/>
    <w:rsid w:val="001130EC"/>
    <w:rsid w:val="001236A1"/>
    <w:rsid w:val="001265C6"/>
    <w:rsid w:val="00160DAD"/>
    <w:rsid w:val="00160E56"/>
    <w:rsid w:val="00163A57"/>
    <w:rsid w:val="00194DDF"/>
    <w:rsid w:val="001D1ABC"/>
    <w:rsid w:val="001D5ABC"/>
    <w:rsid w:val="001F34F3"/>
    <w:rsid w:val="0020175D"/>
    <w:rsid w:val="00202F19"/>
    <w:rsid w:val="00215D2A"/>
    <w:rsid w:val="0022016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1434A"/>
    <w:rsid w:val="00322697"/>
    <w:rsid w:val="00326DC4"/>
    <w:rsid w:val="0032707C"/>
    <w:rsid w:val="0034222F"/>
    <w:rsid w:val="00364A22"/>
    <w:rsid w:val="00372C16"/>
    <w:rsid w:val="0037646A"/>
    <w:rsid w:val="0037660E"/>
    <w:rsid w:val="00391DE8"/>
    <w:rsid w:val="0039648D"/>
    <w:rsid w:val="003A76EC"/>
    <w:rsid w:val="003B1D63"/>
    <w:rsid w:val="003D02FC"/>
    <w:rsid w:val="003D6CC9"/>
    <w:rsid w:val="003D747D"/>
    <w:rsid w:val="003F2A90"/>
    <w:rsid w:val="003F7837"/>
    <w:rsid w:val="00410FAC"/>
    <w:rsid w:val="00417A2E"/>
    <w:rsid w:val="004315E8"/>
    <w:rsid w:val="004355EF"/>
    <w:rsid w:val="0043667E"/>
    <w:rsid w:val="00436D34"/>
    <w:rsid w:val="00437030"/>
    <w:rsid w:val="00446F52"/>
    <w:rsid w:val="00472DFD"/>
    <w:rsid w:val="00476106"/>
    <w:rsid w:val="00490B0F"/>
    <w:rsid w:val="004A0576"/>
    <w:rsid w:val="004A121D"/>
    <w:rsid w:val="004A7DA7"/>
    <w:rsid w:val="004C13A5"/>
    <w:rsid w:val="004C417C"/>
    <w:rsid w:val="004D1B55"/>
    <w:rsid w:val="004D39D7"/>
    <w:rsid w:val="004D555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5A29"/>
    <w:rsid w:val="006D6EE7"/>
    <w:rsid w:val="006E6FF8"/>
    <w:rsid w:val="00703431"/>
    <w:rsid w:val="0070405F"/>
    <w:rsid w:val="007057A1"/>
    <w:rsid w:val="0071384F"/>
    <w:rsid w:val="00721BC8"/>
    <w:rsid w:val="00737F1B"/>
    <w:rsid w:val="007677A8"/>
    <w:rsid w:val="00776521"/>
    <w:rsid w:val="00776D84"/>
    <w:rsid w:val="00780679"/>
    <w:rsid w:val="007826CD"/>
    <w:rsid w:val="00785AFC"/>
    <w:rsid w:val="007A1127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CC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33E9"/>
    <w:rsid w:val="00833976"/>
    <w:rsid w:val="00841D1C"/>
    <w:rsid w:val="00882B69"/>
    <w:rsid w:val="00883737"/>
    <w:rsid w:val="00884C9E"/>
    <w:rsid w:val="008918DF"/>
    <w:rsid w:val="008949D2"/>
    <w:rsid w:val="008D3A86"/>
    <w:rsid w:val="008E50C7"/>
    <w:rsid w:val="008F75E9"/>
    <w:rsid w:val="0091092B"/>
    <w:rsid w:val="00910D6A"/>
    <w:rsid w:val="00917A01"/>
    <w:rsid w:val="009225CB"/>
    <w:rsid w:val="00922819"/>
    <w:rsid w:val="00923970"/>
    <w:rsid w:val="00930B23"/>
    <w:rsid w:val="00934725"/>
    <w:rsid w:val="00954304"/>
    <w:rsid w:val="00954320"/>
    <w:rsid w:val="00954529"/>
    <w:rsid w:val="00963B9C"/>
    <w:rsid w:val="00966652"/>
    <w:rsid w:val="00980AC4"/>
    <w:rsid w:val="00990CED"/>
    <w:rsid w:val="00993884"/>
    <w:rsid w:val="009B63E6"/>
    <w:rsid w:val="009C074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5876"/>
    <w:rsid w:val="00A51E71"/>
    <w:rsid w:val="00A527F9"/>
    <w:rsid w:val="00A6113F"/>
    <w:rsid w:val="00A73F20"/>
    <w:rsid w:val="00A8091E"/>
    <w:rsid w:val="00A84B37"/>
    <w:rsid w:val="00A8549A"/>
    <w:rsid w:val="00AA2C37"/>
    <w:rsid w:val="00AA3920"/>
    <w:rsid w:val="00AB72B8"/>
    <w:rsid w:val="00AD15F3"/>
    <w:rsid w:val="00AD3D3C"/>
    <w:rsid w:val="00AE4CFA"/>
    <w:rsid w:val="00B1392F"/>
    <w:rsid w:val="00B167B7"/>
    <w:rsid w:val="00B2669F"/>
    <w:rsid w:val="00B3763D"/>
    <w:rsid w:val="00B432C3"/>
    <w:rsid w:val="00B5037E"/>
    <w:rsid w:val="00B54579"/>
    <w:rsid w:val="00B555FD"/>
    <w:rsid w:val="00B55897"/>
    <w:rsid w:val="00B664C5"/>
    <w:rsid w:val="00B7159E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4095"/>
    <w:rsid w:val="00BD693F"/>
    <w:rsid w:val="00BE44A1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642BA"/>
    <w:rsid w:val="00D705AB"/>
    <w:rsid w:val="00D75306"/>
    <w:rsid w:val="00D75681"/>
    <w:rsid w:val="00D91263"/>
    <w:rsid w:val="00D91B32"/>
    <w:rsid w:val="00D96CAE"/>
    <w:rsid w:val="00DC29B9"/>
    <w:rsid w:val="00DC72EC"/>
    <w:rsid w:val="00DD6116"/>
    <w:rsid w:val="00DE5DBB"/>
    <w:rsid w:val="00DF4E98"/>
    <w:rsid w:val="00E001C4"/>
    <w:rsid w:val="00E02D77"/>
    <w:rsid w:val="00E1253F"/>
    <w:rsid w:val="00E14372"/>
    <w:rsid w:val="00E14B7B"/>
    <w:rsid w:val="00E242AB"/>
    <w:rsid w:val="00E30D19"/>
    <w:rsid w:val="00E35E58"/>
    <w:rsid w:val="00E4652C"/>
    <w:rsid w:val="00E61D3A"/>
    <w:rsid w:val="00E64C53"/>
    <w:rsid w:val="00E67791"/>
    <w:rsid w:val="00E76F39"/>
    <w:rsid w:val="00E807AD"/>
    <w:rsid w:val="00E86CA2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14E1"/>
    <w:rsid w:val="00F043D3"/>
    <w:rsid w:val="00F0469B"/>
    <w:rsid w:val="00F05D01"/>
    <w:rsid w:val="00F13CFA"/>
    <w:rsid w:val="00F3434F"/>
    <w:rsid w:val="00F34973"/>
    <w:rsid w:val="00F374E7"/>
    <w:rsid w:val="00F401B4"/>
    <w:rsid w:val="00F40A08"/>
    <w:rsid w:val="00F47276"/>
    <w:rsid w:val="00F52E4E"/>
    <w:rsid w:val="00F650AB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233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DD39873-903E-48BE-994D-977F3461D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3</cp:revision>
  <cp:lastPrinted>2016-08-03T15:29:00Z</cp:lastPrinted>
  <dcterms:created xsi:type="dcterms:W3CDTF">2020-11-05T14:54:00Z</dcterms:created>
  <dcterms:modified xsi:type="dcterms:W3CDTF">2020-11-05T14:55:00Z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