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674F5B" w14:textId="5510DF3B" w:rsidR="00364A22" w:rsidRPr="002420F8" w:rsidRDefault="007208F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31, 2020</w:t>
      </w:r>
    </w:p>
    <w:p w14:paraId="365C2243" w14:textId="77777777" w:rsidR="00364A22" w:rsidRPr="008918DF" w:rsidRDefault="00364A22" w:rsidP="00364A22">
      <w:pPr>
        <w:rPr>
          <w:rFonts w:ascii="Arial" w:hAnsi="Arial" w:cs="Arial"/>
        </w:rPr>
      </w:pPr>
    </w:p>
    <w:p w14:paraId="079B33C5" w14:textId="77777777" w:rsidR="00364A22" w:rsidRPr="008918DF" w:rsidRDefault="00364A22" w:rsidP="00364A22">
      <w:pPr>
        <w:rPr>
          <w:rFonts w:ascii="Arial" w:hAnsi="Arial" w:cs="Arial"/>
        </w:rPr>
      </w:pPr>
    </w:p>
    <w:p w14:paraId="681DAE5B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55B6D630" w14:textId="77777777" w:rsidR="007D1D98" w:rsidRPr="008918DF" w:rsidRDefault="007D1D98" w:rsidP="007D1D98">
      <w:pPr>
        <w:rPr>
          <w:rFonts w:ascii="Arial" w:hAnsi="Arial" w:cs="Arial"/>
        </w:rPr>
      </w:pPr>
    </w:p>
    <w:p w14:paraId="6243D650" w14:textId="61B7D08B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5F81A3F6" w14:textId="3C9B194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551A2F" w:rsidRPr="00551A2F">
        <w:rPr>
          <w:rFonts w:ascii="Arial" w:hAnsi="Arial" w:cs="Arial"/>
          <w:sz w:val="20"/>
        </w:rPr>
        <w:t>20DPP00</w:t>
      </w:r>
      <w:r w:rsidR="007208F7">
        <w:rPr>
          <w:rFonts w:ascii="Arial" w:hAnsi="Arial" w:cs="Arial"/>
          <w:sz w:val="20"/>
        </w:rPr>
        <w:t>531</w:t>
      </w:r>
    </w:p>
    <w:p w14:paraId="0B7BF999" w14:textId="0921A594" w:rsidR="003069D9" w:rsidRDefault="007208F7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T3116 NJ Study on Disparity in State Procurement</w:t>
      </w:r>
      <w:r w:rsidR="001774A7">
        <w:rPr>
          <w:rFonts w:ascii="Arial" w:hAnsi="Arial" w:cs="Arial"/>
          <w:b/>
        </w:rPr>
        <w:t xml:space="preserve"> </w:t>
      </w:r>
    </w:p>
    <w:p w14:paraId="2E232545" w14:textId="77777777" w:rsidR="001774A7" w:rsidRPr="008918DF" w:rsidRDefault="001774A7" w:rsidP="008918DF">
      <w:pPr>
        <w:ind w:firstLine="720"/>
        <w:rPr>
          <w:rFonts w:ascii="Arial" w:hAnsi="Arial" w:cs="Arial"/>
          <w:b/>
        </w:rPr>
      </w:pPr>
    </w:p>
    <w:p w14:paraId="155994DF" w14:textId="700AA31E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8D6636" w:rsidRPr="00264FE4">
        <w:rPr>
          <w:rFonts w:ascii="Arial" w:hAnsi="Arial" w:cs="Arial"/>
          <w:b/>
          <w:u w:val="single"/>
        </w:rPr>
        <w:t xml:space="preserve">Thursday, </w:t>
      </w:r>
      <w:r w:rsidR="007208F7">
        <w:rPr>
          <w:rFonts w:ascii="Arial" w:hAnsi="Arial" w:cs="Arial"/>
          <w:b/>
          <w:u w:val="single"/>
        </w:rPr>
        <w:t>March 26, 2020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28B0E975" w14:textId="77777777" w:rsidR="00364A22" w:rsidRDefault="00364A22" w:rsidP="002420F8"/>
    <w:p w14:paraId="25F8FB0E" w14:textId="77777777" w:rsidR="003069D9" w:rsidRPr="008918DF" w:rsidRDefault="003069D9" w:rsidP="002420F8"/>
    <w:p w14:paraId="5BC421D9" w14:textId="7241CFF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D6636">
        <w:rPr>
          <w:rFonts w:ascii="Arial" w:hAnsi="Arial" w:cs="Arial"/>
          <w:i w:val="0"/>
          <w:sz w:val="20"/>
        </w:rPr>
        <w:t>1</w:t>
      </w:r>
    </w:p>
    <w:p w14:paraId="0E5372E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26BBF11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A8DBD06" w14:textId="3565C32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D6636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A9984D1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E0A6A4D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  <w:r w:rsidRPr="007208F7">
        <w:rPr>
          <w:rFonts w:ascii="Arial" w:hAnsi="Arial" w:cs="Arial"/>
        </w:rPr>
        <w:t>Please be advised that the Optional Pre-Quote Conference for Bid Solicitation 20DPP00531 - T3116 NJ Study on Disparity in State Procurement scheduled for Monday, February 3, 2020 at 10 AM will also have a conference call option. Conference call details are as follows:</w:t>
      </w:r>
    </w:p>
    <w:p w14:paraId="009CECC9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1F348236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  <w:r w:rsidRPr="007208F7">
        <w:rPr>
          <w:rFonts w:ascii="Arial" w:hAnsi="Arial" w:cs="Arial"/>
        </w:rPr>
        <w:t xml:space="preserve">Dial-in Number: 888-204-5984; </w:t>
      </w:r>
    </w:p>
    <w:p w14:paraId="3C740505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  <w:r w:rsidRPr="007208F7">
        <w:rPr>
          <w:rFonts w:ascii="Arial" w:hAnsi="Arial" w:cs="Arial"/>
        </w:rPr>
        <w:t xml:space="preserve">Access code: 2602305 </w:t>
      </w:r>
    </w:p>
    <w:p w14:paraId="49F16705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4D0A1703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  <w:r w:rsidRPr="007208F7">
        <w:rPr>
          <w:rFonts w:ascii="Arial" w:hAnsi="Arial" w:cs="Arial"/>
        </w:rPr>
        <w:t>The location of the Optional Pre-Quote Conference remains as follows:</w:t>
      </w:r>
    </w:p>
    <w:p w14:paraId="1721B305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02DD93FF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  <w:r w:rsidRPr="007208F7">
        <w:rPr>
          <w:rFonts w:ascii="Arial" w:hAnsi="Arial" w:cs="Arial"/>
        </w:rPr>
        <w:t>33 West State Street</w:t>
      </w:r>
    </w:p>
    <w:p w14:paraId="09835490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  <w:r w:rsidRPr="007208F7">
        <w:rPr>
          <w:rFonts w:ascii="Arial" w:hAnsi="Arial" w:cs="Arial"/>
        </w:rPr>
        <w:t>9</w:t>
      </w:r>
      <w:r w:rsidRPr="007208F7">
        <w:rPr>
          <w:rFonts w:ascii="Arial" w:hAnsi="Arial" w:cs="Arial"/>
          <w:vertAlign w:val="superscript"/>
        </w:rPr>
        <w:t>th</w:t>
      </w:r>
      <w:r w:rsidRPr="007208F7">
        <w:rPr>
          <w:rFonts w:ascii="Arial" w:hAnsi="Arial" w:cs="Arial"/>
        </w:rPr>
        <w:t xml:space="preserve"> Floor - Bid Room</w:t>
      </w:r>
    </w:p>
    <w:p w14:paraId="0E4FD144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  <w:r w:rsidRPr="007208F7">
        <w:rPr>
          <w:rFonts w:ascii="Arial" w:hAnsi="Arial" w:cs="Arial"/>
        </w:rPr>
        <w:t>Trenton, New Jersey 08608</w:t>
      </w:r>
    </w:p>
    <w:p w14:paraId="271BC39C" w14:textId="77777777" w:rsid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E97E8BD" w14:textId="493CE6B9" w:rsidR="00824DA1" w:rsidRDefault="00824DA1" w:rsidP="007208F7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See “Revised Bid Solicitation NJ Study on Disparity in State Procurement 01.31.2020”. </w:t>
      </w:r>
    </w:p>
    <w:p w14:paraId="54C890E5" w14:textId="77777777" w:rsidR="00824DA1" w:rsidRPr="00824DA1" w:rsidRDefault="00824DA1" w:rsidP="00824DA1">
      <w:pPr>
        <w:tabs>
          <w:tab w:val="left" w:pos="0"/>
        </w:tabs>
        <w:rPr>
          <w:rFonts w:ascii="Arial" w:hAnsi="Arial" w:cs="Arial"/>
        </w:rPr>
      </w:pPr>
    </w:p>
    <w:p w14:paraId="6F2BFED0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  <w:r w:rsidRPr="007208F7">
        <w:rPr>
          <w:rFonts w:ascii="Arial" w:hAnsi="Arial" w:cs="Arial"/>
        </w:rPr>
        <w:t xml:space="preserve">Reminder that electronic questions are due by 2 PM on Thursday, February 6, 2020. </w:t>
      </w:r>
    </w:p>
    <w:p w14:paraId="05DB7088" w14:textId="77777777" w:rsidR="007208F7" w:rsidRPr="007208F7" w:rsidRDefault="007208F7" w:rsidP="007208F7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57EF3715" w14:textId="56DC3B5E" w:rsidR="008D6636" w:rsidRDefault="007208F7" w:rsidP="007208F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  <w:r w:rsidRPr="007208F7">
        <w:rPr>
          <w:rFonts w:ascii="Arial" w:hAnsi="Arial" w:cs="Arial"/>
        </w:rPr>
        <w:t>Please also note that the correct T# for this Bid Solicitation is T3116 as indicated in the Bid Solicitation documents. T3119 as listed in NJSTART is an error.</w:t>
      </w:r>
      <w:r w:rsidR="00824DA1">
        <w:rPr>
          <w:rFonts w:ascii="Arial" w:hAnsi="Arial" w:cs="Arial"/>
        </w:rPr>
        <w:t xml:space="preserve">  </w:t>
      </w:r>
    </w:p>
    <w:p w14:paraId="70DA8A28" w14:textId="77777777" w:rsidR="007208F7" w:rsidRPr="008D6636" w:rsidRDefault="007208F7" w:rsidP="007208F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91DB0CA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143CEF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A72409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C23C6CE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38EAC4C" w14:textId="40CE91D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5E9212" w14:textId="77777777" w:rsidR="00264FE4" w:rsidRDefault="00264FE4">
      <w:r>
        <w:separator/>
      </w:r>
    </w:p>
  </w:endnote>
  <w:endnote w:type="continuationSeparator" w:id="0">
    <w:p w14:paraId="18430584" w14:textId="77777777" w:rsidR="00264FE4" w:rsidRDefault="00264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C3F1EA" w14:textId="09CA3C08" w:rsidR="00264FE4" w:rsidRDefault="00264F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4D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244C3D" w14:textId="77777777" w:rsidR="00264FE4" w:rsidRDefault="00264FE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7EFF7" w14:textId="77777777" w:rsidR="00264FE4" w:rsidRDefault="00264FE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8640B70" wp14:editId="711797C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26DA87" w14:textId="77777777" w:rsidR="00264FE4" w:rsidRPr="003048CF" w:rsidRDefault="00264FE4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38640B7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3126DA87" w14:textId="77777777" w:rsidR="00ED3CF8" w:rsidRPr="003048CF" w:rsidRDefault="00ED3CF8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8E9FCE" w14:textId="77777777" w:rsidR="00264FE4" w:rsidRDefault="00264FE4">
      <w:r>
        <w:separator/>
      </w:r>
    </w:p>
  </w:footnote>
  <w:footnote w:type="continuationSeparator" w:id="0">
    <w:p w14:paraId="39B61680" w14:textId="77777777" w:rsidR="00264FE4" w:rsidRDefault="00264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64FE4" w14:paraId="3624296D" w14:textId="77777777" w:rsidTr="00631226">
      <w:trPr>
        <w:trHeight w:val="1080"/>
        <w:jc w:val="center"/>
      </w:trPr>
      <w:tc>
        <w:tcPr>
          <w:tcW w:w="2880" w:type="dxa"/>
        </w:tcPr>
        <w:p w14:paraId="37C41EE3" w14:textId="77777777" w:rsidR="00264FE4" w:rsidRDefault="00264FE4" w:rsidP="00E242AB"/>
      </w:tc>
      <w:tc>
        <w:tcPr>
          <w:tcW w:w="5760" w:type="dxa"/>
          <w:vAlign w:val="center"/>
        </w:tcPr>
        <w:p w14:paraId="79E1C4D3" w14:textId="77777777" w:rsidR="00264FE4" w:rsidRDefault="00264FE4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0AD8629D" wp14:editId="2A4BC8D3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548D51A" w14:textId="77777777" w:rsidR="00264FE4" w:rsidRDefault="00264FE4" w:rsidP="00E242AB"/>
      </w:tc>
    </w:tr>
    <w:tr w:rsidR="00264FE4" w14:paraId="151106E2" w14:textId="77777777" w:rsidTr="00631226">
      <w:trPr>
        <w:trHeight w:val="893"/>
        <w:jc w:val="center"/>
      </w:trPr>
      <w:tc>
        <w:tcPr>
          <w:tcW w:w="2880" w:type="dxa"/>
          <w:vAlign w:val="bottom"/>
        </w:tcPr>
        <w:p w14:paraId="2456126A" w14:textId="77777777" w:rsidR="00264FE4" w:rsidRPr="00DE79FE" w:rsidRDefault="00264FE4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50D41DB" w14:textId="77777777" w:rsidR="00264FE4" w:rsidRPr="006359DD" w:rsidRDefault="00264FE4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8A41DC4" w14:textId="77777777" w:rsidR="00264FE4" w:rsidRPr="00952B78" w:rsidRDefault="00264FE4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0B16AC51" w14:textId="77777777" w:rsidR="00264FE4" w:rsidRPr="00CD2155" w:rsidRDefault="00264FE4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FDD572B" w14:textId="77777777" w:rsidR="00264FE4" w:rsidRPr="00CD2155" w:rsidRDefault="00264FE4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9661237" w14:textId="77777777" w:rsidR="00264FE4" w:rsidRPr="00CD2155" w:rsidRDefault="00264FE4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0BD5C317" w14:textId="77777777" w:rsidR="00264FE4" w:rsidRPr="00CD2155" w:rsidRDefault="00264FE4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2AA0D8B" w14:textId="77777777" w:rsidR="00264FE4" w:rsidRPr="00CD2155" w:rsidRDefault="00264FE4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0D64C35" w14:textId="77777777" w:rsidR="00264FE4" w:rsidRPr="006359DD" w:rsidRDefault="00264FE4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68368EBA" w14:textId="77777777" w:rsidR="00264FE4" w:rsidRPr="006359DD" w:rsidRDefault="00264FE4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bookmarkStart w:id="0" w:name="_GoBack"/>
          <w:proofErr w:type="spellStart"/>
          <w:r>
            <w:rPr>
              <w:smallCaps/>
              <w:color w:val="000080"/>
            </w:rPr>
            <w:t>Muoio</w:t>
          </w:r>
          <w:bookmarkEnd w:id="0"/>
          <w:proofErr w:type="spellEnd"/>
        </w:p>
        <w:p w14:paraId="100E70FB" w14:textId="77777777" w:rsidR="00264FE4" w:rsidRPr="006359DD" w:rsidRDefault="00264FE4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64FE4" w14:paraId="64D31F75" w14:textId="77777777" w:rsidTr="00631226">
      <w:trPr>
        <w:trHeight w:val="892"/>
        <w:jc w:val="center"/>
      </w:trPr>
      <w:tc>
        <w:tcPr>
          <w:tcW w:w="2880" w:type="dxa"/>
          <w:vAlign w:val="bottom"/>
        </w:tcPr>
        <w:p w14:paraId="4941BA55" w14:textId="77777777" w:rsidR="00264FE4" w:rsidRPr="006359DD" w:rsidRDefault="00264FE4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9962B7D" w14:textId="77777777" w:rsidR="00264FE4" w:rsidRPr="006359DD" w:rsidRDefault="00264FE4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10F47BC" w14:textId="77777777" w:rsidR="00264FE4" w:rsidRPr="006359DD" w:rsidRDefault="00264FE4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3FAB60" w14:textId="77777777" w:rsidR="00264FE4" w:rsidRPr="006359DD" w:rsidRDefault="00264FE4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2F9E3E91" w14:textId="77777777" w:rsidR="00264FE4" w:rsidRPr="006359DD" w:rsidRDefault="00264FE4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64FE4" w14:paraId="7059B108" w14:textId="77777777" w:rsidTr="00631226">
      <w:trPr>
        <w:jc w:val="center"/>
      </w:trPr>
      <w:tc>
        <w:tcPr>
          <w:tcW w:w="2880" w:type="dxa"/>
        </w:tcPr>
        <w:p w14:paraId="126AC318" w14:textId="77777777" w:rsidR="00264FE4" w:rsidRPr="006359DD" w:rsidRDefault="00264FE4" w:rsidP="00E242AB"/>
      </w:tc>
      <w:tc>
        <w:tcPr>
          <w:tcW w:w="5760" w:type="dxa"/>
        </w:tcPr>
        <w:p w14:paraId="24CB1F4D" w14:textId="77777777" w:rsidR="00264FE4" w:rsidRPr="00CD2155" w:rsidRDefault="00264FE4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F7C8D90" w14:textId="77777777" w:rsidR="00264FE4" w:rsidRPr="006359DD" w:rsidRDefault="00264FE4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84F96D2" w14:textId="77777777" w:rsidR="00264FE4" w:rsidRPr="006359DD" w:rsidRDefault="00264FE4" w:rsidP="00E242AB"/>
      </w:tc>
    </w:tr>
  </w:tbl>
  <w:p w14:paraId="3BE96955" w14:textId="77777777" w:rsidR="00264FE4" w:rsidRDefault="00264FE4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B65CEC"/>
    <w:multiLevelType w:val="hybridMultilevel"/>
    <w:tmpl w:val="565ED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C20DB"/>
    <w:multiLevelType w:val="hybridMultilevel"/>
    <w:tmpl w:val="595A5028"/>
    <w:lvl w:ilvl="0" w:tplc="4E9E60F4">
      <w:start w:val="7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36A46"/>
    <w:multiLevelType w:val="hybridMultilevel"/>
    <w:tmpl w:val="9F6A55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4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85"/>
    <w:rsid w:val="000045E3"/>
    <w:rsid w:val="00004FDB"/>
    <w:rsid w:val="000178AC"/>
    <w:rsid w:val="00017E0E"/>
    <w:rsid w:val="000317E3"/>
    <w:rsid w:val="0004455E"/>
    <w:rsid w:val="0004499B"/>
    <w:rsid w:val="00047D91"/>
    <w:rsid w:val="00052193"/>
    <w:rsid w:val="00052433"/>
    <w:rsid w:val="000555F2"/>
    <w:rsid w:val="0006149B"/>
    <w:rsid w:val="00061AF9"/>
    <w:rsid w:val="00080562"/>
    <w:rsid w:val="00087AC7"/>
    <w:rsid w:val="00097415"/>
    <w:rsid w:val="000A1D32"/>
    <w:rsid w:val="000C3964"/>
    <w:rsid w:val="000C463C"/>
    <w:rsid w:val="000C7991"/>
    <w:rsid w:val="000D0811"/>
    <w:rsid w:val="000D0FF4"/>
    <w:rsid w:val="000F21AF"/>
    <w:rsid w:val="0010365F"/>
    <w:rsid w:val="001036B6"/>
    <w:rsid w:val="00112524"/>
    <w:rsid w:val="001130EC"/>
    <w:rsid w:val="00120164"/>
    <w:rsid w:val="001236A1"/>
    <w:rsid w:val="001265C6"/>
    <w:rsid w:val="00141931"/>
    <w:rsid w:val="00157A11"/>
    <w:rsid w:val="00160E56"/>
    <w:rsid w:val="00160E76"/>
    <w:rsid w:val="001651B1"/>
    <w:rsid w:val="00174E06"/>
    <w:rsid w:val="001773EF"/>
    <w:rsid w:val="001774A7"/>
    <w:rsid w:val="00180343"/>
    <w:rsid w:val="00193357"/>
    <w:rsid w:val="00194DDF"/>
    <w:rsid w:val="001A1AC0"/>
    <w:rsid w:val="001D1ABC"/>
    <w:rsid w:val="001D35E4"/>
    <w:rsid w:val="001D5A9F"/>
    <w:rsid w:val="001D5D75"/>
    <w:rsid w:val="001E4F7D"/>
    <w:rsid w:val="001F34F3"/>
    <w:rsid w:val="001F3E5A"/>
    <w:rsid w:val="001F4262"/>
    <w:rsid w:val="001F6B1B"/>
    <w:rsid w:val="0020175D"/>
    <w:rsid w:val="00202F19"/>
    <w:rsid w:val="002077A2"/>
    <w:rsid w:val="002309F2"/>
    <w:rsid w:val="002420F8"/>
    <w:rsid w:val="002433A0"/>
    <w:rsid w:val="00255371"/>
    <w:rsid w:val="00257D6E"/>
    <w:rsid w:val="00260146"/>
    <w:rsid w:val="00260851"/>
    <w:rsid w:val="00264FE4"/>
    <w:rsid w:val="00271544"/>
    <w:rsid w:val="002745C5"/>
    <w:rsid w:val="00285BF3"/>
    <w:rsid w:val="002B5FC8"/>
    <w:rsid w:val="002B6A2F"/>
    <w:rsid w:val="002C1484"/>
    <w:rsid w:val="002C54B7"/>
    <w:rsid w:val="002C7DD4"/>
    <w:rsid w:val="002D0C44"/>
    <w:rsid w:val="002F1449"/>
    <w:rsid w:val="002F1919"/>
    <w:rsid w:val="002F3883"/>
    <w:rsid w:val="003047F8"/>
    <w:rsid w:val="003048CF"/>
    <w:rsid w:val="00304B10"/>
    <w:rsid w:val="00304E1B"/>
    <w:rsid w:val="00305B6D"/>
    <w:rsid w:val="003069D9"/>
    <w:rsid w:val="00312D7D"/>
    <w:rsid w:val="003134EC"/>
    <w:rsid w:val="003164C8"/>
    <w:rsid w:val="00322697"/>
    <w:rsid w:val="00326DC4"/>
    <w:rsid w:val="0032707C"/>
    <w:rsid w:val="00330B05"/>
    <w:rsid w:val="0034222F"/>
    <w:rsid w:val="00343974"/>
    <w:rsid w:val="00353BB2"/>
    <w:rsid w:val="003579AB"/>
    <w:rsid w:val="00360B04"/>
    <w:rsid w:val="00363C80"/>
    <w:rsid w:val="00364A22"/>
    <w:rsid w:val="003727E5"/>
    <w:rsid w:val="00372C16"/>
    <w:rsid w:val="0037646A"/>
    <w:rsid w:val="003820FD"/>
    <w:rsid w:val="00391DE8"/>
    <w:rsid w:val="0039302C"/>
    <w:rsid w:val="00393E79"/>
    <w:rsid w:val="0039648D"/>
    <w:rsid w:val="003A76EC"/>
    <w:rsid w:val="003B1D63"/>
    <w:rsid w:val="003D0294"/>
    <w:rsid w:val="003D02FC"/>
    <w:rsid w:val="003D3DF0"/>
    <w:rsid w:val="003D747D"/>
    <w:rsid w:val="003F0BBD"/>
    <w:rsid w:val="003F2A90"/>
    <w:rsid w:val="003F3E92"/>
    <w:rsid w:val="003F7837"/>
    <w:rsid w:val="00404E08"/>
    <w:rsid w:val="00417A2E"/>
    <w:rsid w:val="004268CB"/>
    <w:rsid w:val="004315E8"/>
    <w:rsid w:val="004355EF"/>
    <w:rsid w:val="0043667E"/>
    <w:rsid w:val="00436D34"/>
    <w:rsid w:val="00437030"/>
    <w:rsid w:val="00446F52"/>
    <w:rsid w:val="004534E7"/>
    <w:rsid w:val="00456D80"/>
    <w:rsid w:val="00476106"/>
    <w:rsid w:val="00486E0E"/>
    <w:rsid w:val="00487DBA"/>
    <w:rsid w:val="00490B0F"/>
    <w:rsid w:val="004910B6"/>
    <w:rsid w:val="004A0576"/>
    <w:rsid w:val="004A121D"/>
    <w:rsid w:val="004A7DA7"/>
    <w:rsid w:val="004B3155"/>
    <w:rsid w:val="004C13A5"/>
    <w:rsid w:val="004C417C"/>
    <w:rsid w:val="004C4DBD"/>
    <w:rsid w:val="004D1715"/>
    <w:rsid w:val="004D39D7"/>
    <w:rsid w:val="004E32C5"/>
    <w:rsid w:val="004E4FC7"/>
    <w:rsid w:val="004E725B"/>
    <w:rsid w:val="004F3C89"/>
    <w:rsid w:val="004F542C"/>
    <w:rsid w:val="00502120"/>
    <w:rsid w:val="005149F2"/>
    <w:rsid w:val="005175DC"/>
    <w:rsid w:val="005271D3"/>
    <w:rsid w:val="00527B09"/>
    <w:rsid w:val="0053372D"/>
    <w:rsid w:val="005358F4"/>
    <w:rsid w:val="0054189A"/>
    <w:rsid w:val="005431BD"/>
    <w:rsid w:val="0054794A"/>
    <w:rsid w:val="00551A2F"/>
    <w:rsid w:val="00555D45"/>
    <w:rsid w:val="00555DB2"/>
    <w:rsid w:val="00560578"/>
    <w:rsid w:val="00560647"/>
    <w:rsid w:val="005654E0"/>
    <w:rsid w:val="005663AD"/>
    <w:rsid w:val="005663C4"/>
    <w:rsid w:val="00567F16"/>
    <w:rsid w:val="00572F24"/>
    <w:rsid w:val="005746D6"/>
    <w:rsid w:val="005748C4"/>
    <w:rsid w:val="0058187A"/>
    <w:rsid w:val="005840EA"/>
    <w:rsid w:val="00584D54"/>
    <w:rsid w:val="0058635F"/>
    <w:rsid w:val="005B4B5B"/>
    <w:rsid w:val="005B7B28"/>
    <w:rsid w:val="005C32D7"/>
    <w:rsid w:val="005D1FD3"/>
    <w:rsid w:val="005D5F8B"/>
    <w:rsid w:val="005E3AEA"/>
    <w:rsid w:val="005E7D9D"/>
    <w:rsid w:val="005F3A74"/>
    <w:rsid w:val="00601187"/>
    <w:rsid w:val="00603083"/>
    <w:rsid w:val="00606B3F"/>
    <w:rsid w:val="00610AAA"/>
    <w:rsid w:val="00610ADE"/>
    <w:rsid w:val="006119B7"/>
    <w:rsid w:val="00611D99"/>
    <w:rsid w:val="006159A4"/>
    <w:rsid w:val="00615BDE"/>
    <w:rsid w:val="0062631E"/>
    <w:rsid w:val="00630DEA"/>
    <w:rsid w:val="00631226"/>
    <w:rsid w:val="006456A3"/>
    <w:rsid w:val="00646784"/>
    <w:rsid w:val="0065395C"/>
    <w:rsid w:val="00657166"/>
    <w:rsid w:val="006654D4"/>
    <w:rsid w:val="00670FCB"/>
    <w:rsid w:val="006848B7"/>
    <w:rsid w:val="006A3DE5"/>
    <w:rsid w:val="006B3833"/>
    <w:rsid w:val="006B3EA1"/>
    <w:rsid w:val="006C37AB"/>
    <w:rsid w:val="006C5427"/>
    <w:rsid w:val="006D2967"/>
    <w:rsid w:val="006D5A85"/>
    <w:rsid w:val="006D6EE7"/>
    <w:rsid w:val="006E57FF"/>
    <w:rsid w:val="006E6FF8"/>
    <w:rsid w:val="0070288B"/>
    <w:rsid w:val="00702C00"/>
    <w:rsid w:val="00712AFA"/>
    <w:rsid w:val="0071384F"/>
    <w:rsid w:val="007161FE"/>
    <w:rsid w:val="00720343"/>
    <w:rsid w:val="007208F7"/>
    <w:rsid w:val="00721BC8"/>
    <w:rsid w:val="007279F3"/>
    <w:rsid w:val="0073642A"/>
    <w:rsid w:val="007426EA"/>
    <w:rsid w:val="00747DD7"/>
    <w:rsid w:val="00756EBA"/>
    <w:rsid w:val="00757B7A"/>
    <w:rsid w:val="007677A8"/>
    <w:rsid w:val="00773CAC"/>
    <w:rsid w:val="00776521"/>
    <w:rsid w:val="00776D84"/>
    <w:rsid w:val="00780679"/>
    <w:rsid w:val="007826CD"/>
    <w:rsid w:val="00785AFC"/>
    <w:rsid w:val="00793071"/>
    <w:rsid w:val="00796194"/>
    <w:rsid w:val="0079770A"/>
    <w:rsid w:val="007A173B"/>
    <w:rsid w:val="007A5014"/>
    <w:rsid w:val="007A5F35"/>
    <w:rsid w:val="007B391F"/>
    <w:rsid w:val="007B3EAC"/>
    <w:rsid w:val="007C06FF"/>
    <w:rsid w:val="007C2585"/>
    <w:rsid w:val="007C31B3"/>
    <w:rsid w:val="007C3B8D"/>
    <w:rsid w:val="007C56C0"/>
    <w:rsid w:val="007D1D98"/>
    <w:rsid w:val="007D29E3"/>
    <w:rsid w:val="007E2D30"/>
    <w:rsid w:val="007E3523"/>
    <w:rsid w:val="007E56C8"/>
    <w:rsid w:val="00800C1A"/>
    <w:rsid w:val="008049AC"/>
    <w:rsid w:val="00804A53"/>
    <w:rsid w:val="008062EE"/>
    <w:rsid w:val="00806F3E"/>
    <w:rsid w:val="008137DB"/>
    <w:rsid w:val="00815E39"/>
    <w:rsid w:val="00816ABC"/>
    <w:rsid w:val="00816EA4"/>
    <w:rsid w:val="0082019A"/>
    <w:rsid w:val="00824DA1"/>
    <w:rsid w:val="00841E23"/>
    <w:rsid w:val="008450BB"/>
    <w:rsid w:val="00850AEF"/>
    <w:rsid w:val="00851196"/>
    <w:rsid w:val="00860A45"/>
    <w:rsid w:val="00875589"/>
    <w:rsid w:val="0087647E"/>
    <w:rsid w:val="00883737"/>
    <w:rsid w:val="00884C9E"/>
    <w:rsid w:val="008918DF"/>
    <w:rsid w:val="008A0485"/>
    <w:rsid w:val="008A5460"/>
    <w:rsid w:val="008A6CFC"/>
    <w:rsid w:val="008A707C"/>
    <w:rsid w:val="008C145F"/>
    <w:rsid w:val="008C3957"/>
    <w:rsid w:val="008D3A86"/>
    <w:rsid w:val="008D6636"/>
    <w:rsid w:val="008E2EC2"/>
    <w:rsid w:val="008E37AF"/>
    <w:rsid w:val="008E50C7"/>
    <w:rsid w:val="008F1E63"/>
    <w:rsid w:val="008F5C80"/>
    <w:rsid w:val="008F75E9"/>
    <w:rsid w:val="00902A97"/>
    <w:rsid w:val="0091092B"/>
    <w:rsid w:val="00913129"/>
    <w:rsid w:val="00917A01"/>
    <w:rsid w:val="00920EFB"/>
    <w:rsid w:val="009225CB"/>
    <w:rsid w:val="00922819"/>
    <w:rsid w:val="00923970"/>
    <w:rsid w:val="00934725"/>
    <w:rsid w:val="00937315"/>
    <w:rsid w:val="00954320"/>
    <w:rsid w:val="00954529"/>
    <w:rsid w:val="00963B9C"/>
    <w:rsid w:val="00975C0E"/>
    <w:rsid w:val="009801E5"/>
    <w:rsid w:val="00980AC4"/>
    <w:rsid w:val="00990CED"/>
    <w:rsid w:val="009918F1"/>
    <w:rsid w:val="009927D1"/>
    <w:rsid w:val="00993884"/>
    <w:rsid w:val="009B63E6"/>
    <w:rsid w:val="009C0858"/>
    <w:rsid w:val="009C4E02"/>
    <w:rsid w:val="009C4E26"/>
    <w:rsid w:val="009C76AA"/>
    <w:rsid w:val="009D0129"/>
    <w:rsid w:val="009D0A43"/>
    <w:rsid w:val="009D198D"/>
    <w:rsid w:val="009D2175"/>
    <w:rsid w:val="009D676C"/>
    <w:rsid w:val="009D7AB4"/>
    <w:rsid w:val="009E0B36"/>
    <w:rsid w:val="009E196A"/>
    <w:rsid w:val="009E268A"/>
    <w:rsid w:val="009E4DD4"/>
    <w:rsid w:val="009F1316"/>
    <w:rsid w:val="009F527D"/>
    <w:rsid w:val="00A0222F"/>
    <w:rsid w:val="00A02297"/>
    <w:rsid w:val="00A07110"/>
    <w:rsid w:val="00A07883"/>
    <w:rsid w:val="00A233DA"/>
    <w:rsid w:val="00A23BD0"/>
    <w:rsid w:val="00A30216"/>
    <w:rsid w:val="00A40774"/>
    <w:rsid w:val="00A44DE7"/>
    <w:rsid w:val="00A51E71"/>
    <w:rsid w:val="00A527F9"/>
    <w:rsid w:val="00A556B2"/>
    <w:rsid w:val="00A570B3"/>
    <w:rsid w:val="00A60173"/>
    <w:rsid w:val="00A6113F"/>
    <w:rsid w:val="00A62BE5"/>
    <w:rsid w:val="00A731CF"/>
    <w:rsid w:val="00A8091E"/>
    <w:rsid w:val="00A8171F"/>
    <w:rsid w:val="00A84B37"/>
    <w:rsid w:val="00A852D1"/>
    <w:rsid w:val="00A8549A"/>
    <w:rsid w:val="00A9511A"/>
    <w:rsid w:val="00A979D7"/>
    <w:rsid w:val="00AA2C37"/>
    <w:rsid w:val="00AA3920"/>
    <w:rsid w:val="00AA7F6F"/>
    <w:rsid w:val="00AB111E"/>
    <w:rsid w:val="00AB72B8"/>
    <w:rsid w:val="00AD3D3C"/>
    <w:rsid w:val="00AD4957"/>
    <w:rsid w:val="00AF19B0"/>
    <w:rsid w:val="00AF1CA5"/>
    <w:rsid w:val="00AF2A4D"/>
    <w:rsid w:val="00B020E1"/>
    <w:rsid w:val="00B109EA"/>
    <w:rsid w:val="00B1392F"/>
    <w:rsid w:val="00B2669F"/>
    <w:rsid w:val="00B375DA"/>
    <w:rsid w:val="00B3763D"/>
    <w:rsid w:val="00B37A13"/>
    <w:rsid w:val="00B432C3"/>
    <w:rsid w:val="00B46D9F"/>
    <w:rsid w:val="00B54579"/>
    <w:rsid w:val="00B555FD"/>
    <w:rsid w:val="00B55897"/>
    <w:rsid w:val="00B57CD2"/>
    <w:rsid w:val="00B664C5"/>
    <w:rsid w:val="00B7192C"/>
    <w:rsid w:val="00B842BD"/>
    <w:rsid w:val="00B848F9"/>
    <w:rsid w:val="00B92AC8"/>
    <w:rsid w:val="00B9391C"/>
    <w:rsid w:val="00B94666"/>
    <w:rsid w:val="00BA12A0"/>
    <w:rsid w:val="00BA2EAF"/>
    <w:rsid w:val="00BC21C1"/>
    <w:rsid w:val="00BC4F10"/>
    <w:rsid w:val="00BC7C61"/>
    <w:rsid w:val="00BD29BA"/>
    <w:rsid w:val="00BD378C"/>
    <w:rsid w:val="00BD4FCA"/>
    <w:rsid w:val="00BD67F9"/>
    <w:rsid w:val="00BD693F"/>
    <w:rsid w:val="00BE1789"/>
    <w:rsid w:val="00BF5170"/>
    <w:rsid w:val="00BF6362"/>
    <w:rsid w:val="00C021F8"/>
    <w:rsid w:val="00C06423"/>
    <w:rsid w:val="00C12204"/>
    <w:rsid w:val="00C12A48"/>
    <w:rsid w:val="00C1333B"/>
    <w:rsid w:val="00C16006"/>
    <w:rsid w:val="00C162F6"/>
    <w:rsid w:val="00C34732"/>
    <w:rsid w:val="00C36E06"/>
    <w:rsid w:val="00C41CB6"/>
    <w:rsid w:val="00C43479"/>
    <w:rsid w:val="00C45AB4"/>
    <w:rsid w:val="00C5588B"/>
    <w:rsid w:val="00C56198"/>
    <w:rsid w:val="00C564E7"/>
    <w:rsid w:val="00C60DC5"/>
    <w:rsid w:val="00C642A8"/>
    <w:rsid w:val="00C66432"/>
    <w:rsid w:val="00C70601"/>
    <w:rsid w:val="00C717BD"/>
    <w:rsid w:val="00C83977"/>
    <w:rsid w:val="00C90FB4"/>
    <w:rsid w:val="00C91FE8"/>
    <w:rsid w:val="00CB591E"/>
    <w:rsid w:val="00CC0DE2"/>
    <w:rsid w:val="00CC2CBB"/>
    <w:rsid w:val="00CD2F79"/>
    <w:rsid w:val="00CD40B1"/>
    <w:rsid w:val="00CD5FEA"/>
    <w:rsid w:val="00CE1914"/>
    <w:rsid w:val="00CE54CF"/>
    <w:rsid w:val="00CF3D21"/>
    <w:rsid w:val="00CF41E7"/>
    <w:rsid w:val="00CF7BF2"/>
    <w:rsid w:val="00D02F8E"/>
    <w:rsid w:val="00D057E9"/>
    <w:rsid w:val="00D11D6E"/>
    <w:rsid w:val="00D165DD"/>
    <w:rsid w:val="00D2037F"/>
    <w:rsid w:val="00D20390"/>
    <w:rsid w:val="00D21E70"/>
    <w:rsid w:val="00D233E9"/>
    <w:rsid w:val="00D25EB2"/>
    <w:rsid w:val="00D33B5E"/>
    <w:rsid w:val="00D50E87"/>
    <w:rsid w:val="00D51DB5"/>
    <w:rsid w:val="00D55B80"/>
    <w:rsid w:val="00D55DDC"/>
    <w:rsid w:val="00D705AB"/>
    <w:rsid w:val="00D717B3"/>
    <w:rsid w:val="00D75306"/>
    <w:rsid w:val="00D77E73"/>
    <w:rsid w:val="00D77F39"/>
    <w:rsid w:val="00D91263"/>
    <w:rsid w:val="00D91B32"/>
    <w:rsid w:val="00DA16B3"/>
    <w:rsid w:val="00DA545E"/>
    <w:rsid w:val="00DB374B"/>
    <w:rsid w:val="00DC72EC"/>
    <w:rsid w:val="00DD3FE8"/>
    <w:rsid w:val="00DD6116"/>
    <w:rsid w:val="00DE26F6"/>
    <w:rsid w:val="00DF25BE"/>
    <w:rsid w:val="00DF4E98"/>
    <w:rsid w:val="00DF6864"/>
    <w:rsid w:val="00DF68A6"/>
    <w:rsid w:val="00E001C4"/>
    <w:rsid w:val="00E01143"/>
    <w:rsid w:val="00E02D77"/>
    <w:rsid w:val="00E1253F"/>
    <w:rsid w:val="00E127DA"/>
    <w:rsid w:val="00E12FDA"/>
    <w:rsid w:val="00E14372"/>
    <w:rsid w:val="00E14A30"/>
    <w:rsid w:val="00E14B7B"/>
    <w:rsid w:val="00E225BE"/>
    <w:rsid w:val="00E22BC6"/>
    <w:rsid w:val="00E242AB"/>
    <w:rsid w:val="00E25873"/>
    <w:rsid w:val="00E35E58"/>
    <w:rsid w:val="00E35FFA"/>
    <w:rsid w:val="00E3627B"/>
    <w:rsid w:val="00E36926"/>
    <w:rsid w:val="00E4400B"/>
    <w:rsid w:val="00E4652C"/>
    <w:rsid w:val="00E60612"/>
    <w:rsid w:val="00E609E3"/>
    <w:rsid w:val="00E61D3A"/>
    <w:rsid w:val="00E64C53"/>
    <w:rsid w:val="00E67791"/>
    <w:rsid w:val="00E722D5"/>
    <w:rsid w:val="00E76F39"/>
    <w:rsid w:val="00E807AD"/>
    <w:rsid w:val="00E812C9"/>
    <w:rsid w:val="00E828E5"/>
    <w:rsid w:val="00E87086"/>
    <w:rsid w:val="00E90D91"/>
    <w:rsid w:val="00E92ADD"/>
    <w:rsid w:val="00E945C1"/>
    <w:rsid w:val="00E97321"/>
    <w:rsid w:val="00EA005A"/>
    <w:rsid w:val="00EA03A2"/>
    <w:rsid w:val="00EA17BF"/>
    <w:rsid w:val="00EA330C"/>
    <w:rsid w:val="00EB3E79"/>
    <w:rsid w:val="00EB557F"/>
    <w:rsid w:val="00EC5F73"/>
    <w:rsid w:val="00ED3B68"/>
    <w:rsid w:val="00ED3CF8"/>
    <w:rsid w:val="00ED3E9B"/>
    <w:rsid w:val="00ED5530"/>
    <w:rsid w:val="00EE31B0"/>
    <w:rsid w:val="00EE653D"/>
    <w:rsid w:val="00EF7D4E"/>
    <w:rsid w:val="00F043D3"/>
    <w:rsid w:val="00F05D01"/>
    <w:rsid w:val="00F2062E"/>
    <w:rsid w:val="00F3434F"/>
    <w:rsid w:val="00F3482C"/>
    <w:rsid w:val="00F34973"/>
    <w:rsid w:val="00F401B4"/>
    <w:rsid w:val="00F40A08"/>
    <w:rsid w:val="00F40B6F"/>
    <w:rsid w:val="00F47276"/>
    <w:rsid w:val="00F52E4E"/>
    <w:rsid w:val="00F6287E"/>
    <w:rsid w:val="00F667C6"/>
    <w:rsid w:val="00F75EFF"/>
    <w:rsid w:val="00F80B34"/>
    <w:rsid w:val="00F97FAC"/>
    <w:rsid w:val="00FA0A5A"/>
    <w:rsid w:val="00FA1383"/>
    <w:rsid w:val="00FA268D"/>
    <w:rsid w:val="00FA59AD"/>
    <w:rsid w:val="00FA7242"/>
    <w:rsid w:val="00FB2462"/>
    <w:rsid w:val="00FB5C60"/>
    <w:rsid w:val="00FB6B05"/>
    <w:rsid w:val="00FC4A81"/>
    <w:rsid w:val="00FC529C"/>
    <w:rsid w:val="00FE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043467A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B3F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7279F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7161FE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C91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sharepoint/v3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39C22986-3238-4D0E-9D58-F4D787BD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3</cp:revision>
  <cp:lastPrinted>2019-10-30T19:46:00Z</cp:lastPrinted>
  <dcterms:created xsi:type="dcterms:W3CDTF">2020-01-31T20:13:00Z</dcterms:created>
  <dcterms:modified xsi:type="dcterms:W3CDTF">2020-01-31T20:13:00Z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