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68409322" w:rsidR="00364A22" w:rsidRPr="002420F8" w:rsidRDefault="003F11CB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2, 2020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219286E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0D6115">
        <w:rPr>
          <w:rFonts w:ascii="Arial" w:hAnsi="Arial" w:cs="Arial"/>
          <w:sz w:val="20"/>
        </w:rPr>
        <w:t>Bid Solicitation #</w:t>
      </w:r>
      <w:r w:rsidR="00BB7058">
        <w:rPr>
          <w:rFonts w:ascii="Arial" w:hAnsi="Arial" w:cs="Arial"/>
          <w:sz w:val="20"/>
        </w:rPr>
        <w:t>20DPP00500</w:t>
      </w:r>
    </w:p>
    <w:p w14:paraId="6EF17CBC" w14:textId="10720F41" w:rsidR="003069D9" w:rsidRPr="008918DF" w:rsidRDefault="00BB7058" w:rsidP="008918DF">
      <w:pPr>
        <w:ind w:firstLine="720"/>
        <w:rPr>
          <w:rFonts w:ascii="Arial" w:hAnsi="Arial" w:cs="Arial"/>
          <w:b/>
        </w:rPr>
      </w:pPr>
      <w:r w:rsidRPr="00BB7058">
        <w:rPr>
          <w:rFonts w:ascii="Arial" w:hAnsi="Arial" w:cs="Arial"/>
          <w:b/>
        </w:rPr>
        <w:t>T1747 - Good Neighbor Planting Program for the NJ Department of Transportation (NJDOT)</w:t>
      </w:r>
    </w:p>
    <w:p w14:paraId="74CE8D92" w14:textId="77777777" w:rsidR="00F414AE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</w:p>
    <w:p w14:paraId="0816BF64" w14:textId="619C3C94" w:rsidR="000D6115" w:rsidRPr="00BB7058" w:rsidRDefault="00F414AE" w:rsidP="007D1D98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ab/>
      </w:r>
      <w:r w:rsidR="000D6115" w:rsidRPr="00BB7058">
        <w:rPr>
          <w:rFonts w:ascii="Arial" w:hAnsi="Arial" w:cs="Arial"/>
          <w:b/>
          <w:bCs/>
        </w:rPr>
        <w:t xml:space="preserve">Quote Submission Due Date: </w:t>
      </w:r>
      <w:r w:rsidR="004E6B8B">
        <w:rPr>
          <w:rFonts w:ascii="Arial" w:hAnsi="Arial" w:cs="Arial"/>
          <w:b/>
          <w:bCs/>
        </w:rPr>
        <w:t xml:space="preserve">December 22, 2020 </w:t>
      </w:r>
      <w:r w:rsidR="004E6B8B">
        <w:rPr>
          <w:rFonts w:ascii="Arial" w:hAnsi="Arial" w:cs="Arial"/>
          <w:b/>
        </w:rPr>
        <w:t>(2:00 p.m. Eastern Time)</w:t>
      </w:r>
    </w:p>
    <w:p w14:paraId="03C6B416" w14:textId="02BFD94E" w:rsidR="007D1D98" w:rsidRPr="008918DF" w:rsidRDefault="000D6115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6E48824E" w:rsidR="007D1D98" w:rsidRPr="00B16452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B16452">
        <w:rPr>
          <w:rFonts w:ascii="Arial" w:hAnsi="Arial" w:cs="Arial"/>
          <w:i w:val="0"/>
          <w:sz w:val="20"/>
        </w:rPr>
        <w:t>Amendment #</w:t>
      </w:r>
      <w:r w:rsidR="00B16452" w:rsidRPr="00B16452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B1645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B1645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A00442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B16452">
        <w:rPr>
          <w:rFonts w:ascii="Arial" w:hAnsi="Arial" w:cs="Arial"/>
        </w:rPr>
        <w:t>The following constitutes Bid Amendment #</w:t>
      </w:r>
      <w:r w:rsidR="00B16452" w:rsidRPr="00B16452">
        <w:rPr>
          <w:rFonts w:ascii="Arial" w:hAnsi="Arial" w:cs="Arial"/>
        </w:rPr>
        <w:t>1</w:t>
      </w:r>
      <w:r w:rsidRPr="00B16452">
        <w:rPr>
          <w:rFonts w:ascii="Arial" w:hAnsi="Arial" w:cs="Arial"/>
        </w:rPr>
        <w:t xml:space="preserve"> to the above referenced</w:t>
      </w:r>
      <w:r w:rsidRPr="008918DF">
        <w:rPr>
          <w:rFonts w:ascii="Arial" w:hAnsi="Arial" w:cs="Arial"/>
        </w:rPr>
        <w:t xml:space="preserve">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36F0A14" w14:textId="77777777" w:rsidR="00A85557" w:rsidRDefault="00BB7058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 inclusion of</w:t>
      </w:r>
      <w:r w:rsidR="00A85557">
        <w:rPr>
          <w:rFonts w:ascii="Arial" w:hAnsi="Arial" w:cs="Arial"/>
        </w:rPr>
        <w:t xml:space="preserve"> the following revised attachments:</w:t>
      </w:r>
    </w:p>
    <w:p w14:paraId="07DC716D" w14:textId="33BB35C2" w:rsidR="00A85557" w:rsidRDefault="0016350F" w:rsidP="00A85557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D76FB">
        <w:rPr>
          <w:rFonts w:ascii="Arial" w:hAnsi="Arial" w:cs="Arial"/>
          <w:i/>
        </w:rPr>
        <w:t>“</w:t>
      </w:r>
      <w:r w:rsidR="00BB7058" w:rsidRPr="006D76FB">
        <w:rPr>
          <w:rFonts w:ascii="Arial" w:hAnsi="Arial" w:cs="Arial"/>
          <w:i/>
        </w:rPr>
        <w:t>Bid Solicitation Attachment 4 - List of Equipment Ownership - revised 1</w:t>
      </w:r>
      <w:r w:rsidR="00183154" w:rsidRPr="006D76FB">
        <w:rPr>
          <w:rFonts w:ascii="Arial" w:hAnsi="Arial" w:cs="Arial"/>
          <w:i/>
        </w:rPr>
        <w:t>1</w:t>
      </w:r>
      <w:r w:rsidR="00BB7058" w:rsidRPr="006D76FB">
        <w:rPr>
          <w:rFonts w:ascii="Arial" w:hAnsi="Arial" w:cs="Arial"/>
          <w:i/>
        </w:rPr>
        <w:t>.</w:t>
      </w:r>
      <w:r w:rsidR="00183154" w:rsidRPr="006D76FB">
        <w:rPr>
          <w:rFonts w:ascii="Arial" w:hAnsi="Arial" w:cs="Arial"/>
          <w:i/>
        </w:rPr>
        <w:t>2</w:t>
      </w:r>
      <w:r w:rsidR="00BB7058" w:rsidRPr="006D76FB">
        <w:rPr>
          <w:rFonts w:ascii="Arial" w:hAnsi="Arial" w:cs="Arial"/>
          <w:i/>
        </w:rPr>
        <w:t>.20</w:t>
      </w:r>
      <w:r w:rsidRPr="006D76FB">
        <w:rPr>
          <w:rFonts w:ascii="Arial" w:hAnsi="Arial" w:cs="Arial"/>
          <w:i/>
        </w:rPr>
        <w:t>”</w:t>
      </w:r>
      <w:r w:rsidR="00A12AE1">
        <w:rPr>
          <w:rFonts w:ascii="Arial" w:hAnsi="Arial" w:cs="Arial"/>
        </w:rPr>
        <w:t xml:space="preserve">. Vendors {Bidders} are instructed that they should submit this revised Attachment #4 as part of their </w:t>
      </w:r>
      <w:bookmarkStart w:id="0" w:name="_GoBack"/>
      <w:bookmarkEnd w:id="0"/>
      <w:r w:rsidR="00A12AE1">
        <w:rPr>
          <w:rFonts w:ascii="Arial" w:hAnsi="Arial" w:cs="Arial"/>
        </w:rPr>
        <w:t>Quote;</w:t>
      </w:r>
      <w:r>
        <w:rPr>
          <w:rFonts w:ascii="Arial" w:hAnsi="Arial" w:cs="Arial"/>
        </w:rPr>
        <w:t xml:space="preserve"> and </w:t>
      </w:r>
      <w:bookmarkStart w:id="1" w:name="_Hlk54950891"/>
    </w:p>
    <w:p w14:paraId="6E285AE7" w14:textId="6C6C0A85" w:rsidR="00BB7058" w:rsidRDefault="0016350F" w:rsidP="00A85557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6D76FB">
        <w:rPr>
          <w:rFonts w:ascii="Arial" w:hAnsi="Arial" w:cs="Arial"/>
          <w:i/>
        </w:rPr>
        <w:t xml:space="preserve">“T1747 Optional Pre-Quote Conference PowerPoint Presentation </w:t>
      </w:r>
      <w:bookmarkEnd w:id="1"/>
      <w:r w:rsidRPr="006D76FB">
        <w:rPr>
          <w:rFonts w:ascii="Arial" w:hAnsi="Arial" w:cs="Arial"/>
          <w:i/>
        </w:rPr>
        <w:t>- revised 1</w:t>
      </w:r>
      <w:r w:rsidR="00183154" w:rsidRPr="006D76FB">
        <w:rPr>
          <w:rFonts w:ascii="Arial" w:hAnsi="Arial" w:cs="Arial"/>
          <w:i/>
        </w:rPr>
        <w:t>1</w:t>
      </w:r>
      <w:r w:rsidRPr="006D76FB">
        <w:rPr>
          <w:rFonts w:ascii="Arial" w:hAnsi="Arial" w:cs="Arial"/>
          <w:i/>
        </w:rPr>
        <w:t>.</w:t>
      </w:r>
      <w:r w:rsidR="00183154" w:rsidRPr="006D76FB">
        <w:rPr>
          <w:rFonts w:ascii="Arial" w:hAnsi="Arial" w:cs="Arial"/>
          <w:i/>
        </w:rPr>
        <w:t>2</w:t>
      </w:r>
      <w:r w:rsidRPr="006D76FB">
        <w:rPr>
          <w:rFonts w:ascii="Arial" w:hAnsi="Arial" w:cs="Arial"/>
          <w:i/>
        </w:rPr>
        <w:t>.20”</w:t>
      </w:r>
      <w:r>
        <w:rPr>
          <w:rFonts w:ascii="Arial" w:hAnsi="Arial" w:cs="Arial"/>
        </w:rPr>
        <w:t>.</w:t>
      </w:r>
      <w:r w:rsidR="00A85557">
        <w:rPr>
          <w:rFonts w:ascii="Arial" w:hAnsi="Arial" w:cs="Arial"/>
        </w:rPr>
        <w:t xml:space="preserve"> </w:t>
      </w:r>
    </w:p>
    <w:p w14:paraId="1FA5C549" w14:textId="77777777" w:rsidR="0016350F" w:rsidRDefault="0016350F" w:rsidP="0016350F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6338222C" w14:textId="130DE231" w:rsidR="0016350F" w:rsidRDefault="0016350F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original attachments titled </w:t>
      </w:r>
      <w:r w:rsidRPr="006D76FB">
        <w:rPr>
          <w:rFonts w:ascii="Arial" w:hAnsi="Arial" w:cs="Arial"/>
          <w:i/>
        </w:rPr>
        <w:t xml:space="preserve">“Bid Solicitation Attachment 4 - List of Equipment Ownership” </w:t>
      </w:r>
      <w:r>
        <w:rPr>
          <w:rFonts w:ascii="Arial" w:hAnsi="Arial" w:cs="Arial"/>
        </w:rPr>
        <w:t xml:space="preserve">and </w:t>
      </w:r>
      <w:r w:rsidRPr="006D76FB">
        <w:rPr>
          <w:rFonts w:ascii="Arial" w:hAnsi="Arial" w:cs="Arial"/>
          <w:i/>
        </w:rPr>
        <w:t>“T1747 Optional Pre-Quote Conference PowerPoint Presentation”</w:t>
      </w:r>
      <w:r>
        <w:rPr>
          <w:rFonts w:ascii="Arial" w:hAnsi="Arial" w:cs="Arial"/>
        </w:rPr>
        <w:t xml:space="preserve"> have been </w:t>
      </w:r>
      <w:r w:rsidR="00A12AE1">
        <w:rPr>
          <w:rFonts w:ascii="Arial" w:hAnsi="Arial" w:cs="Arial"/>
        </w:rPr>
        <w:t>removed.</w:t>
      </w:r>
    </w:p>
    <w:p w14:paraId="3635156C" w14:textId="16AB1D43" w:rsidR="008E460D" w:rsidRPr="008E460D" w:rsidRDefault="008E460D" w:rsidP="008E460D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8B35252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 xml:space="preserve">nd Conditions </w:t>
      </w:r>
      <w:proofErr w:type="gramStart"/>
      <w:r w:rsidR="00502120" w:rsidRPr="008918DF">
        <w:rPr>
          <w:rFonts w:ascii="Arial" w:hAnsi="Arial" w:cs="Arial"/>
        </w:rPr>
        <w:t>relative</w:t>
      </w:r>
      <w:proofErr w:type="gramEnd"/>
      <w:r w:rsidR="00502120" w:rsidRPr="008918DF">
        <w:rPr>
          <w:rFonts w:ascii="Arial" w:hAnsi="Arial" w:cs="Arial"/>
        </w:rPr>
        <w:t xml:space="preserve">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5F2D7B1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6A95C6" w14:textId="77777777" w:rsidR="00370275" w:rsidRDefault="00370275">
      <w:r>
        <w:separator/>
      </w:r>
    </w:p>
  </w:endnote>
  <w:endnote w:type="continuationSeparator" w:id="0">
    <w:p w14:paraId="699193B9" w14:textId="77777777" w:rsidR="00370275" w:rsidRDefault="003702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14A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42C50E" w14:textId="77777777" w:rsidR="00370275" w:rsidRDefault="00370275">
      <w:r>
        <w:separator/>
      </w:r>
    </w:p>
  </w:footnote>
  <w:footnote w:type="continuationSeparator" w:id="0">
    <w:p w14:paraId="4BA40A1C" w14:textId="77777777" w:rsidR="00370275" w:rsidRDefault="003702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9782A"/>
    <w:rsid w:val="000C3964"/>
    <w:rsid w:val="000C7991"/>
    <w:rsid w:val="000D0811"/>
    <w:rsid w:val="000D6115"/>
    <w:rsid w:val="000F21AF"/>
    <w:rsid w:val="001036B6"/>
    <w:rsid w:val="001130EC"/>
    <w:rsid w:val="001236A1"/>
    <w:rsid w:val="001265C6"/>
    <w:rsid w:val="00160E56"/>
    <w:rsid w:val="0016350F"/>
    <w:rsid w:val="00183154"/>
    <w:rsid w:val="00194DDF"/>
    <w:rsid w:val="001D1ABC"/>
    <w:rsid w:val="001F34F3"/>
    <w:rsid w:val="0020175D"/>
    <w:rsid w:val="00202F19"/>
    <w:rsid w:val="002420F8"/>
    <w:rsid w:val="002462F4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0275"/>
    <w:rsid w:val="00372C16"/>
    <w:rsid w:val="0037646A"/>
    <w:rsid w:val="00391DE8"/>
    <w:rsid w:val="0039648D"/>
    <w:rsid w:val="003A76EC"/>
    <w:rsid w:val="003B1D63"/>
    <w:rsid w:val="003D02FC"/>
    <w:rsid w:val="003D747D"/>
    <w:rsid w:val="003F11CB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6B8B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D72F8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D76FB"/>
    <w:rsid w:val="006E6FF8"/>
    <w:rsid w:val="0071384F"/>
    <w:rsid w:val="00721BC8"/>
    <w:rsid w:val="0076637A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9C4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460D"/>
    <w:rsid w:val="008E50C7"/>
    <w:rsid w:val="008F75E9"/>
    <w:rsid w:val="0091092B"/>
    <w:rsid w:val="0091192E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85DE1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05EA2"/>
    <w:rsid w:val="00A12AE1"/>
    <w:rsid w:val="00A233DA"/>
    <w:rsid w:val="00A30216"/>
    <w:rsid w:val="00A40774"/>
    <w:rsid w:val="00A51E71"/>
    <w:rsid w:val="00A527F9"/>
    <w:rsid w:val="00A60F7B"/>
    <w:rsid w:val="00A6113F"/>
    <w:rsid w:val="00A8091E"/>
    <w:rsid w:val="00A84B37"/>
    <w:rsid w:val="00A8549A"/>
    <w:rsid w:val="00A85557"/>
    <w:rsid w:val="00AA2C37"/>
    <w:rsid w:val="00AA3920"/>
    <w:rsid w:val="00AB72B8"/>
    <w:rsid w:val="00AD3D3C"/>
    <w:rsid w:val="00B1392F"/>
    <w:rsid w:val="00B16452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B7058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B733A"/>
    <w:rsid w:val="00CC2CBB"/>
    <w:rsid w:val="00CE1914"/>
    <w:rsid w:val="00CF3D21"/>
    <w:rsid w:val="00D057E9"/>
    <w:rsid w:val="00D2037F"/>
    <w:rsid w:val="00D23767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132C8"/>
    <w:rsid w:val="00F3434F"/>
    <w:rsid w:val="00F34973"/>
    <w:rsid w:val="00F401B4"/>
    <w:rsid w:val="00F40A08"/>
    <w:rsid w:val="00F414AE"/>
    <w:rsid w:val="00F47276"/>
    <w:rsid w:val="00F477D1"/>
    <w:rsid w:val="00F52E4E"/>
    <w:rsid w:val="00F729D1"/>
    <w:rsid w:val="00F75EFF"/>
    <w:rsid w:val="00FA0A5A"/>
    <w:rsid w:val="00FA1383"/>
    <w:rsid w:val="00FA59AD"/>
    <w:rsid w:val="00FA7242"/>
    <w:rsid w:val="00FB2462"/>
    <w:rsid w:val="00FB6B05"/>
    <w:rsid w:val="00FC529C"/>
    <w:rsid w:val="00FF2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6.xml><?xml version="1.0" encoding="utf-8"?>
<ds:datastoreItem xmlns:ds="http://schemas.openxmlformats.org/officeDocument/2006/customXml" ds:itemID="{17091196-E5B4-42EF-B68C-18D0EB780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</TotalTime>
  <Pages>1</Pages>
  <Words>181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Regan, Rory</cp:lastModifiedBy>
  <cp:revision>3</cp:revision>
  <cp:lastPrinted>2016-08-03T15:29:00Z</cp:lastPrinted>
  <dcterms:created xsi:type="dcterms:W3CDTF">2020-11-05T14:19:00Z</dcterms:created>
  <dcterms:modified xsi:type="dcterms:W3CDTF">2020-11-05T14:21:00Z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