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2420F8" w:rsidR="00364A22" w:rsidP="004F542C" w:rsidRDefault="000F43DA" w14:paraId="6A530388" wp14:textId="77777777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2</w:t>
      </w:r>
      <w:r w:rsidR="00066E2F">
        <w:rPr>
          <w:rFonts w:ascii="Arial" w:hAnsi="Arial" w:cs="Arial"/>
          <w:b/>
          <w:sz w:val="20"/>
        </w:rPr>
        <w:t>, 2020</w:t>
      </w:r>
    </w:p>
    <w:p xmlns:wp14="http://schemas.microsoft.com/office/word/2010/wordml" w:rsidRPr="008918DF" w:rsidR="00364A22" w:rsidP="00364A22" w:rsidRDefault="00364A22" w14:paraId="672A6659" wp14:textId="77777777">
      <w:pPr>
        <w:rPr>
          <w:rFonts w:ascii="Arial" w:hAnsi="Arial" w:cs="Arial"/>
        </w:rPr>
      </w:pPr>
    </w:p>
    <w:p xmlns:wp14="http://schemas.microsoft.com/office/word/2010/wordml" w:rsidRPr="008918DF" w:rsidR="00364A22" w:rsidP="00364A22" w:rsidRDefault="00364A22" w14:paraId="0A37501D" wp14:textId="77777777">
      <w:pPr>
        <w:rPr>
          <w:rFonts w:ascii="Arial" w:hAnsi="Arial" w:cs="Arial"/>
        </w:rPr>
      </w:pPr>
    </w:p>
    <w:p xmlns:wp14="http://schemas.microsoft.com/office/word/2010/wordml" w:rsidRPr="008918DF" w:rsidR="007D1D98" w:rsidP="007D1D98" w:rsidRDefault="007D1D98" w14:paraId="0A00F538" wp14:textId="7777777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xmlns:wp14="http://schemas.microsoft.com/office/word/2010/wordml" w:rsidRPr="008918DF" w:rsidR="007D1D98" w:rsidP="007D1D98" w:rsidRDefault="007D1D98" w14:paraId="5DAB6C7B" wp14:textId="77777777">
      <w:pPr>
        <w:rPr>
          <w:rFonts w:ascii="Arial" w:hAnsi="Arial" w:cs="Arial"/>
        </w:rPr>
      </w:pPr>
    </w:p>
    <w:p xmlns:wp14="http://schemas.microsoft.com/office/word/2010/wordml" w:rsidRPr="008918DF" w:rsidR="007D1D98" w:rsidP="007D1D98" w:rsidRDefault="007D1D98" w14:paraId="02EB378F" wp14:textId="77777777">
      <w:pPr>
        <w:tabs>
          <w:tab w:val="left" w:pos="0"/>
        </w:tabs>
        <w:rPr>
          <w:rFonts w:ascii="Arial" w:hAnsi="Arial" w:cs="Arial"/>
        </w:rPr>
      </w:pPr>
    </w:p>
    <w:p xmlns:wp14="http://schemas.microsoft.com/office/word/2010/wordml" w:rsidRPr="008918DF" w:rsidR="007D1D98" w:rsidP="68B43C52" w:rsidRDefault="00721BC8" w14:paraId="5A162F7B" wp14:textId="3DB8FF8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20"/>
        </w:rPr>
      </w:pPr>
      <w:r w:rsidRPr="68B43C52" w:rsidR="00721BC8">
        <w:rPr>
          <w:rFonts w:ascii="Arial" w:hAnsi="Arial" w:cs="Arial"/>
          <w:sz w:val="20"/>
          <w:szCs w:val="20"/>
        </w:rPr>
        <w:t>Re:</w:t>
      </w:r>
      <w:r w:rsidRPr="68B43C52" w:rsidR="4362B4F3">
        <w:rPr>
          <w:rFonts w:ascii="Arial" w:hAnsi="Arial" w:cs="Arial"/>
          <w:sz w:val="20"/>
          <w:szCs w:val="20"/>
        </w:rPr>
        <w:t xml:space="preserve">       </w:t>
      </w:r>
      <w:r w:rsidRPr="008918DF" w:rsidR="008918DF">
        <w:rPr>
          <w:rFonts w:ascii="Arial" w:hAnsi="Arial" w:cs="Arial"/>
          <w:sz w:val="20"/>
        </w:rPr>
        <w:tab/>
      </w:r>
      <w:r w:rsidRPr="68B43C52" w:rsidR="00066E2F">
        <w:rPr>
          <w:rFonts w:ascii="Arial" w:hAnsi="Arial" w:cs="Arial"/>
          <w:sz w:val="20"/>
          <w:szCs w:val="20"/>
        </w:rPr>
        <w:t>Bid Solicitation #20DPP00</w:t>
      </w:r>
      <w:r w:rsidRPr="68B43C52" w:rsidR="0074591B">
        <w:rPr>
          <w:rFonts w:ascii="Arial" w:hAnsi="Arial" w:cs="Arial"/>
          <w:sz w:val="20"/>
          <w:szCs w:val="20"/>
        </w:rPr>
        <w:t>498</w:t>
      </w:r>
    </w:p>
    <w:p xmlns:wp14="http://schemas.microsoft.com/office/word/2010/wordml" w:rsidRPr="008918DF" w:rsidR="008918DF" w:rsidP="008918DF" w:rsidRDefault="00066E2F" w14:paraId="3C0AF1A1" wp14:textId="77777777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74591B">
        <w:rPr>
          <w:rFonts w:ascii="Arial" w:hAnsi="Arial" w:cs="Arial"/>
          <w:b/>
        </w:rPr>
        <w:t>2637</w:t>
      </w:r>
      <w:r>
        <w:rPr>
          <w:rFonts w:ascii="Arial" w:hAnsi="Arial" w:cs="Arial"/>
          <w:b/>
        </w:rPr>
        <w:t xml:space="preserve"> </w:t>
      </w:r>
      <w:r w:rsidR="0074591B">
        <w:rPr>
          <w:rFonts w:ascii="Arial" w:hAnsi="Arial" w:cs="Arial"/>
          <w:b/>
        </w:rPr>
        <w:t xml:space="preserve">Insurance and Real Estate License Examinations and Selected Services </w:t>
      </w:r>
    </w:p>
    <w:p xmlns:wp14="http://schemas.microsoft.com/office/word/2010/wordml" w:rsidR="007D1D98" w:rsidP="008918DF" w:rsidRDefault="007D1D98" w14:paraId="6A05A809" wp14:textId="77777777">
      <w:pPr>
        <w:ind w:firstLine="720"/>
        <w:rPr>
          <w:rFonts w:ascii="Arial" w:hAnsi="Arial" w:cs="Arial"/>
          <w:b/>
        </w:rPr>
      </w:pPr>
    </w:p>
    <w:p xmlns:wp14="http://schemas.microsoft.com/office/word/2010/wordml" w:rsidRPr="008918DF" w:rsidR="003069D9" w:rsidP="008918DF" w:rsidRDefault="003069D9" w14:paraId="5A39BBE3" wp14:textId="77777777">
      <w:pPr>
        <w:ind w:firstLine="720"/>
        <w:rPr>
          <w:rFonts w:ascii="Arial" w:hAnsi="Arial" w:cs="Arial"/>
          <w:b/>
        </w:rPr>
      </w:pPr>
    </w:p>
    <w:p xmlns:wp14="http://schemas.microsoft.com/office/word/2010/wordml" w:rsidR="007D1D98" w:rsidP="007D1D98" w:rsidRDefault="008918DF" w14:paraId="233416B7" wp14:textId="7777777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78D4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Pr="008918DF" w:rsidR="007D1D98">
        <w:rPr>
          <w:rFonts w:ascii="Arial" w:hAnsi="Arial" w:cs="Arial"/>
          <w:b/>
        </w:rPr>
        <w:t xml:space="preserve">Submission Due Date: </w:t>
      </w:r>
      <w:r w:rsidR="005F619F">
        <w:rPr>
          <w:rFonts w:ascii="Arial" w:hAnsi="Arial" w:cs="Arial"/>
          <w:b/>
          <w:u w:val="single"/>
        </w:rPr>
        <w:t>June 26</w:t>
      </w:r>
      <w:r w:rsidR="006E1ACD">
        <w:rPr>
          <w:rFonts w:ascii="Arial" w:hAnsi="Arial" w:cs="Arial"/>
          <w:b/>
          <w:u w:val="single"/>
        </w:rPr>
        <w:t xml:space="preserve">, 2020 </w:t>
      </w:r>
      <w:r w:rsidRPr="008918DF" w:rsidR="0053372D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Pr="008918DF" w:rsidR="007D1D98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Pr="008918DF" w:rsidR="007D1D98">
        <w:rPr>
          <w:rFonts w:ascii="Arial" w:hAnsi="Arial" w:cs="Arial"/>
          <w:b/>
        </w:rPr>
        <w:t>)</w:t>
      </w:r>
    </w:p>
    <w:p xmlns:wp14="http://schemas.microsoft.com/office/word/2010/wordml" w:rsidRPr="005A059D" w:rsidR="002478D4" w:rsidP="007D1D98" w:rsidRDefault="002478D4" w14:paraId="2072B803" wp14:textId="7777777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A059D">
        <w:rPr>
          <w:rFonts w:ascii="Arial" w:hAnsi="Arial" w:cs="Arial"/>
          <w:b/>
        </w:rPr>
        <w:tab/>
      </w:r>
      <w:r w:rsidRPr="00DD21A3">
        <w:rPr>
          <w:rFonts w:ascii="Arial" w:hAnsi="Arial" w:cs="Arial"/>
          <w:b/>
          <w:color w:val="FF0000"/>
        </w:rPr>
        <w:t xml:space="preserve">REVISED QUOTE SUBMISSION </w:t>
      </w:r>
      <w:r w:rsidRPr="00DD21A3" w:rsidR="005A059D">
        <w:rPr>
          <w:rFonts w:ascii="Arial" w:hAnsi="Arial" w:cs="Arial"/>
          <w:b/>
          <w:color w:val="FF0000"/>
        </w:rPr>
        <w:t>D</w:t>
      </w:r>
      <w:r w:rsidRPr="00DD21A3">
        <w:rPr>
          <w:rFonts w:ascii="Arial" w:hAnsi="Arial" w:cs="Arial"/>
          <w:b/>
          <w:color w:val="FF0000"/>
        </w:rPr>
        <w:t xml:space="preserve">UE DATE: </w:t>
      </w:r>
      <w:r w:rsidRPr="00DD21A3" w:rsidR="005F619F">
        <w:rPr>
          <w:rFonts w:ascii="Arial" w:hAnsi="Arial" w:cs="Arial"/>
          <w:b/>
          <w:color w:val="FF0000"/>
        </w:rPr>
        <w:t>July 30</w:t>
      </w:r>
      <w:r w:rsidRPr="00DD21A3">
        <w:rPr>
          <w:rFonts w:ascii="Arial" w:hAnsi="Arial" w:cs="Arial"/>
          <w:b/>
          <w:color w:val="FF0000"/>
        </w:rPr>
        <w:t xml:space="preserve">, 2020 </w:t>
      </w:r>
      <w:r w:rsidRPr="00DD21A3" w:rsidR="00AE156A">
        <w:rPr>
          <w:rFonts w:ascii="Arial" w:hAnsi="Arial" w:cs="Arial"/>
          <w:b/>
          <w:color w:val="FF0000"/>
        </w:rPr>
        <w:t>(2:00 p.m. Eastern Time)</w:t>
      </w:r>
    </w:p>
    <w:p xmlns:wp14="http://schemas.microsoft.com/office/word/2010/wordml" w:rsidR="00364A22" w:rsidP="002420F8" w:rsidRDefault="00364A22" w14:paraId="41C8F396" wp14:textId="77777777"/>
    <w:p xmlns:wp14="http://schemas.microsoft.com/office/word/2010/wordml" w:rsidRPr="008918DF" w:rsidR="003069D9" w:rsidP="002420F8" w:rsidRDefault="003069D9" w14:paraId="72A3D3EC" wp14:textId="77777777"/>
    <w:p xmlns:wp14="http://schemas.microsoft.com/office/word/2010/wordml" w:rsidRPr="008918DF" w:rsidR="007D1D98" w:rsidP="007D1D98" w:rsidRDefault="007D1D98" w14:paraId="1C241B02" wp14:textId="77777777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F619F">
        <w:rPr>
          <w:rFonts w:ascii="Arial" w:hAnsi="Arial" w:cs="Arial"/>
          <w:i w:val="0"/>
          <w:sz w:val="20"/>
        </w:rPr>
        <w:t>3</w:t>
      </w:r>
    </w:p>
    <w:p xmlns:wp14="http://schemas.microsoft.com/office/word/2010/wordml" w:rsidRPr="008918DF" w:rsidR="00364A22" w:rsidP="00364A22" w:rsidRDefault="00364A22" w14:paraId="0D0B940D" wp14:textId="77777777">
      <w:pPr>
        <w:tabs>
          <w:tab w:val="left" w:pos="0"/>
        </w:tabs>
        <w:rPr>
          <w:rFonts w:ascii="Arial" w:hAnsi="Arial" w:cs="Arial"/>
        </w:rPr>
      </w:pPr>
    </w:p>
    <w:p xmlns:wp14="http://schemas.microsoft.com/office/word/2010/wordml" w:rsidRPr="008918DF" w:rsidR="00364A22" w:rsidP="00364A22" w:rsidRDefault="00364A22" w14:paraId="0E27B00A" wp14:textId="77777777">
      <w:pPr>
        <w:tabs>
          <w:tab w:val="left" w:pos="0"/>
        </w:tabs>
        <w:rPr>
          <w:rFonts w:ascii="Arial" w:hAnsi="Arial" w:cs="Arial"/>
        </w:rPr>
      </w:pPr>
    </w:p>
    <w:p xmlns:wp14="http://schemas.microsoft.com/office/word/2010/wordml" w:rsidRPr="008918DF" w:rsidR="00A233DA" w:rsidP="008918DF" w:rsidRDefault="007D1D98" w14:paraId="711422DF" wp14:textId="777777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F619F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Pr="008918DF" w:rsidR="00502120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Pr="008918DF" w:rsidR="00260851">
        <w:rPr>
          <w:rFonts w:ascii="Arial" w:hAnsi="Arial" w:cs="Arial"/>
        </w:rPr>
        <w:t>:</w:t>
      </w:r>
    </w:p>
    <w:p xmlns:wp14="http://schemas.microsoft.com/office/word/2010/wordml" w:rsidRPr="008918DF" w:rsidR="00A233DA" w:rsidP="008918DF" w:rsidRDefault="007D1D98" w14:paraId="0DFAE634" wp14:textId="777777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xmlns:wp14="http://schemas.microsoft.com/office/word/2010/wordml" w:rsidR="007D1D98" w:rsidP="008918DF" w:rsidRDefault="006E5672" w14:paraId="3D6FC1F5" wp14:textId="4E78571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68B43C52" w:rsidR="006E5672">
        <w:rPr>
          <w:rFonts w:ascii="Arial" w:hAnsi="Arial" w:cs="Arial"/>
        </w:rPr>
        <w:t xml:space="preserve">The Quote submission due date has been extended from </w:t>
      </w:r>
      <w:r w:rsidRPr="68B43C52" w:rsidR="005F619F">
        <w:rPr>
          <w:rFonts w:ascii="Arial" w:hAnsi="Arial" w:cs="Arial"/>
          <w:b w:val="1"/>
          <w:bCs w:val="1"/>
        </w:rPr>
        <w:t>June 26, 2020</w:t>
      </w:r>
      <w:r w:rsidRPr="68B43C52" w:rsidR="006E5672">
        <w:rPr>
          <w:rFonts w:ascii="Arial" w:hAnsi="Arial" w:cs="Arial"/>
          <w:b w:val="1"/>
          <w:bCs w:val="1"/>
        </w:rPr>
        <w:t xml:space="preserve"> </w:t>
      </w:r>
      <w:r w:rsidRPr="68B43C52" w:rsidR="006E5672">
        <w:rPr>
          <w:rFonts w:ascii="Arial" w:hAnsi="Arial" w:cs="Arial"/>
        </w:rPr>
        <w:t xml:space="preserve">(2:00 p.m. Eastern Time) </w:t>
      </w:r>
      <w:r w:rsidRPr="68B43C52" w:rsidR="00AE156A">
        <w:rPr>
          <w:rFonts w:ascii="Arial" w:hAnsi="Arial" w:cs="Arial"/>
        </w:rPr>
        <w:t xml:space="preserve">to </w:t>
      </w:r>
      <w:r w:rsidRPr="68B43C52" w:rsidR="005F619F">
        <w:rPr>
          <w:rFonts w:ascii="Arial" w:hAnsi="Arial" w:cs="Arial"/>
          <w:b w:val="1"/>
          <w:bCs w:val="1"/>
        </w:rPr>
        <w:t>July 30</w:t>
      </w:r>
      <w:r w:rsidRPr="68B43C52" w:rsidR="00AE156A">
        <w:rPr>
          <w:rFonts w:ascii="Arial" w:hAnsi="Arial" w:cs="Arial"/>
          <w:b w:val="1"/>
          <w:bCs w:val="1"/>
        </w:rPr>
        <w:t>, 2020</w:t>
      </w:r>
      <w:r w:rsidRPr="68B43C52" w:rsidR="006E5672">
        <w:rPr>
          <w:rFonts w:ascii="Arial" w:hAnsi="Arial" w:cs="Arial"/>
          <w:b w:val="1"/>
          <w:bCs w:val="1"/>
        </w:rPr>
        <w:t xml:space="preserve"> </w:t>
      </w:r>
      <w:r w:rsidRPr="68B43C52" w:rsidR="006E5672">
        <w:rPr>
          <w:rFonts w:ascii="Arial" w:hAnsi="Arial" w:cs="Arial"/>
        </w:rPr>
        <w:t>(2:00 p.m. Eastern Time)</w:t>
      </w:r>
      <w:r w:rsidRPr="68B43C52" w:rsidR="726323F9">
        <w:rPr>
          <w:rFonts w:ascii="Arial" w:hAnsi="Arial" w:cs="Arial"/>
        </w:rPr>
        <w:t xml:space="preserve">; and </w:t>
      </w:r>
    </w:p>
    <w:p xmlns:wp14="http://schemas.microsoft.com/office/word/2010/wordml" w:rsidR="007D1D98" w:rsidP="68B43C52" w:rsidRDefault="006E5672" w14:paraId="35F1CD63" wp14:textId="48F8CFD9">
      <w:pPr>
        <w:pStyle w:val="ListParagraph"/>
        <w:numPr>
          <w:ilvl w:val="0"/>
          <w:numId w:val="1"/>
        </w:numPr>
        <w:tabs>
          <w:tab w:val="left" w:pos="0"/>
        </w:tabs>
        <w:jc w:val="both"/>
        <w:rPr/>
      </w:pPr>
      <w:r w:rsidRPr="68B43C52" w:rsidR="726323F9">
        <w:rPr>
          <w:rFonts w:ascii="Arial" w:hAnsi="Arial" w:cs="Arial"/>
        </w:rPr>
        <w:t>All Electronic Questions received will be answered in a forthcoming Bid Amendment</w:t>
      </w:r>
      <w:r w:rsidRPr="68B43C52" w:rsidR="00AE156A">
        <w:rPr>
          <w:rFonts w:ascii="Arial" w:hAnsi="Arial" w:cs="Arial"/>
        </w:rPr>
        <w:t>.</w:t>
      </w:r>
    </w:p>
    <w:p xmlns:wp14="http://schemas.microsoft.com/office/word/2010/wordml" w:rsidRPr="008918DF" w:rsidR="007D1D98" w:rsidP="008918DF" w:rsidRDefault="007D1D98" w14:paraId="60061E4C" wp14:textId="77777777">
      <w:pPr>
        <w:tabs>
          <w:tab w:val="left" w:pos="0"/>
        </w:tabs>
        <w:jc w:val="both"/>
        <w:rPr>
          <w:rFonts w:ascii="Arial" w:hAnsi="Arial" w:cs="Arial"/>
        </w:rPr>
      </w:pPr>
    </w:p>
    <w:p xmlns:wp14="http://schemas.microsoft.com/office/word/2010/wordml" w:rsidRPr="008918DF" w:rsidR="007D1D98" w:rsidP="008918DF" w:rsidRDefault="007D1D98" w14:paraId="6CAD619D" wp14:textId="777777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Pr="008918DF" w:rsidR="009C76AA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Pr="008918DF" w:rsidR="009C76AA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Pr="008918DF" w:rsidR="00502120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Pr="008918DF" w:rsidR="00502120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Pr="008918DF" w:rsidR="00490B0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Pr="008918DF" w:rsidR="00490B0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xmlns:wp14="http://schemas.microsoft.com/office/word/2010/wordml" w:rsidRPr="008918DF" w:rsidR="007D1D98" w:rsidP="008918DF" w:rsidRDefault="007D1D98" w14:paraId="44EAFD9C" wp14:textId="77777777">
      <w:pPr>
        <w:tabs>
          <w:tab w:val="left" w:pos="0"/>
        </w:tabs>
        <w:jc w:val="both"/>
        <w:rPr>
          <w:rFonts w:ascii="Arial" w:hAnsi="Arial" w:cs="Arial"/>
        </w:rPr>
      </w:pPr>
    </w:p>
    <w:p xmlns:wp14="http://schemas.microsoft.com/office/word/2010/wordml" w:rsidR="00721BC8" w:rsidP="005163FA" w:rsidRDefault="007D1D98" w14:paraId="18214F26" wp14:textId="777777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Pr="008918DF" w:rsidR="00502120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Sect="00364A22">
      <w:footerReference w:type="default" r:id="rId12"/>
      <w:headerReference w:type="first" r:id="rId13"/>
      <w:footerReference w:type="first" r:id="rId14"/>
      <w:pgSz w:w="12240" w:h="15840" w:orient="portrait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47A50" w:rsidRDefault="00E47A50" w14:paraId="1299C43A" wp14:textId="77777777">
      <w:r>
        <w:separator/>
      </w:r>
    </w:p>
  </w:endnote>
  <w:endnote w:type="continuationSeparator" w:id="0">
    <w:p xmlns:wp14="http://schemas.microsoft.com/office/word/2010/wordml" w:rsidR="00E47A50" w:rsidRDefault="00E47A50" w14:paraId="4DDBEF0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xmlns:wp14="http://schemas.microsoft.com/office/word/2010/wordml" w:rsidR="009C0858" w:rsidRDefault="009C0858" w14:paraId="2903CBC8" wp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63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xmlns:wp14="http://schemas.microsoft.com/office/word/2010/wordml" w:rsidR="009C0858" w:rsidRDefault="009C0858" w14:paraId="4B99056E" wp14:textId="777777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p14">
  <w:p xmlns:wp14="http://schemas.microsoft.com/office/word/2010/wordml" w:rsidR="006C37AB" w:rsidRDefault="005271D3" w14:paraId="388C9230" wp14:textId="77777777">
    <w:pPr>
      <w:pStyle w:val="Footer"/>
    </w:pPr>
    <w:r>
      <w:rPr>
        <w:noProof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xmlns:wp14="http://schemas.microsoft.com/office/word/2010/wordml" w:rsidRPr="003048CF" w:rsidR="006C37AB" w:rsidP="006C37AB" w:rsidRDefault="006C37AB" w14:paraId="30545B67" wp14:textId="77777777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57DB67A0">
            <v:shapetype id="_x0000_t202" coordsize="21600,21600" o:spt="202" path="m,l,21600r21600,l21600,xe" w14:anchorId="03C6B4BF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6C37AB" w:rsidP="006C37AB" w:rsidRDefault="006C37AB" w14:paraId="661FBC35" wp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47A50" w:rsidRDefault="00E47A50" w14:paraId="3461D779" wp14:textId="77777777">
      <w:r>
        <w:separator/>
      </w:r>
    </w:p>
  </w:footnote>
  <w:footnote w:type="continuationSeparator" w:id="0">
    <w:p xmlns:wp14="http://schemas.microsoft.com/office/word/2010/wordml" w:rsidR="00E47A50" w:rsidRDefault="00E47A50" w14:paraId="3CF2D8B6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tbl>
    <w:tblPr>
      <w:tblStyle w:val="TableGrid"/>
      <w:tblW w:w="11520" w:type="dxa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xmlns:wp14="http://schemas.microsoft.com/office/word/2010/wordml" w:rsidR="00E242AB" w:rsidTr="0093726F" w14:paraId="4B94D5A5" wp14:textId="77777777">
      <w:trPr>
        <w:trHeight w:val="1080"/>
        <w:jc w:val="center"/>
      </w:trPr>
      <w:tc>
        <w:tcPr>
          <w:tcW w:w="2880" w:type="dxa"/>
        </w:tcPr>
        <w:p w:rsidR="00E242AB" w:rsidP="00E242AB" w:rsidRDefault="00E242AB" w14:paraId="3DEEC669" wp14:textId="77777777"/>
      </w:tc>
      <w:tc>
        <w:tcPr>
          <w:tcW w:w="5760" w:type="dxa"/>
          <w:vAlign w:val="center"/>
        </w:tcPr>
        <w:p w:rsidR="00E242AB" w:rsidP="00E242AB" w:rsidRDefault="00E242AB" w14:paraId="3656B9AB" wp14:textId="77777777">
          <w:pPr>
            <w:jc w:val="center"/>
          </w:pPr>
          <w:r>
            <w:rPr>
              <w:noProof/>
            </w:rPr>
            <w:drawing>
              <wp:inline xmlns:wp14="http://schemas.microsoft.com/office/word/2010/wordprocessingDrawing"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P="00E242AB" w:rsidRDefault="00E242AB" w14:paraId="45FB0818" wp14:textId="77777777"/>
      </w:tc>
    </w:tr>
    <w:tr xmlns:wp14="http://schemas.microsoft.com/office/word/2010/wordml" w:rsidR="00E242AB" w:rsidTr="0093726F" w14:paraId="7F526B7C" wp14:textId="77777777">
      <w:trPr>
        <w:trHeight w:val="893"/>
        <w:jc w:val="center"/>
      </w:trPr>
      <w:tc>
        <w:tcPr>
          <w:tcW w:w="2880" w:type="dxa"/>
          <w:vAlign w:val="bottom"/>
        </w:tcPr>
        <w:p w:rsidRPr="00DE79FE" w:rsidR="00E242AB" w:rsidP="00E242AB" w:rsidRDefault="00E242AB" w14:paraId="168C77F3" wp14:textId="77777777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Pr="006359DD" w:rsidR="00E242AB" w:rsidP="00E242AB" w:rsidRDefault="00E242AB" w14:paraId="637F627B" wp14:textId="77777777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Pr="00952B78" w:rsidR="00E242AB" w:rsidP="00E242AB" w:rsidRDefault="00E242AB" w14:paraId="23EB9B5A" wp14:textId="7777777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Pr="00CD2155" w:rsidR="00E242AB" w:rsidP="00E242AB" w:rsidRDefault="00E242AB" w14:paraId="42B0DBDC" wp14:textId="7777777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Pr="00CD2155" w:rsidR="00E242AB" w:rsidP="00E242AB" w:rsidRDefault="00E242AB" w14:paraId="7FA0C3DB" wp14:textId="77777777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Pr="00CD2155" w:rsidR="00E242AB" w:rsidP="00E242AB" w:rsidRDefault="00E242AB" w14:paraId="4BCC159E" wp14:textId="7777777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Pr="00CD2155" w:rsidR="00E242AB" w:rsidP="00E242AB" w:rsidRDefault="00E242AB" w14:paraId="6930E5D9" wp14:textId="7777777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Pr="00CD2155" w:rsidR="00E242AB" w:rsidP="00E242AB" w:rsidRDefault="00E242AB" w14:paraId="7FC29478" wp14:textId="7777777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Pr="006359DD" w:rsidR="00E242AB" w:rsidP="00E242AB" w:rsidRDefault="00E242AB" w14:paraId="5CBC5744" wp14:textId="77777777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Pr="006359DD" w:rsidR="00E242AB" w:rsidP="00E242AB" w:rsidRDefault="00E242AB" w14:paraId="14C8676E" wp14:textId="7777777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Pr="006359DD" w:rsidR="00E242AB" w:rsidP="00E242AB" w:rsidRDefault="00E242AB" w14:paraId="6AA5513E" wp14:textId="77777777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xmlns:wp14="http://schemas.microsoft.com/office/word/2010/wordml" w:rsidR="00E242AB" w:rsidTr="0093726F" w14:paraId="7EEC2DFC" wp14:textId="77777777">
      <w:trPr>
        <w:trHeight w:val="892"/>
        <w:jc w:val="center"/>
      </w:trPr>
      <w:tc>
        <w:tcPr>
          <w:tcW w:w="2880" w:type="dxa"/>
          <w:vAlign w:val="bottom"/>
        </w:tcPr>
        <w:p w:rsidRPr="006359DD" w:rsidR="00E242AB" w:rsidP="00E242AB" w:rsidRDefault="00E242AB" w14:paraId="56556131" wp14:textId="77777777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Pr="006359DD" w:rsidR="00E242AB" w:rsidP="00E242AB" w:rsidRDefault="00E242AB" w14:paraId="61396082" wp14:textId="77777777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Pr="006359DD" w:rsidR="00E242AB" w:rsidP="00E242AB" w:rsidRDefault="00E242AB" w14:paraId="049F31CB" wp14:textId="7777777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Pr="006359DD" w:rsidR="00E242AB" w:rsidP="00E242AB" w:rsidRDefault="00E242AB" w14:paraId="51B6DD96" wp14:textId="77777777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Pr="006359DD" w:rsidR="00E242AB" w:rsidP="00E242AB" w:rsidRDefault="00E242AB" w14:paraId="27171F0A" wp14:textId="77777777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xmlns:wp14="http://schemas.microsoft.com/office/word/2010/wordml" w:rsidR="00E242AB" w:rsidTr="0093726F" w14:paraId="10ECF082" wp14:textId="77777777">
      <w:trPr>
        <w:jc w:val="center"/>
      </w:trPr>
      <w:tc>
        <w:tcPr>
          <w:tcW w:w="2880" w:type="dxa"/>
        </w:tcPr>
        <w:p w:rsidRPr="006359DD" w:rsidR="00E242AB" w:rsidP="00E242AB" w:rsidRDefault="00E242AB" w14:paraId="53128261" wp14:textId="77777777"/>
      </w:tc>
      <w:tc>
        <w:tcPr>
          <w:tcW w:w="5760" w:type="dxa"/>
        </w:tcPr>
        <w:p w:rsidRPr="00CD2155" w:rsidR="00E242AB" w:rsidP="00E242AB" w:rsidRDefault="00E242AB" w14:paraId="2AC494F3" wp14:textId="7777777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Pr="006359DD" w:rsidR="00E242AB" w:rsidP="00E242AB" w:rsidRDefault="00E242AB" w14:paraId="54F9AE05" wp14:textId="7777777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Pr="006359DD" w:rsidR="00E242AB" w:rsidP="00E242AB" w:rsidRDefault="00E242AB" w14:paraId="62486C05" wp14:textId="77777777"/>
      </w:tc>
    </w:tr>
  </w:tbl>
  <w:p xmlns:wp14="http://schemas.microsoft.com/office/word/2010/wordml" w:rsidR="00C162F6" w:rsidP="007E56C8" w:rsidRDefault="00C162F6" w14:paraId="4101652C" wp14:textId="77777777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4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66E2F"/>
    <w:rsid w:val="00080562"/>
    <w:rsid w:val="00080A0E"/>
    <w:rsid w:val="00087AC7"/>
    <w:rsid w:val="000C3964"/>
    <w:rsid w:val="000C7991"/>
    <w:rsid w:val="000D0811"/>
    <w:rsid w:val="000E6A05"/>
    <w:rsid w:val="000F21AF"/>
    <w:rsid w:val="000F43DA"/>
    <w:rsid w:val="001036B6"/>
    <w:rsid w:val="001130EC"/>
    <w:rsid w:val="001236A1"/>
    <w:rsid w:val="001265C6"/>
    <w:rsid w:val="0015572F"/>
    <w:rsid w:val="00160E56"/>
    <w:rsid w:val="00194DDF"/>
    <w:rsid w:val="001D1ABC"/>
    <w:rsid w:val="001F34F3"/>
    <w:rsid w:val="0020175D"/>
    <w:rsid w:val="00202F19"/>
    <w:rsid w:val="002420F8"/>
    <w:rsid w:val="002478D4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3938"/>
    <w:rsid w:val="00364A22"/>
    <w:rsid w:val="00371D77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1525"/>
    <w:rsid w:val="004C13A5"/>
    <w:rsid w:val="004C417C"/>
    <w:rsid w:val="004C53DB"/>
    <w:rsid w:val="004D39D7"/>
    <w:rsid w:val="004E32C5"/>
    <w:rsid w:val="004E725B"/>
    <w:rsid w:val="004F3C89"/>
    <w:rsid w:val="004F542C"/>
    <w:rsid w:val="00502120"/>
    <w:rsid w:val="005163FA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1D1D"/>
    <w:rsid w:val="005840EA"/>
    <w:rsid w:val="0058635F"/>
    <w:rsid w:val="005A059D"/>
    <w:rsid w:val="005B7B28"/>
    <w:rsid w:val="005D1FD3"/>
    <w:rsid w:val="005D5F8B"/>
    <w:rsid w:val="005E3AEA"/>
    <w:rsid w:val="005E7D9D"/>
    <w:rsid w:val="005F3A74"/>
    <w:rsid w:val="005F619F"/>
    <w:rsid w:val="00610AAA"/>
    <w:rsid w:val="00610ADE"/>
    <w:rsid w:val="00646784"/>
    <w:rsid w:val="00665947"/>
    <w:rsid w:val="00670FCB"/>
    <w:rsid w:val="006848B7"/>
    <w:rsid w:val="006A3DE5"/>
    <w:rsid w:val="006B3833"/>
    <w:rsid w:val="006C37AB"/>
    <w:rsid w:val="006C5427"/>
    <w:rsid w:val="006D2967"/>
    <w:rsid w:val="006D6EE7"/>
    <w:rsid w:val="006E1ACD"/>
    <w:rsid w:val="006E5672"/>
    <w:rsid w:val="006E6FF8"/>
    <w:rsid w:val="0071384F"/>
    <w:rsid w:val="00721BC8"/>
    <w:rsid w:val="007275AF"/>
    <w:rsid w:val="0074591B"/>
    <w:rsid w:val="0076265A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3A6C"/>
    <w:rsid w:val="009B63E6"/>
    <w:rsid w:val="009C0858"/>
    <w:rsid w:val="009C4E02"/>
    <w:rsid w:val="009C76AA"/>
    <w:rsid w:val="009D198D"/>
    <w:rsid w:val="009D2175"/>
    <w:rsid w:val="009D676C"/>
    <w:rsid w:val="009F0782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6357"/>
    <w:rsid w:val="00AB72B8"/>
    <w:rsid w:val="00AD3D3C"/>
    <w:rsid w:val="00AE156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06DB7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21A3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47A50"/>
    <w:rsid w:val="00E61D3A"/>
    <w:rsid w:val="00E64C53"/>
    <w:rsid w:val="00E67791"/>
    <w:rsid w:val="00E76F39"/>
    <w:rsid w:val="00E807AD"/>
    <w:rsid w:val="00E80CAC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1A1A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4362B4F3"/>
    <w:rsid w:val="68B43C52"/>
    <w:rsid w:val="726323F9"/>
    <w:rsid w:val="7264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39"/>
    <w:rsid w:val="004A057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FooterChar" w:customStyle="1">
    <w:name w:val="Footer Char"/>
    <w:basedOn w:val="DefaultParagraphFont"/>
    <w:link w:val="Footer"/>
    <w:uiPriority w:val="99"/>
    <w:rsid w:val="004A7DA7"/>
  </w:style>
  <w:style w:type="character" w:styleId="Heading1Char" w:customStyle="1">
    <w:name w:val="Heading 1 Char"/>
    <w:link w:val="Heading1"/>
    <w:rsid w:val="00364A22"/>
    <w:rPr>
      <w:b/>
      <w:i/>
      <w:sz w:val="28"/>
      <w:u w:val="single"/>
    </w:rPr>
  </w:style>
  <w:style w:type="character" w:styleId="Heading2Char" w:customStyle="1">
    <w:name w:val="Heading 2 Char"/>
    <w:link w:val="Heading2"/>
    <w:semiHidden/>
    <w:rsid w:val="00364A22"/>
    <w:rPr>
      <w:b/>
      <w:sz w:val="24"/>
    </w:rPr>
  </w:style>
  <w:style w:type="character" w:styleId="Heading3Char" w:customStyle="1">
    <w:name w:val="Heading 3 Char"/>
    <w:link w:val="Heading3"/>
    <w:semiHidden/>
    <w:rsid w:val="00364A22"/>
    <w:rPr>
      <w:sz w:val="24"/>
    </w:rPr>
  </w:style>
  <w:style w:type="character" w:styleId="Heading4Char" w:customStyle="1">
    <w:name w:val="Heading 4 Char"/>
    <w:link w:val="Heading4"/>
    <w:semiHidden/>
    <w:rsid w:val="00364A22"/>
    <w:rPr>
      <w:sz w:val="24"/>
    </w:rPr>
  </w:style>
  <w:style w:type="character" w:styleId="HeaderChar" w:customStyle="1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styleId="CommentTextChar" w:customStyle="1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4C53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2.xml" Id="rId14" /><Relationship Type="http://schemas.openxmlformats.org/officeDocument/2006/relationships/glossaryDocument" Target="/word/glossary/document.xml" Id="R7d3bdf0c191e4cb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7cca3-ea89-498b-bcda-524479356150}"/>
      </w:docPartPr>
      <w:docPartBody>
        <w:p w14:paraId="0FC8601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BEA15D4BBEC4BBB7339C9485E00C1" ma:contentTypeVersion="9" ma:contentTypeDescription="Create a new document." ma:contentTypeScope="" ma:versionID="19daa413c5785f48c6f05ea89aabbf73">
  <xsd:schema xmlns:xsd="http://www.w3.org/2001/XMLSchema" xmlns:xs="http://www.w3.org/2001/XMLSchema" xmlns:p="http://schemas.microsoft.com/office/2006/metadata/properties" xmlns:ns3="9418f48d-5f54-40fe-bbac-3565764413bc" xmlns:ns4="ef13954b-7eab-4e3a-8ad2-928d976494b0" targetNamespace="http://schemas.microsoft.com/office/2006/metadata/properties" ma:root="true" ma:fieldsID="960a6bda952427f6256a2ff76cc5d2bc" ns3:_="" ns4:_="">
    <xsd:import namespace="9418f48d-5f54-40fe-bbac-3565764413bc"/>
    <xsd:import namespace="ef13954b-7eab-4e3a-8ad2-928d976494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8f48d-5f54-40fe-bbac-3565764413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3954b-7eab-4e3a-8ad2-928d976494b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524ECAE-D959-4AAD-8F40-859D0F14C2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18f48d-5f54-40fe-bbac-3565764413bc"/>
    <ds:schemaRef ds:uri="ef13954b-7eab-4e3a-8ad2-928d97649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739848D-BE08-48B2-B3B6-70FFD903D5E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Letterhead, Purchase Bureau 1 22 10.dot</ap:Template>
  <ap:Application>Microsoft Office Word</ap:Application>
  <ap:DocSecurity>0</ap:DocSecurity>
  <ap:ScaleCrop>false</ap:ScaleCrop>
  <ap:Company>Office of Treasury Technology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Laidlaw, Shawn</dc:creator>
  <lastModifiedBy>Fletcher, Shana</lastModifiedBy>
  <revision>4</revision>
  <lastPrinted>2020-02-13T19:12:00.0000000Z</lastPrinted>
  <dcterms:created xsi:type="dcterms:W3CDTF">2020-05-29T13:22:00.0000000Z</dcterms:created>
  <dcterms:modified xsi:type="dcterms:W3CDTF">2020-06-01T13:27:33.2265413Z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0x010100163BEA15D4BBEC4BBB7339C9485E00C1</vt:lpwstr>
  </property>
  <property fmtid="{D5CDD505-2E9C-101B-9397-08002B2CF9AE}" pid="4" name="_dlc_DocIdItemGuid">
    <vt:lpwstr>9036b283-51f3-4caa-969a-34ea8a86326f</vt:lpwstr>
  </property>
</Properties>
</file>