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83CAA42" w:rsidR="00364A22" w:rsidRPr="002420F8" w:rsidRDefault="00371D7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4</w:t>
      </w:r>
      <w:bookmarkStart w:id="0" w:name="_GoBack"/>
      <w:bookmarkEnd w:id="0"/>
      <w:r w:rsidR="00066E2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43C61B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066E2F">
        <w:rPr>
          <w:rFonts w:ascii="Arial" w:hAnsi="Arial" w:cs="Arial"/>
          <w:sz w:val="20"/>
        </w:rPr>
        <w:t>Bid Solicitation #20DPP00</w:t>
      </w:r>
      <w:r w:rsidR="0074591B">
        <w:rPr>
          <w:rFonts w:ascii="Arial" w:hAnsi="Arial" w:cs="Arial"/>
          <w:sz w:val="20"/>
        </w:rPr>
        <w:t>498</w:t>
      </w:r>
    </w:p>
    <w:p w14:paraId="6F83CB5D" w14:textId="1FD44DAA" w:rsidR="008918DF" w:rsidRPr="008918DF" w:rsidRDefault="00066E2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74591B">
        <w:rPr>
          <w:rFonts w:ascii="Arial" w:hAnsi="Arial" w:cs="Arial"/>
          <w:b/>
        </w:rPr>
        <w:t>2637</w:t>
      </w:r>
      <w:r>
        <w:rPr>
          <w:rFonts w:ascii="Arial" w:hAnsi="Arial" w:cs="Arial"/>
          <w:b/>
        </w:rPr>
        <w:t xml:space="preserve"> </w:t>
      </w:r>
      <w:r w:rsidR="0074591B">
        <w:rPr>
          <w:rFonts w:ascii="Arial" w:hAnsi="Arial" w:cs="Arial"/>
          <w:b/>
        </w:rPr>
        <w:t xml:space="preserve">Insurance and Real Estate License Examinations and Selected Services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E3CAB5C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4591B">
        <w:rPr>
          <w:rFonts w:ascii="Arial" w:hAnsi="Arial" w:cs="Arial"/>
          <w:b/>
          <w:u w:val="single"/>
        </w:rPr>
        <w:t>May 1</w:t>
      </w:r>
      <w:r w:rsidR="006E1ACD">
        <w:rPr>
          <w:rFonts w:ascii="Arial" w:hAnsi="Arial" w:cs="Arial"/>
          <w:b/>
          <w:u w:val="single"/>
        </w:rPr>
        <w:t xml:space="preserve">, 2020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7B6F79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E1ACD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13378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E1ACD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2CBC8BF6" w:rsidR="007D1D98" w:rsidRDefault="006E1ACD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PowerPoint slides presented during the Optional Pre-Quote Conference held on </w:t>
      </w:r>
      <w:r w:rsidR="0074591B">
        <w:rPr>
          <w:rFonts w:ascii="Arial" w:hAnsi="Arial" w:cs="Arial"/>
        </w:rPr>
        <w:t>March 3</w:t>
      </w:r>
      <w:r>
        <w:rPr>
          <w:rFonts w:ascii="Arial" w:hAnsi="Arial" w:cs="Arial"/>
        </w:rPr>
        <w:t>, 2020 at 10 am; and</w:t>
      </w:r>
    </w:p>
    <w:p w14:paraId="40F5D0DD" w14:textId="77777777" w:rsidR="006E1ACD" w:rsidRDefault="006E1ACD" w:rsidP="006E1AC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976C9E3" w14:textId="388AD40D" w:rsidR="006E1ACD" w:rsidRPr="008918DF" w:rsidRDefault="006E1ACD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Optional Pre-Quote Conference Sign-In Sheet.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07FBC45A" w:rsidR="00721BC8" w:rsidRDefault="00364A22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</w:rPr>
        <w:br w:type="page"/>
      </w:r>
    </w:p>
    <w:p w14:paraId="22256593" w14:textId="4170BB85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lastRenderedPageBreak/>
        <w:drawing>
          <wp:inline distT="0" distB="0" distL="0" distR="0" wp14:anchorId="1CD6A82C" wp14:editId="71FE6511">
            <wp:extent cx="6096851" cy="342947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67240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549BD6A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8F4863D" w14:textId="5BCA8447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drawing>
          <wp:inline distT="0" distB="0" distL="0" distR="0" wp14:anchorId="034185F1" wp14:editId="03BC30DE">
            <wp:extent cx="6096851" cy="34294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9F909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06F58B1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4E55868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D7D54F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0C3150A4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29677738" w14:textId="5F552479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lastRenderedPageBreak/>
        <w:drawing>
          <wp:inline distT="0" distB="0" distL="0" distR="0" wp14:anchorId="606524ED" wp14:editId="23467250">
            <wp:extent cx="6096851" cy="342947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B689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7A8147D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CADF7E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90CD31A" w14:textId="33BB695A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drawing>
          <wp:inline distT="0" distB="0" distL="0" distR="0" wp14:anchorId="37C5753E" wp14:editId="2D2F934E">
            <wp:extent cx="6096851" cy="34294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C4A7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0A8F7B71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D7F4DB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7D4E04F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CAE227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F6C50E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9684718" w14:textId="6401871D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lastRenderedPageBreak/>
        <w:drawing>
          <wp:inline distT="0" distB="0" distL="0" distR="0" wp14:anchorId="29A95B1F" wp14:editId="61198A34">
            <wp:extent cx="6096851" cy="34294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7131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01EA88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333DFF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823E4E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411CB36" w14:textId="292E70D4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drawing>
          <wp:inline distT="0" distB="0" distL="0" distR="0" wp14:anchorId="75AB4ABB" wp14:editId="475EE058">
            <wp:extent cx="6096851" cy="34294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2EADA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C960264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01E6999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069FC300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A089BD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775034FB" w14:textId="3B159C63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lastRenderedPageBreak/>
        <w:drawing>
          <wp:inline distT="0" distB="0" distL="0" distR="0" wp14:anchorId="471D4A1F" wp14:editId="49B15E07">
            <wp:extent cx="6096851" cy="342947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1D81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1F28D9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12ED60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CD50A1A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3F17F8E" w14:textId="7850CF6E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drawing>
          <wp:inline distT="0" distB="0" distL="0" distR="0" wp14:anchorId="4F32B1C9" wp14:editId="66DB4B8D">
            <wp:extent cx="6096851" cy="342947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3C2CC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7E9AEC1C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860E310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7F39E1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80420C2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16994DC" w14:textId="49F66C4A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lastRenderedPageBreak/>
        <w:drawing>
          <wp:inline distT="0" distB="0" distL="0" distR="0" wp14:anchorId="0DA52F1F" wp14:editId="150D82BE">
            <wp:extent cx="6096851" cy="342947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45DC2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0C14668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1B6C12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B1C9F94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422C34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4A9BAA7" w14:textId="0D7F9239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drawing>
          <wp:inline distT="0" distB="0" distL="0" distR="0" wp14:anchorId="72195DE9" wp14:editId="52349F3E">
            <wp:extent cx="6096851" cy="342947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64BAA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07F082F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469D6C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B626D9C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A13CC2C" w14:textId="3A951D7F" w:rsidR="00C06DB7" w:rsidRDefault="00581D1D" w:rsidP="006E1ACD">
      <w:pPr>
        <w:tabs>
          <w:tab w:val="left" w:pos="0"/>
        </w:tabs>
        <w:outlineLvl w:val="0"/>
        <w:rPr>
          <w:rFonts w:ascii="Arial" w:hAnsi="Arial" w:cs="Arial"/>
        </w:rPr>
      </w:pPr>
      <w:r w:rsidRPr="00581D1D">
        <w:rPr>
          <w:rFonts w:ascii="Arial" w:hAnsi="Arial" w:cs="Arial"/>
        </w:rPr>
        <w:lastRenderedPageBreak/>
        <w:drawing>
          <wp:inline distT="0" distB="0" distL="0" distR="0" wp14:anchorId="059956E6" wp14:editId="66A76D26">
            <wp:extent cx="6096851" cy="342947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725BE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ED237D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71B5B9A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3A0277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217CEF0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66A8F9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112D1B2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A036498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2F36E746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85329EA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97BECC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0237179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6909D0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4E5C11C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D2E214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2DC01715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D425C7E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5E31BC6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4AD582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91B356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3DD29A1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6692E492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2C57A223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8F3DE2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7E9F266E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3A92521B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A64B14C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23F28222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29771DCE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59BF3E4D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18C60158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72BFAC67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p w14:paraId="435232F6" w14:textId="77777777" w:rsidR="00665947" w:rsidRPr="00665947" w:rsidRDefault="00665947" w:rsidP="00665947">
      <w:pPr>
        <w:tabs>
          <w:tab w:val="center" w:pos="4680"/>
          <w:tab w:val="right" w:pos="9360"/>
        </w:tabs>
        <w:jc w:val="center"/>
        <w:rPr>
          <w:rFonts w:ascii="Calibri" w:eastAsia="Calibri" w:hAnsi="Calibri"/>
          <w:b/>
          <w:sz w:val="28"/>
          <w:szCs w:val="22"/>
        </w:rPr>
      </w:pPr>
      <w:r w:rsidRPr="00665947">
        <w:rPr>
          <w:rFonts w:ascii="Calibri" w:eastAsia="Calibri" w:hAnsi="Calibri"/>
          <w:b/>
          <w:sz w:val="28"/>
          <w:szCs w:val="22"/>
        </w:rPr>
        <w:lastRenderedPageBreak/>
        <w:t>Optional Pre-Quote Conference Attendees</w:t>
      </w:r>
    </w:p>
    <w:p w14:paraId="214462D0" w14:textId="77777777" w:rsidR="007275AF" w:rsidRDefault="00665947" w:rsidP="00665947">
      <w:pPr>
        <w:tabs>
          <w:tab w:val="center" w:pos="4680"/>
          <w:tab w:val="right" w:pos="9360"/>
        </w:tabs>
        <w:jc w:val="center"/>
        <w:rPr>
          <w:rFonts w:ascii="Calibri" w:eastAsia="Calibri" w:hAnsi="Calibri"/>
          <w:b/>
          <w:sz w:val="28"/>
          <w:szCs w:val="22"/>
        </w:rPr>
      </w:pPr>
      <w:r w:rsidRPr="00665947">
        <w:rPr>
          <w:rFonts w:ascii="Calibri" w:eastAsia="Calibri" w:hAnsi="Calibri"/>
          <w:b/>
          <w:sz w:val="28"/>
          <w:szCs w:val="22"/>
        </w:rPr>
        <w:t>20DPP00</w:t>
      </w:r>
      <w:r w:rsidR="007275AF">
        <w:rPr>
          <w:rFonts w:ascii="Calibri" w:eastAsia="Calibri" w:hAnsi="Calibri"/>
          <w:b/>
          <w:sz w:val="28"/>
          <w:szCs w:val="22"/>
        </w:rPr>
        <w:t>498</w:t>
      </w:r>
      <w:r w:rsidRPr="00665947">
        <w:rPr>
          <w:rFonts w:ascii="Calibri" w:eastAsia="Calibri" w:hAnsi="Calibri"/>
          <w:b/>
          <w:sz w:val="28"/>
          <w:szCs w:val="22"/>
        </w:rPr>
        <w:t>, T</w:t>
      </w:r>
      <w:r w:rsidR="007275AF">
        <w:rPr>
          <w:rFonts w:ascii="Calibri" w:eastAsia="Calibri" w:hAnsi="Calibri"/>
          <w:b/>
          <w:sz w:val="28"/>
          <w:szCs w:val="22"/>
        </w:rPr>
        <w:t>2637</w:t>
      </w:r>
      <w:r w:rsidRPr="00665947">
        <w:rPr>
          <w:rFonts w:ascii="Calibri" w:eastAsia="Calibri" w:hAnsi="Calibri"/>
          <w:b/>
          <w:sz w:val="28"/>
          <w:szCs w:val="22"/>
        </w:rPr>
        <w:t xml:space="preserve"> </w:t>
      </w:r>
      <w:r w:rsidR="007275AF">
        <w:rPr>
          <w:rFonts w:ascii="Calibri" w:eastAsia="Calibri" w:hAnsi="Calibri"/>
          <w:b/>
          <w:sz w:val="28"/>
          <w:szCs w:val="22"/>
        </w:rPr>
        <w:t xml:space="preserve">Insurance and Real Estate License </w:t>
      </w:r>
    </w:p>
    <w:p w14:paraId="3FD80500" w14:textId="578F8ED7" w:rsidR="00665947" w:rsidRPr="00665947" w:rsidRDefault="007275AF" w:rsidP="00665947">
      <w:pPr>
        <w:tabs>
          <w:tab w:val="center" w:pos="4680"/>
          <w:tab w:val="right" w:pos="9360"/>
        </w:tabs>
        <w:jc w:val="center"/>
        <w:rPr>
          <w:rFonts w:ascii="Calibri" w:eastAsia="Calibri" w:hAnsi="Calibri"/>
          <w:b/>
          <w:sz w:val="28"/>
          <w:szCs w:val="22"/>
        </w:rPr>
      </w:pPr>
      <w:r>
        <w:rPr>
          <w:rFonts w:ascii="Calibri" w:eastAsia="Calibri" w:hAnsi="Calibri"/>
          <w:b/>
          <w:sz w:val="28"/>
          <w:szCs w:val="22"/>
        </w:rPr>
        <w:t>Examinations and Selected Services</w:t>
      </w: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1670"/>
        <w:gridCol w:w="1371"/>
        <w:gridCol w:w="1415"/>
        <w:gridCol w:w="1276"/>
        <w:gridCol w:w="3399"/>
        <w:gridCol w:w="1309"/>
      </w:tblGrid>
      <w:tr w:rsidR="00665947" w14:paraId="4CAC75E0" w14:textId="77777777" w:rsidTr="007275AF">
        <w:tc>
          <w:tcPr>
            <w:tcW w:w="1670" w:type="dxa"/>
          </w:tcPr>
          <w:p w14:paraId="49A17834" w14:textId="77777777" w:rsidR="00665947" w:rsidRPr="00665947" w:rsidRDefault="00665947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5947">
              <w:rPr>
                <w:rFonts w:asciiTheme="minorHAnsi" w:hAnsiTheme="minorHAnsi" w:cstheme="minorHAnsi"/>
                <w:b/>
                <w:sz w:val="22"/>
              </w:rPr>
              <w:t>Company Name</w:t>
            </w:r>
          </w:p>
        </w:tc>
        <w:tc>
          <w:tcPr>
            <w:tcW w:w="1371" w:type="dxa"/>
          </w:tcPr>
          <w:p w14:paraId="528D5036" w14:textId="77777777" w:rsidR="00665947" w:rsidRPr="00665947" w:rsidRDefault="00665947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5947">
              <w:rPr>
                <w:rFonts w:asciiTheme="minorHAnsi" w:hAnsiTheme="minorHAnsi" w:cstheme="minorHAnsi"/>
                <w:b/>
                <w:sz w:val="22"/>
              </w:rPr>
              <w:t>City &amp; State</w:t>
            </w:r>
          </w:p>
        </w:tc>
        <w:tc>
          <w:tcPr>
            <w:tcW w:w="1415" w:type="dxa"/>
          </w:tcPr>
          <w:p w14:paraId="124B01FC" w14:textId="77777777" w:rsidR="00665947" w:rsidRPr="00665947" w:rsidRDefault="00665947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5947">
              <w:rPr>
                <w:rFonts w:asciiTheme="minorHAnsi" w:hAnsiTheme="minorHAnsi" w:cstheme="minorHAnsi"/>
                <w:b/>
                <w:sz w:val="22"/>
              </w:rPr>
              <w:t xml:space="preserve">Contact Person </w:t>
            </w:r>
          </w:p>
        </w:tc>
        <w:tc>
          <w:tcPr>
            <w:tcW w:w="1276" w:type="dxa"/>
          </w:tcPr>
          <w:p w14:paraId="6297D645" w14:textId="77777777" w:rsidR="00665947" w:rsidRPr="00665947" w:rsidRDefault="00665947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5947">
              <w:rPr>
                <w:rFonts w:asciiTheme="minorHAnsi" w:hAnsiTheme="minorHAnsi" w:cstheme="minorHAnsi"/>
                <w:b/>
                <w:sz w:val="22"/>
              </w:rPr>
              <w:t xml:space="preserve">Phone Number </w:t>
            </w:r>
          </w:p>
        </w:tc>
        <w:tc>
          <w:tcPr>
            <w:tcW w:w="3399" w:type="dxa"/>
          </w:tcPr>
          <w:p w14:paraId="7603F7F8" w14:textId="77777777" w:rsidR="00665947" w:rsidRPr="00665947" w:rsidRDefault="00665947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5947">
              <w:rPr>
                <w:rFonts w:asciiTheme="minorHAnsi" w:hAnsiTheme="minorHAnsi" w:cstheme="minorHAnsi"/>
                <w:b/>
                <w:sz w:val="22"/>
              </w:rPr>
              <w:t>E-Mail Address</w:t>
            </w:r>
          </w:p>
        </w:tc>
        <w:tc>
          <w:tcPr>
            <w:tcW w:w="1309" w:type="dxa"/>
          </w:tcPr>
          <w:p w14:paraId="114CDC4F" w14:textId="77777777" w:rsidR="00665947" w:rsidRPr="00665947" w:rsidRDefault="00665947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665947">
              <w:rPr>
                <w:rFonts w:asciiTheme="minorHAnsi" w:hAnsiTheme="minorHAnsi" w:cstheme="minorHAnsi"/>
                <w:b/>
                <w:sz w:val="22"/>
              </w:rPr>
              <w:t>SBE Designation</w:t>
            </w:r>
          </w:p>
        </w:tc>
      </w:tr>
      <w:tr w:rsidR="007275AF" w14:paraId="7BCF0E67" w14:textId="77777777" w:rsidTr="00C242AD">
        <w:trPr>
          <w:trHeight w:val="440"/>
        </w:trPr>
        <w:tc>
          <w:tcPr>
            <w:tcW w:w="1670" w:type="dxa"/>
          </w:tcPr>
          <w:p w14:paraId="0F32EE8A" w14:textId="6EF44776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Pearson</w:t>
            </w:r>
          </w:p>
        </w:tc>
        <w:tc>
          <w:tcPr>
            <w:tcW w:w="1371" w:type="dxa"/>
          </w:tcPr>
          <w:p w14:paraId="2FF5E7A5" w14:textId="2C665F52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Bala</w:t>
            </w:r>
            <w:proofErr w:type="spellEnd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Cynwyd</w:t>
            </w:r>
            <w:proofErr w:type="spellEnd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, PA</w:t>
            </w:r>
          </w:p>
        </w:tc>
        <w:tc>
          <w:tcPr>
            <w:tcW w:w="1415" w:type="dxa"/>
          </w:tcPr>
          <w:p w14:paraId="07C471AC" w14:textId="6E63A487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 xml:space="preserve">Christopher </w:t>
            </w:r>
            <w:proofErr w:type="spellStart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Herbst</w:t>
            </w:r>
            <w:proofErr w:type="spellEnd"/>
          </w:p>
        </w:tc>
        <w:tc>
          <w:tcPr>
            <w:tcW w:w="1276" w:type="dxa"/>
          </w:tcPr>
          <w:p w14:paraId="164986F7" w14:textId="7FABC3C7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(610)-617- 5198</w:t>
            </w:r>
          </w:p>
        </w:tc>
        <w:tc>
          <w:tcPr>
            <w:tcW w:w="3399" w:type="dxa"/>
          </w:tcPr>
          <w:p w14:paraId="1DCB5D0B" w14:textId="7B82A97E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christopher.herbst@pearson.com</w:t>
            </w:r>
          </w:p>
        </w:tc>
        <w:tc>
          <w:tcPr>
            <w:tcW w:w="1309" w:type="dxa"/>
          </w:tcPr>
          <w:p w14:paraId="1DBD2206" w14:textId="5EAD3EE2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  <w:tr w:rsidR="007275AF" w14:paraId="105D6AA5" w14:textId="77777777" w:rsidTr="00C242AD">
        <w:trPr>
          <w:trHeight w:val="440"/>
        </w:trPr>
        <w:tc>
          <w:tcPr>
            <w:tcW w:w="1670" w:type="dxa"/>
          </w:tcPr>
          <w:p w14:paraId="51687788" w14:textId="6A6A8BD2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Pearson</w:t>
            </w:r>
          </w:p>
        </w:tc>
        <w:tc>
          <w:tcPr>
            <w:tcW w:w="1371" w:type="dxa"/>
          </w:tcPr>
          <w:p w14:paraId="2FBE8ED3" w14:textId="1482F5EC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Bala</w:t>
            </w:r>
            <w:proofErr w:type="spellEnd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Cynwyd</w:t>
            </w:r>
            <w:proofErr w:type="spellEnd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, PA</w:t>
            </w:r>
          </w:p>
        </w:tc>
        <w:tc>
          <w:tcPr>
            <w:tcW w:w="1415" w:type="dxa"/>
          </w:tcPr>
          <w:p w14:paraId="3C79F624" w14:textId="7F211128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Tom Magallanes</w:t>
            </w:r>
          </w:p>
        </w:tc>
        <w:tc>
          <w:tcPr>
            <w:tcW w:w="1276" w:type="dxa"/>
          </w:tcPr>
          <w:p w14:paraId="2DE4937A" w14:textId="329C351A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(610) 617-5198</w:t>
            </w:r>
          </w:p>
        </w:tc>
        <w:tc>
          <w:tcPr>
            <w:tcW w:w="3399" w:type="dxa"/>
          </w:tcPr>
          <w:p w14:paraId="34FA8557" w14:textId="2DADECCE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tom.magallanes@pearson.com</w:t>
            </w:r>
          </w:p>
        </w:tc>
        <w:tc>
          <w:tcPr>
            <w:tcW w:w="1309" w:type="dxa"/>
          </w:tcPr>
          <w:p w14:paraId="09DA222A" w14:textId="046263D2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  <w:tr w:rsidR="007275AF" w14:paraId="10E939A8" w14:textId="77777777" w:rsidTr="00C242AD">
        <w:trPr>
          <w:trHeight w:val="440"/>
        </w:trPr>
        <w:tc>
          <w:tcPr>
            <w:tcW w:w="1670" w:type="dxa"/>
          </w:tcPr>
          <w:p w14:paraId="6AD0F70F" w14:textId="61408C57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PSI</w:t>
            </w:r>
          </w:p>
        </w:tc>
        <w:tc>
          <w:tcPr>
            <w:tcW w:w="1371" w:type="dxa"/>
          </w:tcPr>
          <w:p w14:paraId="6DA2E059" w14:textId="0454CD16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Landover, MD</w:t>
            </w:r>
          </w:p>
        </w:tc>
        <w:tc>
          <w:tcPr>
            <w:tcW w:w="1415" w:type="dxa"/>
          </w:tcPr>
          <w:p w14:paraId="1C85B7BC" w14:textId="444C728C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 xml:space="preserve">Ho. J. </w:t>
            </w:r>
            <w:proofErr w:type="spellStart"/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Mun</w:t>
            </w:r>
            <w:proofErr w:type="spellEnd"/>
          </w:p>
        </w:tc>
        <w:tc>
          <w:tcPr>
            <w:tcW w:w="1276" w:type="dxa"/>
          </w:tcPr>
          <w:p w14:paraId="50E67572" w14:textId="43D34F7C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(818)-847-6180 x7269</w:t>
            </w:r>
          </w:p>
        </w:tc>
        <w:tc>
          <w:tcPr>
            <w:tcW w:w="3399" w:type="dxa"/>
          </w:tcPr>
          <w:p w14:paraId="34348190" w14:textId="1C9D0DBC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hmun@psionline.com</w:t>
            </w:r>
          </w:p>
        </w:tc>
        <w:tc>
          <w:tcPr>
            <w:tcW w:w="1309" w:type="dxa"/>
          </w:tcPr>
          <w:p w14:paraId="5D5B4169" w14:textId="502495ED" w:rsidR="007275AF" w:rsidRPr="007275AF" w:rsidRDefault="007275AF" w:rsidP="007275A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75AF"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  <w:tr w:rsidR="007275AF" w14:paraId="26403E3C" w14:textId="77777777" w:rsidTr="00C242AD">
        <w:trPr>
          <w:trHeight w:val="440"/>
        </w:trPr>
        <w:tc>
          <w:tcPr>
            <w:tcW w:w="1670" w:type="dxa"/>
          </w:tcPr>
          <w:p w14:paraId="5E5593B5" w14:textId="77777777" w:rsidR="007275AF" w:rsidRDefault="007275AF" w:rsidP="007275AF"/>
        </w:tc>
        <w:tc>
          <w:tcPr>
            <w:tcW w:w="1371" w:type="dxa"/>
          </w:tcPr>
          <w:p w14:paraId="14107101" w14:textId="77777777" w:rsidR="007275AF" w:rsidRDefault="007275AF" w:rsidP="007275AF"/>
        </w:tc>
        <w:tc>
          <w:tcPr>
            <w:tcW w:w="1415" w:type="dxa"/>
          </w:tcPr>
          <w:p w14:paraId="55CBFC91" w14:textId="77777777" w:rsidR="007275AF" w:rsidRDefault="007275AF" w:rsidP="007275AF"/>
        </w:tc>
        <w:tc>
          <w:tcPr>
            <w:tcW w:w="1276" w:type="dxa"/>
          </w:tcPr>
          <w:p w14:paraId="0DA53247" w14:textId="77777777" w:rsidR="007275AF" w:rsidRDefault="007275AF" w:rsidP="007275AF"/>
        </w:tc>
        <w:tc>
          <w:tcPr>
            <w:tcW w:w="3399" w:type="dxa"/>
          </w:tcPr>
          <w:p w14:paraId="15867AFA" w14:textId="77777777" w:rsidR="007275AF" w:rsidRDefault="007275AF" w:rsidP="007275AF"/>
        </w:tc>
        <w:tc>
          <w:tcPr>
            <w:tcW w:w="1309" w:type="dxa"/>
          </w:tcPr>
          <w:p w14:paraId="6328909A" w14:textId="77777777" w:rsidR="007275AF" w:rsidRDefault="007275AF" w:rsidP="007275AF"/>
        </w:tc>
      </w:tr>
      <w:tr w:rsidR="007275AF" w14:paraId="2824536F" w14:textId="77777777" w:rsidTr="00C242AD">
        <w:trPr>
          <w:trHeight w:val="440"/>
        </w:trPr>
        <w:tc>
          <w:tcPr>
            <w:tcW w:w="1670" w:type="dxa"/>
          </w:tcPr>
          <w:p w14:paraId="09A058EB" w14:textId="77777777" w:rsidR="007275AF" w:rsidRDefault="007275AF" w:rsidP="007275AF"/>
        </w:tc>
        <w:tc>
          <w:tcPr>
            <w:tcW w:w="1371" w:type="dxa"/>
          </w:tcPr>
          <w:p w14:paraId="677FF008" w14:textId="77777777" w:rsidR="007275AF" w:rsidRDefault="007275AF" w:rsidP="007275AF"/>
        </w:tc>
        <w:tc>
          <w:tcPr>
            <w:tcW w:w="1415" w:type="dxa"/>
          </w:tcPr>
          <w:p w14:paraId="322859BE" w14:textId="77777777" w:rsidR="007275AF" w:rsidRDefault="007275AF" w:rsidP="007275AF"/>
        </w:tc>
        <w:tc>
          <w:tcPr>
            <w:tcW w:w="1276" w:type="dxa"/>
          </w:tcPr>
          <w:p w14:paraId="5107AB02" w14:textId="77777777" w:rsidR="007275AF" w:rsidRDefault="007275AF" w:rsidP="007275AF"/>
        </w:tc>
        <w:tc>
          <w:tcPr>
            <w:tcW w:w="3399" w:type="dxa"/>
          </w:tcPr>
          <w:p w14:paraId="2E385587" w14:textId="77777777" w:rsidR="007275AF" w:rsidRDefault="007275AF" w:rsidP="007275AF"/>
        </w:tc>
        <w:tc>
          <w:tcPr>
            <w:tcW w:w="1309" w:type="dxa"/>
          </w:tcPr>
          <w:p w14:paraId="4235E1CD" w14:textId="77777777" w:rsidR="007275AF" w:rsidRDefault="007275AF" w:rsidP="007275AF"/>
        </w:tc>
      </w:tr>
      <w:tr w:rsidR="007275AF" w14:paraId="71C29146" w14:textId="77777777" w:rsidTr="00C242AD">
        <w:trPr>
          <w:trHeight w:val="440"/>
        </w:trPr>
        <w:tc>
          <w:tcPr>
            <w:tcW w:w="1670" w:type="dxa"/>
          </w:tcPr>
          <w:p w14:paraId="14A19AA0" w14:textId="77777777" w:rsidR="007275AF" w:rsidRDefault="007275AF" w:rsidP="007275AF"/>
        </w:tc>
        <w:tc>
          <w:tcPr>
            <w:tcW w:w="1371" w:type="dxa"/>
          </w:tcPr>
          <w:p w14:paraId="16B5A2AD" w14:textId="77777777" w:rsidR="007275AF" w:rsidRDefault="007275AF" w:rsidP="007275AF"/>
        </w:tc>
        <w:tc>
          <w:tcPr>
            <w:tcW w:w="1415" w:type="dxa"/>
          </w:tcPr>
          <w:p w14:paraId="512E8350" w14:textId="77777777" w:rsidR="007275AF" w:rsidRDefault="007275AF" w:rsidP="007275AF"/>
        </w:tc>
        <w:tc>
          <w:tcPr>
            <w:tcW w:w="1276" w:type="dxa"/>
          </w:tcPr>
          <w:p w14:paraId="0070844F" w14:textId="77777777" w:rsidR="007275AF" w:rsidRDefault="007275AF" w:rsidP="007275AF"/>
        </w:tc>
        <w:tc>
          <w:tcPr>
            <w:tcW w:w="3399" w:type="dxa"/>
          </w:tcPr>
          <w:p w14:paraId="779081EB" w14:textId="77777777" w:rsidR="007275AF" w:rsidRDefault="007275AF" w:rsidP="007275AF"/>
        </w:tc>
        <w:tc>
          <w:tcPr>
            <w:tcW w:w="1309" w:type="dxa"/>
          </w:tcPr>
          <w:p w14:paraId="7DD50F8D" w14:textId="77777777" w:rsidR="007275AF" w:rsidRDefault="007275AF" w:rsidP="007275AF"/>
        </w:tc>
      </w:tr>
      <w:tr w:rsidR="007275AF" w14:paraId="591CA1A3" w14:textId="77777777" w:rsidTr="00C242AD">
        <w:trPr>
          <w:trHeight w:val="440"/>
        </w:trPr>
        <w:tc>
          <w:tcPr>
            <w:tcW w:w="1670" w:type="dxa"/>
          </w:tcPr>
          <w:p w14:paraId="504C30C7" w14:textId="77777777" w:rsidR="007275AF" w:rsidRDefault="007275AF" w:rsidP="007275AF"/>
        </w:tc>
        <w:tc>
          <w:tcPr>
            <w:tcW w:w="1371" w:type="dxa"/>
          </w:tcPr>
          <w:p w14:paraId="15F80FFF" w14:textId="77777777" w:rsidR="007275AF" w:rsidRDefault="007275AF" w:rsidP="007275AF"/>
        </w:tc>
        <w:tc>
          <w:tcPr>
            <w:tcW w:w="1415" w:type="dxa"/>
          </w:tcPr>
          <w:p w14:paraId="688A6AF9" w14:textId="77777777" w:rsidR="007275AF" w:rsidRDefault="007275AF" w:rsidP="007275AF"/>
        </w:tc>
        <w:tc>
          <w:tcPr>
            <w:tcW w:w="1276" w:type="dxa"/>
          </w:tcPr>
          <w:p w14:paraId="2136BB49" w14:textId="77777777" w:rsidR="007275AF" w:rsidRDefault="007275AF" w:rsidP="007275AF"/>
        </w:tc>
        <w:tc>
          <w:tcPr>
            <w:tcW w:w="3399" w:type="dxa"/>
          </w:tcPr>
          <w:p w14:paraId="4BBB976A" w14:textId="77777777" w:rsidR="007275AF" w:rsidRDefault="007275AF" w:rsidP="007275AF"/>
        </w:tc>
        <w:tc>
          <w:tcPr>
            <w:tcW w:w="1309" w:type="dxa"/>
          </w:tcPr>
          <w:p w14:paraId="76ACAAAD" w14:textId="77777777" w:rsidR="007275AF" w:rsidRDefault="007275AF" w:rsidP="007275AF"/>
        </w:tc>
      </w:tr>
      <w:tr w:rsidR="007275AF" w14:paraId="22D9A33D" w14:textId="77777777" w:rsidTr="00C242AD">
        <w:trPr>
          <w:trHeight w:val="440"/>
        </w:trPr>
        <w:tc>
          <w:tcPr>
            <w:tcW w:w="1670" w:type="dxa"/>
          </w:tcPr>
          <w:p w14:paraId="3A71CE8B" w14:textId="77777777" w:rsidR="007275AF" w:rsidRDefault="007275AF" w:rsidP="007275AF"/>
        </w:tc>
        <w:tc>
          <w:tcPr>
            <w:tcW w:w="1371" w:type="dxa"/>
          </w:tcPr>
          <w:p w14:paraId="3B0D8CA7" w14:textId="77777777" w:rsidR="007275AF" w:rsidRDefault="007275AF" w:rsidP="007275AF"/>
        </w:tc>
        <w:tc>
          <w:tcPr>
            <w:tcW w:w="1415" w:type="dxa"/>
          </w:tcPr>
          <w:p w14:paraId="11D9BA90" w14:textId="77777777" w:rsidR="007275AF" w:rsidRDefault="007275AF" w:rsidP="007275AF"/>
        </w:tc>
        <w:tc>
          <w:tcPr>
            <w:tcW w:w="1276" w:type="dxa"/>
          </w:tcPr>
          <w:p w14:paraId="68D6DC42" w14:textId="77777777" w:rsidR="007275AF" w:rsidRDefault="007275AF" w:rsidP="007275AF"/>
        </w:tc>
        <w:tc>
          <w:tcPr>
            <w:tcW w:w="3399" w:type="dxa"/>
          </w:tcPr>
          <w:p w14:paraId="15CCC7CA" w14:textId="77777777" w:rsidR="007275AF" w:rsidRDefault="007275AF" w:rsidP="007275AF"/>
        </w:tc>
        <w:tc>
          <w:tcPr>
            <w:tcW w:w="1309" w:type="dxa"/>
          </w:tcPr>
          <w:p w14:paraId="6C1954DD" w14:textId="77777777" w:rsidR="007275AF" w:rsidRDefault="007275AF" w:rsidP="007275AF"/>
        </w:tc>
      </w:tr>
      <w:tr w:rsidR="007275AF" w14:paraId="0C20960C" w14:textId="77777777" w:rsidTr="00C242AD">
        <w:trPr>
          <w:trHeight w:val="440"/>
        </w:trPr>
        <w:tc>
          <w:tcPr>
            <w:tcW w:w="1670" w:type="dxa"/>
          </w:tcPr>
          <w:p w14:paraId="125825DE" w14:textId="77777777" w:rsidR="007275AF" w:rsidRDefault="007275AF" w:rsidP="007275AF"/>
        </w:tc>
        <w:tc>
          <w:tcPr>
            <w:tcW w:w="1371" w:type="dxa"/>
          </w:tcPr>
          <w:p w14:paraId="5AB16CCB" w14:textId="77777777" w:rsidR="007275AF" w:rsidRDefault="007275AF" w:rsidP="007275AF"/>
        </w:tc>
        <w:tc>
          <w:tcPr>
            <w:tcW w:w="1415" w:type="dxa"/>
          </w:tcPr>
          <w:p w14:paraId="63A79BF5" w14:textId="77777777" w:rsidR="007275AF" w:rsidRDefault="007275AF" w:rsidP="007275AF"/>
        </w:tc>
        <w:tc>
          <w:tcPr>
            <w:tcW w:w="1276" w:type="dxa"/>
          </w:tcPr>
          <w:p w14:paraId="3016FBA5" w14:textId="77777777" w:rsidR="007275AF" w:rsidRDefault="007275AF" w:rsidP="007275AF"/>
        </w:tc>
        <w:tc>
          <w:tcPr>
            <w:tcW w:w="3399" w:type="dxa"/>
          </w:tcPr>
          <w:p w14:paraId="7CC0A328" w14:textId="77777777" w:rsidR="007275AF" w:rsidRDefault="007275AF" w:rsidP="007275AF"/>
        </w:tc>
        <w:tc>
          <w:tcPr>
            <w:tcW w:w="1309" w:type="dxa"/>
          </w:tcPr>
          <w:p w14:paraId="05403AE8" w14:textId="77777777" w:rsidR="007275AF" w:rsidRDefault="007275AF" w:rsidP="007275AF"/>
        </w:tc>
      </w:tr>
      <w:tr w:rsidR="007275AF" w14:paraId="6C291FB5" w14:textId="77777777" w:rsidTr="00C242AD">
        <w:trPr>
          <w:trHeight w:val="440"/>
        </w:trPr>
        <w:tc>
          <w:tcPr>
            <w:tcW w:w="1670" w:type="dxa"/>
          </w:tcPr>
          <w:p w14:paraId="592913F0" w14:textId="77777777" w:rsidR="007275AF" w:rsidRDefault="007275AF" w:rsidP="007275AF"/>
        </w:tc>
        <w:tc>
          <w:tcPr>
            <w:tcW w:w="1371" w:type="dxa"/>
          </w:tcPr>
          <w:p w14:paraId="17EEC644" w14:textId="77777777" w:rsidR="007275AF" w:rsidRDefault="007275AF" w:rsidP="007275AF"/>
        </w:tc>
        <w:tc>
          <w:tcPr>
            <w:tcW w:w="1415" w:type="dxa"/>
          </w:tcPr>
          <w:p w14:paraId="3E38DDA5" w14:textId="77777777" w:rsidR="007275AF" w:rsidRDefault="007275AF" w:rsidP="007275AF"/>
        </w:tc>
        <w:tc>
          <w:tcPr>
            <w:tcW w:w="1276" w:type="dxa"/>
          </w:tcPr>
          <w:p w14:paraId="269BCC99" w14:textId="77777777" w:rsidR="007275AF" w:rsidRDefault="007275AF" w:rsidP="007275AF"/>
        </w:tc>
        <w:tc>
          <w:tcPr>
            <w:tcW w:w="3399" w:type="dxa"/>
          </w:tcPr>
          <w:p w14:paraId="4204D243" w14:textId="77777777" w:rsidR="007275AF" w:rsidRDefault="007275AF" w:rsidP="007275AF"/>
        </w:tc>
        <w:tc>
          <w:tcPr>
            <w:tcW w:w="1309" w:type="dxa"/>
          </w:tcPr>
          <w:p w14:paraId="4E033585" w14:textId="77777777" w:rsidR="007275AF" w:rsidRDefault="007275AF" w:rsidP="007275AF"/>
        </w:tc>
      </w:tr>
      <w:tr w:rsidR="007275AF" w14:paraId="6191C978" w14:textId="77777777" w:rsidTr="00C242AD">
        <w:trPr>
          <w:trHeight w:val="440"/>
        </w:trPr>
        <w:tc>
          <w:tcPr>
            <w:tcW w:w="1670" w:type="dxa"/>
          </w:tcPr>
          <w:p w14:paraId="00B24E48" w14:textId="77777777" w:rsidR="007275AF" w:rsidRDefault="007275AF" w:rsidP="007275AF"/>
        </w:tc>
        <w:tc>
          <w:tcPr>
            <w:tcW w:w="1371" w:type="dxa"/>
          </w:tcPr>
          <w:p w14:paraId="5371C672" w14:textId="77777777" w:rsidR="007275AF" w:rsidRDefault="007275AF" w:rsidP="007275AF"/>
        </w:tc>
        <w:tc>
          <w:tcPr>
            <w:tcW w:w="1415" w:type="dxa"/>
          </w:tcPr>
          <w:p w14:paraId="4ED6D649" w14:textId="77777777" w:rsidR="007275AF" w:rsidRDefault="007275AF" w:rsidP="007275AF"/>
        </w:tc>
        <w:tc>
          <w:tcPr>
            <w:tcW w:w="1276" w:type="dxa"/>
          </w:tcPr>
          <w:p w14:paraId="22E78FC7" w14:textId="77777777" w:rsidR="007275AF" w:rsidRDefault="007275AF" w:rsidP="007275AF"/>
        </w:tc>
        <w:tc>
          <w:tcPr>
            <w:tcW w:w="3399" w:type="dxa"/>
          </w:tcPr>
          <w:p w14:paraId="2883964B" w14:textId="77777777" w:rsidR="007275AF" w:rsidRDefault="007275AF" w:rsidP="007275AF"/>
        </w:tc>
        <w:tc>
          <w:tcPr>
            <w:tcW w:w="1309" w:type="dxa"/>
          </w:tcPr>
          <w:p w14:paraId="5B297C48" w14:textId="77777777" w:rsidR="007275AF" w:rsidRDefault="007275AF" w:rsidP="007275AF"/>
        </w:tc>
      </w:tr>
      <w:tr w:rsidR="007275AF" w14:paraId="45CB6212" w14:textId="77777777" w:rsidTr="00C242AD">
        <w:trPr>
          <w:trHeight w:val="440"/>
        </w:trPr>
        <w:tc>
          <w:tcPr>
            <w:tcW w:w="1670" w:type="dxa"/>
          </w:tcPr>
          <w:p w14:paraId="30EAEF57" w14:textId="77777777" w:rsidR="007275AF" w:rsidRDefault="007275AF" w:rsidP="007275AF"/>
        </w:tc>
        <w:tc>
          <w:tcPr>
            <w:tcW w:w="1371" w:type="dxa"/>
          </w:tcPr>
          <w:p w14:paraId="3FECA1EA" w14:textId="77777777" w:rsidR="007275AF" w:rsidRDefault="007275AF" w:rsidP="007275AF"/>
        </w:tc>
        <w:tc>
          <w:tcPr>
            <w:tcW w:w="1415" w:type="dxa"/>
          </w:tcPr>
          <w:p w14:paraId="740C6885" w14:textId="77777777" w:rsidR="007275AF" w:rsidRDefault="007275AF" w:rsidP="007275AF"/>
        </w:tc>
        <w:tc>
          <w:tcPr>
            <w:tcW w:w="1276" w:type="dxa"/>
          </w:tcPr>
          <w:p w14:paraId="1B12A058" w14:textId="77777777" w:rsidR="007275AF" w:rsidRDefault="007275AF" w:rsidP="007275AF"/>
        </w:tc>
        <w:tc>
          <w:tcPr>
            <w:tcW w:w="3399" w:type="dxa"/>
          </w:tcPr>
          <w:p w14:paraId="349E0458" w14:textId="77777777" w:rsidR="007275AF" w:rsidRDefault="007275AF" w:rsidP="007275AF"/>
        </w:tc>
        <w:tc>
          <w:tcPr>
            <w:tcW w:w="1309" w:type="dxa"/>
          </w:tcPr>
          <w:p w14:paraId="2D197C89" w14:textId="77777777" w:rsidR="007275AF" w:rsidRDefault="007275AF" w:rsidP="007275AF"/>
        </w:tc>
      </w:tr>
      <w:tr w:rsidR="007275AF" w14:paraId="7D05491E" w14:textId="77777777" w:rsidTr="00C242AD">
        <w:trPr>
          <w:trHeight w:val="440"/>
        </w:trPr>
        <w:tc>
          <w:tcPr>
            <w:tcW w:w="1670" w:type="dxa"/>
          </w:tcPr>
          <w:p w14:paraId="267E1F43" w14:textId="77777777" w:rsidR="007275AF" w:rsidRDefault="007275AF" w:rsidP="007275AF"/>
        </w:tc>
        <w:tc>
          <w:tcPr>
            <w:tcW w:w="1371" w:type="dxa"/>
          </w:tcPr>
          <w:p w14:paraId="4F821532" w14:textId="77777777" w:rsidR="007275AF" w:rsidRDefault="007275AF" w:rsidP="007275AF"/>
        </w:tc>
        <w:tc>
          <w:tcPr>
            <w:tcW w:w="1415" w:type="dxa"/>
          </w:tcPr>
          <w:p w14:paraId="4C74006C" w14:textId="77777777" w:rsidR="007275AF" w:rsidRDefault="007275AF" w:rsidP="007275AF"/>
        </w:tc>
        <w:tc>
          <w:tcPr>
            <w:tcW w:w="1276" w:type="dxa"/>
          </w:tcPr>
          <w:p w14:paraId="1941003C" w14:textId="77777777" w:rsidR="007275AF" w:rsidRDefault="007275AF" w:rsidP="007275AF"/>
        </w:tc>
        <w:tc>
          <w:tcPr>
            <w:tcW w:w="3399" w:type="dxa"/>
          </w:tcPr>
          <w:p w14:paraId="6DB2BED5" w14:textId="77777777" w:rsidR="007275AF" w:rsidRDefault="007275AF" w:rsidP="007275AF"/>
        </w:tc>
        <w:tc>
          <w:tcPr>
            <w:tcW w:w="1309" w:type="dxa"/>
          </w:tcPr>
          <w:p w14:paraId="7D4FE4B1" w14:textId="77777777" w:rsidR="007275AF" w:rsidRDefault="007275AF" w:rsidP="007275AF"/>
        </w:tc>
      </w:tr>
      <w:tr w:rsidR="007275AF" w14:paraId="6914B5E3" w14:textId="77777777" w:rsidTr="00C242AD">
        <w:trPr>
          <w:trHeight w:val="440"/>
        </w:trPr>
        <w:tc>
          <w:tcPr>
            <w:tcW w:w="1670" w:type="dxa"/>
          </w:tcPr>
          <w:p w14:paraId="4ED2F69D" w14:textId="77777777" w:rsidR="007275AF" w:rsidRDefault="007275AF" w:rsidP="007275AF"/>
        </w:tc>
        <w:tc>
          <w:tcPr>
            <w:tcW w:w="1371" w:type="dxa"/>
          </w:tcPr>
          <w:p w14:paraId="0E4BC279" w14:textId="77777777" w:rsidR="007275AF" w:rsidRDefault="007275AF" w:rsidP="007275AF"/>
        </w:tc>
        <w:tc>
          <w:tcPr>
            <w:tcW w:w="1415" w:type="dxa"/>
          </w:tcPr>
          <w:p w14:paraId="0B7062D8" w14:textId="77777777" w:rsidR="007275AF" w:rsidRDefault="007275AF" w:rsidP="007275AF"/>
        </w:tc>
        <w:tc>
          <w:tcPr>
            <w:tcW w:w="1276" w:type="dxa"/>
          </w:tcPr>
          <w:p w14:paraId="718CA57F" w14:textId="77777777" w:rsidR="007275AF" w:rsidRDefault="007275AF" w:rsidP="007275AF"/>
        </w:tc>
        <w:tc>
          <w:tcPr>
            <w:tcW w:w="3399" w:type="dxa"/>
          </w:tcPr>
          <w:p w14:paraId="3BB5FFB5" w14:textId="77777777" w:rsidR="007275AF" w:rsidRDefault="007275AF" w:rsidP="007275AF"/>
        </w:tc>
        <w:tc>
          <w:tcPr>
            <w:tcW w:w="1309" w:type="dxa"/>
          </w:tcPr>
          <w:p w14:paraId="501FA549" w14:textId="77777777" w:rsidR="007275AF" w:rsidRDefault="007275AF" w:rsidP="007275AF"/>
        </w:tc>
      </w:tr>
      <w:tr w:rsidR="007275AF" w14:paraId="60FCA091" w14:textId="77777777" w:rsidTr="00C242AD">
        <w:trPr>
          <w:trHeight w:val="440"/>
        </w:trPr>
        <w:tc>
          <w:tcPr>
            <w:tcW w:w="1670" w:type="dxa"/>
          </w:tcPr>
          <w:p w14:paraId="5A92B389" w14:textId="77777777" w:rsidR="007275AF" w:rsidRDefault="007275AF" w:rsidP="007275AF"/>
        </w:tc>
        <w:tc>
          <w:tcPr>
            <w:tcW w:w="1371" w:type="dxa"/>
          </w:tcPr>
          <w:p w14:paraId="48FE6217" w14:textId="77777777" w:rsidR="007275AF" w:rsidRDefault="007275AF" w:rsidP="007275AF"/>
        </w:tc>
        <w:tc>
          <w:tcPr>
            <w:tcW w:w="1415" w:type="dxa"/>
          </w:tcPr>
          <w:p w14:paraId="6205E598" w14:textId="77777777" w:rsidR="007275AF" w:rsidRDefault="007275AF" w:rsidP="007275AF"/>
        </w:tc>
        <w:tc>
          <w:tcPr>
            <w:tcW w:w="1276" w:type="dxa"/>
          </w:tcPr>
          <w:p w14:paraId="1745DEE0" w14:textId="77777777" w:rsidR="007275AF" w:rsidRDefault="007275AF" w:rsidP="007275AF"/>
        </w:tc>
        <w:tc>
          <w:tcPr>
            <w:tcW w:w="3399" w:type="dxa"/>
          </w:tcPr>
          <w:p w14:paraId="6E83E501" w14:textId="77777777" w:rsidR="007275AF" w:rsidRDefault="007275AF" w:rsidP="007275AF"/>
        </w:tc>
        <w:tc>
          <w:tcPr>
            <w:tcW w:w="1309" w:type="dxa"/>
          </w:tcPr>
          <w:p w14:paraId="54F548F4" w14:textId="77777777" w:rsidR="007275AF" w:rsidRDefault="007275AF" w:rsidP="007275AF"/>
        </w:tc>
      </w:tr>
      <w:tr w:rsidR="007275AF" w14:paraId="3E258DEE" w14:textId="77777777" w:rsidTr="00C242AD">
        <w:trPr>
          <w:trHeight w:val="440"/>
        </w:trPr>
        <w:tc>
          <w:tcPr>
            <w:tcW w:w="1670" w:type="dxa"/>
          </w:tcPr>
          <w:p w14:paraId="56A8B20B" w14:textId="77777777" w:rsidR="007275AF" w:rsidRDefault="007275AF" w:rsidP="007275AF"/>
        </w:tc>
        <w:tc>
          <w:tcPr>
            <w:tcW w:w="1371" w:type="dxa"/>
          </w:tcPr>
          <w:p w14:paraId="20C321E5" w14:textId="77777777" w:rsidR="007275AF" w:rsidRDefault="007275AF" w:rsidP="007275AF"/>
        </w:tc>
        <w:tc>
          <w:tcPr>
            <w:tcW w:w="1415" w:type="dxa"/>
          </w:tcPr>
          <w:p w14:paraId="78F8161F" w14:textId="77777777" w:rsidR="007275AF" w:rsidRDefault="007275AF" w:rsidP="007275AF"/>
        </w:tc>
        <w:tc>
          <w:tcPr>
            <w:tcW w:w="1276" w:type="dxa"/>
          </w:tcPr>
          <w:p w14:paraId="60758B7C" w14:textId="77777777" w:rsidR="007275AF" w:rsidRDefault="007275AF" w:rsidP="007275AF"/>
        </w:tc>
        <w:tc>
          <w:tcPr>
            <w:tcW w:w="3399" w:type="dxa"/>
          </w:tcPr>
          <w:p w14:paraId="1875075D" w14:textId="77777777" w:rsidR="007275AF" w:rsidRDefault="007275AF" w:rsidP="007275AF"/>
        </w:tc>
        <w:tc>
          <w:tcPr>
            <w:tcW w:w="1309" w:type="dxa"/>
          </w:tcPr>
          <w:p w14:paraId="5CA8432A" w14:textId="77777777" w:rsidR="007275AF" w:rsidRDefault="007275AF" w:rsidP="007275AF"/>
        </w:tc>
      </w:tr>
      <w:tr w:rsidR="007275AF" w14:paraId="5A61ED28" w14:textId="77777777" w:rsidTr="00C242AD">
        <w:trPr>
          <w:trHeight w:val="440"/>
        </w:trPr>
        <w:tc>
          <w:tcPr>
            <w:tcW w:w="1670" w:type="dxa"/>
          </w:tcPr>
          <w:p w14:paraId="41C2BDF9" w14:textId="77777777" w:rsidR="007275AF" w:rsidRDefault="007275AF" w:rsidP="007275AF"/>
        </w:tc>
        <w:tc>
          <w:tcPr>
            <w:tcW w:w="1371" w:type="dxa"/>
          </w:tcPr>
          <w:p w14:paraId="66FEE37A" w14:textId="77777777" w:rsidR="007275AF" w:rsidRDefault="007275AF" w:rsidP="007275AF"/>
        </w:tc>
        <w:tc>
          <w:tcPr>
            <w:tcW w:w="1415" w:type="dxa"/>
          </w:tcPr>
          <w:p w14:paraId="5B69C058" w14:textId="77777777" w:rsidR="007275AF" w:rsidRDefault="007275AF" w:rsidP="007275AF"/>
        </w:tc>
        <w:tc>
          <w:tcPr>
            <w:tcW w:w="1276" w:type="dxa"/>
          </w:tcPr>
          <w:p w14:paraId="0304E7EF" w14:textId="77777777" w:rsidR="007275AF" w:rsidRDefault="007275AF" w:rsidP="007275AF"/>
        </w:tc>
        <w:tc>
          <w:tcPr>
            <w:tcW w:w="3399" w:type="dxa"/>
          </w:tcPr>
          <w:p w14:paraId="6E4267E1" w14:textId="77777777" w:rsidR="007275AF" w:rsidRDefault="007275AF" w:rsidP="007275AF"/>
        </w:tc>
        <w:tc>
          <w:tcPr>
            <w:tcW w:w="1309" w:type="dxa"/>
          </w:tcPr>
          <w:p w14:paraId="04981B74" w14:textId="77777777" w:rsidR="007275AF" w:rsidRDefault="007275AF" w:rsidP="007275AF"/>
        </w:tc>
      </w:tr>
      <w:tr w:rsidR="007275AF" w14:paraId="0A2368D8" w14:textId="77777777" w:rsidTr="00C242AD">
        <w:trPr>
          <w:trHeight w:val="440"/>
        </w:trPr>
        <w:tc>
          <w:tcPr>
            <w:tcW w:w="1670" w:type="dxa"/>
          </w:tcPr>
          <w:p w14:paraId="79D40453" w14:textId="77777777" w:rsidR="007275AF" w:rsidRDefault="007275AF" w:rsidP="007275AF"/>
        </w:tc>
        <w:tc>
          <w:tcPr>
            <w:tcW w:w="1371" w:type="dxa"/>
          </w:tcPr>
          <w:p w14:paraId="55B6DA77" w14:textId="77777777" w:rsidR="007275AF" w:rsidRDefault="007275AF" w:rsidP="007275AF"/>
        </w:tc>
        <w:tc>
          <w:tcPr>
            <w:tcW w:w="1415" w:type="dxa"/>
          </w:tcPr>
          <w:p w14:paraId="62E7D9E0" w14:textId="77777777" w:rsidR="007275AF" w:rsidRDefault="007275AF" w:rsidP="007275AF"/>
        </w:tc>
        <w:tc>
          <w:tcPr>
            <w:tcW w:w="1276" w:type="dxa"/>
          </w:tcPr>
          <w:p w14:paraId="739E4DA0" w14:textId="77777777" w:rsidR="007275AF" w:rsidRDefault="007275AF" w:rsidP="007275AF"/>
        </w:tc>
        <w:tc>
          <w:tcPr>
            <w:tcW w:w="3399" w:type="dxa"/>
          </w:tcPr>
          <w:p w14:paraId="1B14D881" w14:textId="77777777" w:rsidR="007275AF" w:rsidRDefault="007275AF" w:rsidP="007275AF"/>
        </w:tc>
        <w:tc>
          <w:tcPr>
            <w:tcW w:w="1309" w:type="dxa"/>
          </w:tcPr>
          <w:p w14:paraId="09C29D91" w14:textId="77777777" w:rsidR="007275AF" w:rsidRDefault="007275AF" w:rsidP="007275AF"/>
        </w:tc>
      </w:tr>
      <w:tr w:rsidR="007275AF" w14:paraId="726BF84A" w14:textId="77777777" w:rsidTr="00C242AD">
        <w:trPr>
          <w:trHeight w:val="440"/>
        </w:trPr>
        <w:tc>
          <w:tcPr>
            <w:tcW w:w="1670" w:type="dxa"/>
          </w:tcPr>
          <w:p w14:paraId="0B79DD8B" w14:textId="77777777" w:rsidR="007275AF" w:rsidRDefault="007275AF" w:rsidP="007275AF"/>
        </w:tc>
        <w:tc>
          <w:tcPr>
            <w:tcW w:w="1371" w:type="dxa"/>
          </w:tcPr>
          <w:p w14:paraId="5D34E460" w14:textId="77777777" w:rsidR="007275AF" w:rsidRDefault="007275AF" w:rsidP="007275AF"/>
        </w:tc>
        <w:tc>
          <w:tcPr>
            <w:tcW w:w="1415" w:type="dxa"/>
          </w:tcPr>
          <w:p w14:paraId="512A30A2" w14:textId="77777777" w:rsidR="007275AF" w:rsidRDefault="007275AF" w:rsidP="007275AF"/>
        </w:tc>
        <w:tc>
          <w:tcPr>
            <w:tcW w:w="1276" w:type="dxa"/>
          </w:tcPr>
          <w:p w14:paraId="5A98970F" w14:textId="77777777" w:rsidR="007275AF" w:rsidRDefault="007275AF" w:rsidP="007275AF"/>
        </w:tc>
        <w:tc>
          <w:tcPr>
            <w:tcW w:w="3399" w:type="dxa"/>
          </w:tcPr>
          <w:p w14:paraId="2AE7FCFB" w14:textId="77777777" w:rsidR="007275AF" w:rsidRDefault="007275AF" w:rsidP="007275AF"/>
        </w:tc>
        <w:tc>
          <w:tcPr>
            <w:tcW w:w="1309" w:type="dxa"/>
          </w:tcPr>
          <w:p w14:paraId="20E0FD8E" w14:textId="77777777" w:rsidR="007275AF" w:rsidRDefault="007275AF" w:rsidP="007275AF"/>
        </w:tc>
      </w:tr>
      <w:tr w:rsidR="007275AF" w14:paraId="4AB33408" w14:textId="77777777" w:rsidTr="00C242AD">
        <w:trPr>
          <w:trHeight w:val="440"/>
        </w:trPr>
        <w:tc>
          <w:tcPr>
            <w:tcW w:w="1670" w:type="dxa"/>
          </w:tcPr>
          <w:p w14:paraId="33212891" w14:textId="77777777" w:rsidR="007275AF" w:rsidRDefault="007275AF" w:rsidP="007275AF"/>
        </w:tc>
        <w:tc>
          <w:tcPr>
            <w:tcW w:w="1371" w:type="dxa"/>
          </w:tcPr>
          <w:p w14:paraId="1A1E1BEB" w14:textId="77777777" w:rsidR="007275AF" w:rsidRDefault="007275AF" w:rsidP="007275AF"/>
        </w:tc>
        <w:tc>
          <w:tcPr>
            <w:tcW w:w="1415" w:type="dxa"/>
          </w:tcPr>
          <w:p w14:paraId="1021C6AA" w14:textId="77777777" w:rsidR="007275AF" w:rsidRDefault="007275AF" w:rsidP="007275AF"/>
        </w:tc>
        <w:tc>
          <w:tcPr>
            <w:tcW w:w="1276" w:type="dxa"/>
          </w:tcPr>
          <w:p w14:paraId="7ACF1563" w14:textId="77777777" w:rsidR="007275AF" w:rsidRDefault="007275AF" w:rsidP="007275AF"/>
        </w:tc>
        <w:tc>
          <w:tcPr>
            <w:tcW w:w="3399" w:type="dxa"/>
          </w:tcPr>
          <w:p w14:paraId="7574688E" w14:textId="77777777" w:rsidR="007275AF" w:rsidRDefault="007275AF" w:rsidP="007275AF"/>
        </w:tc>
        <w:tc>
          <w:tcPr>
            <w:tcW w:w="1309" w:type="dxa"/>
          </w:tcPr>
          <w:p w14:paraId="0DDBF784" w14:textId="77777777" w:rsidR="007275AF" w:rsidRDefault="007275AF" w:rsidP="007275AF"/>
        </w:tc>
      </w:tr>
      <w:tr w:rsidR="007275AF" w14:paraId="3B79F8E4" w14:textId="77777777" w:rsidTr="00C242AD">
        <w:trPr>
          <w:trHeight w:val="440"/>
        </w:trPr>
        <w:tc>
          <w:tcPr>
            <w:tcW w:w="1670" w:type="dxa"/>
          </w:tcPr>
          <w:p w14:paraId="57DFEFC5" w14:textId="77777777" w:rsidR="007275AF" w:rsidRDefault="007275AF" w:rsidP="007275AF"/>
        </w:tc>
        <w:tc>
          <w:tcPr>
            <w:tcW w:w="1371" w:type="dxa"/>
          </w:tcPr>
          <w:p w14:paraId="44FE42BD" w14:textId="77777777" w:rsidR="007275AF" w:rsidRDefault="007275AF" w:rsidP="007275AF"/>
        </w:tc>
        <w:tc>
          <w:tcPr>
            <w:tcW w:w="1415" w:type="dxa"/>
          </w:tcPr>
          <w:p w14:paraId="69533542" w14:textId="77777777" w:rsidR="007275AF" w:rsidRDefault="007275AF" w:rsidP="007275AF"/>
        </w:tc>
        <w:tc>
          <w:tcPr>
            <w:tcW w:w="1276" w:type="dxa"/>
          </w:tcPr>
          <w:p w14:paraId="382F14B2" w14:textId="77777777" w:rsidR="007275AF" w:rsidRDefault="007275AF" w:rsidP="007275AF"/>
        </w:tc>
        <w:tc>
          <w:tcPr>
            <w:tcW w:w="3399" w:type="dxa"/>
          </w:tcPr>
          <w:p w14:paraId="0139C3D7" w14:textId="77777777" w:rsidR="007275AF" w:rsidRDefault="007275AF" w:rsidP="007275AF"/>
        </w:tc>
        <w:tc>
          <w:tcPr>
            <w:tcW w:w="1309" w:type="dxa"/>
          </w:tcPr>
          <w:p w14:paraId="201AB40C" w14:textId="77777777" w:rsidR="007275AF" w:rsidRDefault="007275AF" w:rsidP="007275AF"/>
        </w:tc>
      </w:tr>
      <w:tr w:rsidR="007275AF" w14:paraId="5E981083" w14:textId="77777777" w:rsidTr="00C242AD">
        <w:trPr>
          <w:trHeight w:val="440"/>
        </w:trPr>
        <w:tc>
          <w:tcPr>
            <w:tcW w:w="1670" w:type="dxa"/>
          </w:tcPr>
          <w:p w14:paraId="514E2193" w14:textId="77777777" w:rsidR="007275AF" w:rsidRDefault="007275AF" w:rsidP="007275AF"/>
        </w:tc>
        <w:tc>
          <w:tcPr>
            <w:tcW w:w="1371" w:type="dxa"/>
          </w:tcPr>
          <w:p w14:paraId="3D6AE55C" w14:textId="77777777" w:rsidR="007275AF" w:rsidRDefault="007275AF" w:rsidP="007275AF"/>
        </w:tc>
        <w:tc>
          <w:tcPr>
            <w:tcW w:w="1415" w:type="dxa"/>
          </w:tcPr>
          <w:p w14:paraId="48EDD5E9" w14:textId="77777777" w:rsidR="007275AF" w:rsidRDefault="007275AF" w:rsidP="007275AF"/>
        </w:tc>
        <w:tc>
          <w:tcPr>
            <w:tcW w:w="1276" w:type="dxa"/>
          </w:tcPr>
          <w:p w14:paraId="67341D2A" w14:textId="77777777" w:rsidR="007275AF" w:rsidRDefault="007275AF" w:rsidP="007275AF"/>
        </w:tc>
        <w:tc>
          <w:tcPr>
            <w:tcW w:w="3399" w:type="dxa"/>
          </w:tcPr>
          <w:p w14:paraId="554FC613" w14:textId="77777777" w:rsidR="007275AF" w:rsidRDefault="007275AF" w:rsidP="007275AF"/>
        </w:tc>
        <w:tc>
          <w:tcPr>
            <w:tcW w:w="1309" w:type="dxa"/>
          </w:tcPr>
          <w:p w14:paraId="706E9D5E" w14:textId="77777777" w:rsidR="007275AF" w:rsidRDefault="007275AF" w:rsidP="007275AF"/>
        </w:tc>
      </w:tr>
    </w:tbl>
    <w:p w14:paraId="0439CDFD" w14:textId="77777777" w:rsidR="00665947" w:rsidRDefault="00665947"/>
    <w:p w14:paraId="3E45EB3F" w14:textId="77777777" w:rsidR="00C06DB7" w:rsidRDefault="00C06DB7" w:rsidP="006E1AC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C06DB7" w:rsidSect="00364A22">
      <w:footerReference w:type="default" r:id="rId24"/>
      <w:headerReference w:type="first" r:id="rId25"/>
      <w:footerReference w:type="first" r:id="rId2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1D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66E2F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1D77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53DB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1D1D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5947"/>
    <w:rsid w:val="00670FCB"/>
    <w:rsid w:val="006848B7"/>
    <w:rsid w:val="006A3DE5"/>
    <w:rsid w:val="006B3833"/>
    <w:rsid w:val="006C37AB"/>
    <w:rsid w:val="006C5427"/>
    <w:rsid w:val="006D2967"/>
    <w:rsid w:val="006D6EE7"/>
    <w:rsid w:val="006E1ACD"/>
    <w:rsid w:val="006E6FF8"/>
    <w:rsid w:val="0071384F"/>
    <w:rsid w:val="00721BC8"/>
    <w:rsid w:val="007275AF"/>
    <w:rsid w:val="0074591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A6C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357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6DB7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1A1A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3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4C53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3F719B8-6ACA-45BC-810F-9EE6946B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8</Pages>
  <Words>187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</cp:lastModifiedBy>
  <cp:revision>6</cp:revision>
  <cp:lastPrinted>2020-02-13T19:12:00Z</cp:lastPrinted>
  <dcterms:created xsi:type="dcterms:W3CDTF">2020-03-04T14:34:00Z</dcterms:created>
  <dcterms:modified xsi:type="dcterms:W3CDTF">2020-03-04T14:48:00Z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