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6E0F7" w14:textId="0503D303" w:rsidR="00364A22" w:rsidRPr="002420F8" w:rsidRDefault="00AE773E" w:rsidP="24D8CF10">
      <w:pPr>
        <w:pStyle w:val="Heading3"/>
        <w:keepNext w:val="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June 7</w:t>
      </w:r>
      <w:bookmarkStart w:id="0" w:name="_GoBack"/>
      <w:bookmarkEnd w:id="0"/>
      <w:r w:rsidR="00AC39CE" w:rsidRPr="72A63374">
        <w:rPr>
          <w:rFonts w:ascii="Arial" w:hAnsi="Arial" w:cs="Arial"/>
          <w:b/>
          <w:bCs/>
          <w:sz w:val="20"/>
        </w:rPr>
        <w:t>, 2021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77777777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Vendors {Bidders}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1F5CA62C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>Bid Solicitation #</w:t>
      </w:r>
      <w:r w:rsidR="00AC39CE">
        <w:rPr>
          <w:rFonts w:ascii="Arial" w:hAnsi="Arial" w:cs="Arial"/>
          <w:sz w:val="22"/>
          <w:szCs w:val="22"/>
        </w:rPr>
        <w:t>20DPP00481</w:t>
      </w:r>
    </w:p>
    <w:p w14:paraId="5114918E" w14:textId="15677C4B" w:rsidR="008918DF" w:rsidRPr="008918DF" w:rsidRDefault="00AC39CE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T2700 NJDEP Remediation System Operations and Maintenance Services</w:t>
      </w:r>
    </w:p>
    <w:p w14:paraId="1D20CD4E" w14:textId="77777777" w:rsidR="007D1D98" w:rsidRDefault="007D1D98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0E70DF36" w14:textId="77777777" w:rsidR="003069D9" w:rsidRPr="008918DF" w:rsidRDefault="003069D9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1B2FE519" w14:textId="4A0D2631" w:rsidR="007D1D98" w:rsidRDefault="008918DF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918DF">
        <w:rPr>
          <w:rFonts w:ascii="Arial" w:hAnsi="Arial" w:cs="Arial"/>
          <w:b/>
        </w:rPr>
        <w:tab/>
      </w:r>
      <w:r w:rsidR="00ED3D96">
        <w:rPr>
          <w:rFonts w:ascii="Arial" w:hAnsi="Arial" w:cs="Arial"/>
          <w:b/>
        </w:rPr>
        <w:t xml:space="preserve">Current </w:t>
      </w:r>
      <w:r w:rsidR="002420F8" w:rsidRPr="7247BBF7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953CF1">
        <w:rPr>
          <w:rFonts w:ascii="Arial" w:hAnsi="Arial" w:cs="Arial"/>
          <w:b/>
          <w:bCs/>
          <w:sz w:val="22"/>
          <w:szCs w:val="22"/>
          <w:u w:val="single"/>
        </w:rPr>
        <w:t>July 14, 2021</w:t>
      </w:r>
      <w:r w:rsidR="0053372D" w:rsidRPr="7247BBF7">
        <w:rPr>
          <w:rFonts w:ascii="Arial" w:hAnsi="Arial" w:cs="Arial"/>
          <w:b/>
          <w:bCs/>
          <w:sz w:val="22"/>
          <w:szCs w:val="22"/>
        </w:rPr>
        <w:t xml:space="preserve"> (2:00 p.m. E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T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>ime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)</w:t>
      </w:r>
    </w:p>
    <w:p w14:paraId="7410D5D3" w14:textId="41C98C8E" w:rsidR="00ED3D96" w:rsidRDefault="00ED3D96" w:rsidP="3456B840">
      <w:pPr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Pr="00ED3D96">
        <w:rPr>
          <w:rFonts w:ascii="Arial" w:hAnsi="Arial" w:cs="Arial"/>
          <w:b/>
          <w:bCs/>
          <w:color w:val="FF0000"/>
          <w:sz w:val="22"/>
          <w:szCs w:val="22"/>
        </w:rPr>
        <w:t xml:space="preserve">Revised Quote Submission Due Date: </w:t>
      </w:r>
      <w:r w:rsidR="00953CF1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September 15, 2021</w:t>
      </w:r>
      <w:r w:rsidRPr="00ED3D96">
        <w:rPr>
          <w:rFonts w:ascii="Arial" w:hAnsi="Arial" w:cs="Arial"/>
          <w:b/>
          <w:bCs/>
          <w:color w:val="FF0000"/>
          <w:sz w:val="22"/>
          <w:szCs w:val="22"/>
        </w:rPr>
        <w:t xml:space="preserve"> (2:00 p.m. Eastern Time)</w:t>
      </w:r>
    </w:p>
    <w:p w14:paraId="7CE9F3D6" w14:textId="4751379E" w:rsidR="00E06F84" w:rsidRPr="00ED3D96" w:rsidRDefault="00E06F84" w:rsidP="00AC39CE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1774B8B1" w14:textId="77777777" w:rsidR="00364A22" w:rsidRDefault="00364A22" w:rsidP="7247BBF7">
      <w:pPr>
        <w:rPr>
          <w:sz w:val="22"/>
          <w:szCs w:val="22"/>
        </w:rPr>
      </w:pPr>
    </w:p>
    <w:p w14:paraId="73DE1226" w14:textId="77777777" w:rsidR="003069D9" w:rsidRPr="008918DF" w:rsidRDefault="003069D9" w:rsidP="002420F8"/>
    <w:p w14:paraId="296B3052" w14:textId="3A816E56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953CF1">
        <w:rPr>
          <w:rFonts w:ascii="Arial" w:hAnsi="Arial" w:cs="Arial"/>
          <w:i w:val="0"/>
          <w:sz w:val="20"/>
        </w:rPr>
        <w:t>5</w:t>
      </w:r>
    </w:p>
    <w:p w14:paraId="10297EA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49FD91A3" w:rsidR="00A233DA" w:rsidRPr="008918DF" w:rsidRDefault="007D1D98" w:rsidP="2973614F">
      <w:pPr>
        <w:jc w:val="both"/>
        <w:rPr>
          <w:rFonts w:ascii="Arial" w:hAnsi="Arial" w:cs="Arial"/>
        </w:rPr>
      </w:pPr>
      <w:r w:rsidRPr="2973614F">
        <w:rPr>
          <w:rFonts w:ascii="Arial" w:hAnsi="Arial" w:cs="Arial"/>
        </w:rPr>
        <w:t>The following constitutes Bid Amendment #</w:t>
      </w:r>
      <w:r w:rsidR="0F0A29B9" w:rsidRPr="2973614F">
        <w:rPr>
          <w:rFonts w:ascii="Arial" w:hAnsi="Arial" w:cs="Arial"/>
        </w:rPr>
        <w:t>5</w:t>
      </w:r>
      <w:r w:rsidRPr="2973614F">
        <w:rPr>
          <w:rFonts w:ascii="Arial" w:hAnsi="Arial" w:cs="Arial"/>
        </w:rPr>
        <w:t xml:space="preserve"> to the above referenced </w:t>
      </w:r>
      <w:r w:rsidR="00502120" w:rsidRPr="2973614F">
        <w:rPr>
          <w:rFonts w:ascii="Arial" w:hAnsi="Arial" w:cs="Arial"/>
        </w:rPr>
        <w:t>Bid S</w:t>
      </w:r>
      <w:r w:rsidR="002420F8" w:rsidRPr="2973614F">
        <w:rPr>
          <w:rFonts w:ascii="Arial" w:hAnsi="Arial" w:cs="Arial"/>
        </w:rPr>
        <w:t>olicitation</w:t>
      </w:r>
      <w:r w:rsidR="00260851" w:rsidRPr="2973614F">
        <w:rPr>
          <w:rFonts w:ascii="Arial" w:hAnsi="Arial" w:cs="Arial"/>
        </w:rPr>
        <w:t>:</w:t>
      </w:r>
    </w:p>
    <w:p w14:paraId="408E2CF8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9600CD2" w14:textId="4CC00D0B" w:rsidR="00A233DA" w:rsidRDefault="00AC39CE" w:rsidP="3456B840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12E44D5E">
        <w:rPr>
          <w:rFonts w:ascii="Arial" w:hAnsi="Arial" w:cs="Arial"/>
        </w:rPr>
        <w:t>The Quote Submission Due Date</w:t>
      </w:r>
      <w:r w:rsidR="00953CF1">
        <w:rPr>
          <w:rFonts w:ascii="Arial" w:hAnsi="Arial" w:cs="Arial"/>
        </w:rPr>
        <w:t xml:space="preserve"> has been extended from July 14</w:t>
      </w:r>
      <w:r w:rsidR="008A66D7" w:rsidRPr="12E44D5E">
        <w:rPr>
          <w:rFonts w:ascii="Arial" w:hAnsi="Arial" w:cs="Arial"/>
        </w:rPr>
        <w:t xml:space="preserve">, 2021 </w:t>
      </w:r>
      <w:r w:rsidR="3C8D1404" w:rsidRPr="12E44D5E">
        <w:rPr>
          <w:rFonts w:ascii="Arial" w:hAnsi="Arial" w:cs="Arial"/>
        </w:rPr>
        <w:t xml:space="preserve">(2:00 p.m. Eastern Time) </w:t>
      </w:r>
      <w:r w:rsidR="008A66D7" w:rsidRPr="12E44D5E">
        <w:rPr>
          <w:rFonts w:ascii="Arial" w:hAnsi="Arial" w:cs="Arial"/>
        </w:rPr>
        <w:t xml:space="preserve">to </w:t>
      </w:r>
      <w:r w:rsidR="00953CF1">
        <w:rPr>
          <w:rFonts w:ascii="Arial" w:hAnsi="Arial" w:cs="Arial"/>
        </w:rPr>
        <w:t>September 15</w:t>
      </w:r>
      <w:r w:rsidRPr="12E44D5E">
        <w:rPr>
          <w:rFonts w:ascii="Arial" w:hAnsi="Arial" w:cs="Arial"/>
        </w:rPr>
        <w:t xml:space="preserve">, 2021 </w:t>
      </w:r>
      <w:r w:rsidR="45764710" w:rsidRPr="12E44D5E">
        <w:rPr>
          <w:rFonts w:ascii="Arial" w:hAnsi="Arial" w:cs="Arial"/>
        </w:rPr>
        <w:t>(</w:t>
      </w:r>
      <w:r w:rsidRPr="12E44D5E">
        <w:rPr>
          <w:rFonts w:ascii="Arial" w:hAnsi="Arial" w:cs="Arial"/>
        </w:rPr>
        <w:t>2:00 p.m. Eastern Time</w:t>
      </w:r>
      <w:r w:rsidR="090BF688" w:rsidRPr="12E44D5E">
        <w:rPr>
          <w:rFonts w:ascii="Arial" w:hAnsi="Arial" w:cs="Arial"/>
        </w:rPr>
        <w:t>)</w:t>
      </w:r>
      <w:r w:rsidR="76615DD3" w:rsidRPr="12E44D5E">
        <w:rPr>
          <w:rFonts w:ascii="Arial" w:hAnsi="Arial" w:cs="Arial"/>
        </w:rPr>
        <w:t>;</w:t>
      </w:r>
      <w:r w:rsidR="002F6D49" w:rsidRPr="12E44D5E">
        <w:rPr>
          <w:rFonts w:ascii="Arial" w:hAnsi="Arial" w:cs="Arial"/>
        </w:rPr>
        <w:t xml:space="preserve"> </w:t>
      </w:r>
      <w:r w:rsidRPr="12E44D5E">
        <w:rPr>
          <w:rFonts w:ascii="Arial" w:hAnsi="Arial" w:cs="Arial"/>
        </w:rPr>
        <w:t xml:space="preserve"> </w:t>
      </w:r>
    </w:p>
    <w:p w14:paraId="74B353C0" w14:textId="53B51520" w:rsidR="37EC5787" w:rsidRDefault="37EC5787" w:rsidP="37EC5787">
      <w:pPr>
        <w:jc w:val="both"/>
        <w:rPr>
          <w:rFonts w:ascii="Arial" w:hAnsi="Arial" w:cs="Arial"/>
        </w:rPr>
      </w:pPr>
    </w:p>
    <w:p w14:paraId="2A937548" w14:textId="32FE905E" w:rsidR="38A2854C" w:rsidRDefault="38A2854C" w:rsidP="37EC5787">
      <w:pPr>
        <w:pStyle w:val="ListParagraph"/>
        <w:numPr>
          <w:ilvl w:val="0"/>
          <w:numId w:val="2"/>
        </w:numPr>
        <w:jc w:val="both"/>
        <w:rPr>
          <w:rFonts w:ascii="Arial" w:eastAsia="Arial" w:hAnsi="Arial" w:cs="Arial"/>
        </w:rPr>
      </w:pPr>
      <w:r w:rsidRPr="37EC5787">
        <w:rPr>
          <w:rFonts w:ascii="Arial" w:eastAsia="Arial" w:hAnsi="Arial" w:cs="Arial"/>
        </w:rPr>
        <w:t xml:space="preserve">The question submitted referencing Bid Solicitation Section 3.1.1L </w:t>
      </w:r>
      <w:r w:rsidRPr="37EC5787">
        <w:rPr>
          <w:rFonts w:ascii="Arial" w:eastAsia="Arial" w:hAnsi="Arial" w:cs="Arial"/>
          <w:i/>
          <w:iCs/>
        </w:rPr>
        <w:t>Vendor {Contractor} Responsibilities</w:t>
      </w:r>
      <w:r w:rsidRPr="37EC5787">
        <w:rPr>
          <w:rFonts w:ascii="Arial" w:eastAsia="Arial" w:hAnsi="Arial" w:cs="Arial"/>
        </w:rPr>
        <w:t xml:space="preserve"> during the first electronic </w:t>
      </w:r>
      <w:r w:rsidR="76F204D9" w:rsidRPr="37EC5787">
        <w:rPr>
          <w:rFonts w:ascii="Arial" w:eastAsia="Arial" w:hAnsi="Arial" w:cs="Arial"/>
        </w:rPr>
        <w:t>Q</w:t>
      </w:r>
      <w:r w:rsidRPr="37EC5787">
        <w:rPr>
          <w:rFonts w:ascii="Arial" w:eastAsia="Arial" w:hAnsi="Arial" w:cs="Arial"/>
        </w:rPr>
        <w:t xml:space="preserve">uestion </w:t>
      </w:r>
      <w:r w:rsidR="4538DF21" w:rsidRPr="37EC5787">
        <w:rPr>
          <w:rFonts w:ascii="Arial" w:eastAsia="Arial" w:hAnsi="Arial" w:cs="Arial"/>
        </w:rPr>
        <w:t xml:space="preserve">and Answer </w:t>
      </w:r>
      <w:r w:rsidRPr="37EC5787">
        <w:rPr>
          <w:rFonts w:ascii="Arial" w:eastAsia="Arial" w:hAnsi="Arial" w:cs="Arial"/>
        </w:rPr>
        <w:t>period</w:t>
      </w:r>
      <w:r w:rsidR="796E7438" w:rsidRPr="37EC5787">
        <w:rPr>
          <w:rFonts w:ascii="Arial" w:eastAsia="Arial" w:hAnsi="Arial" w:cs="Arial"/>
        </w:rPr>
        <w:t xml:space="preserve"> </w:t>
      </w:r>
      <w:r w:rsidRPr="37EC5787">
        <w:rPr>
          <w:rFonts w:ascii="Arial" w:eastAsia="Arial" w:hAnsi="Arial" w:cs="Arial"/>
        </w:rPr>
        <w:t>regarding licensing requirements will be addressed in a subsequent Bid Amendment; and</w:t>
      </w:r>
    </w:p>
    <w:p w14:paraId="30C2BF1A" w14:textId="36715FC7" w:rsidR="37EC5787" w:rsidRDefault="37EC5787" w:rsidP="37EC5787">
      <w:pPr>
        <w:jc w:val="both"/>
        <w:rPr>
          <w:rFonts w:ascii="Arial" w:eastAsia="Arial" w:hAnsi="Arial" w:cs="Arial"/>
        </w:rPr>
      </w:pPr>
    </w:p>
    <w:p w14:paraId="7A1F5C83" w14:textId="0C3C9DEA" w:rsidR="38A2854C" w:rsidRDefault="38A2854C" w:rsidP="37EC5787">
      <w:pPr>
        <w:pStyle w:val="ListParagraph"/>
        <w:numPr>
          <w:ilvl w:val="0"/>
          <w:numId w:val="2"/>
        </w:numPr>
        <w:jc w:val="both"/>
        <w:rPr>
          <w:rFonts w:ascii="Arial" w:eastAsia="Arial" w:hAnsi="Arial" w:cs="Arial"/>
        </w:rPr>
      </w:pPr>
      <w:r w:rsidRPr="12E44D5E">
        <w:rPr>
          <w:rFonts w:ascii="Arial" w:hAnsi="Arial" w:cs="Arial"/>
        </w:rPr>
        <w:t xml:space="preserve">Answers to </w:t>
      </w:r>
      <w:r w:rsidR="410BD6AB" w:rsidRPr="12E44D5E">
        <w:rPr>
          <w:rFonts w:ascii="Arial" w:hAnsi="Arial" w:cs="Arial"/>
        </w:rPr>
        <w:t xml:space="preserve">the </w:t>
      </w:r>
      <w:r w:rsidRPr="12E44D5E">
        <w:rPr>
          <w:rFonts w:ascii="Arial" w:hAnsi="Arial" w:cs="Arial"/>
        </w:rPr>
        <w:t xml:space="preserve">second round of electronic questions will be posted in a </w:t>
      </w:r>
      <w:r w:rsidR="54673E39" w:rsidRPr="12E44D5E">
        <w:rPr>
          <w:rFonts w:ascii="Arial" w:hAnsi="Arial" w:cs="Arial"/>
        </w:rPr>
        <w:t>subsequent</w:t>
      </w:r>
      <w:r w:rsidRPr="12E44D5E">
        <w:rPr>
          <w:rFonts w:ascii="Arial" w:hAnsi="Arial" w:cs="Arial"/>
        </w:rPr>
        <w:t xml:space="preserve"> Bid Amendment.</w:t>
      </w:r>
    </w:p>
    <w:p w14:paraId="0DFE2DD1" w14:textId="64F8892B" w:rsidR="37EC5787" w:rsidRDefault="37EC5787" w:rsidP="37EC5787">
      <w:pPr>
        <w:jc w:val="both"/>
        <w:rPr>
          <w:rFonts w:ascii="Arial" w:hAnsi="Arial" w:cs="Arial"/>
        </w:rPr>
      </w:pPr>
    </w:p>
    <w:p w14:paraId="3907C60C" w14:textId="36D59AA1" w:rsidR="37EC5787" w:rsidRDefault="37EC5787" w:rsidP="37EC5787">
      <w:pPr>
        <w:jc w:val="both"/>
        <w:rPr>
          <w:rFonts w:ascii="Arial" w:hAnsi="Arial" w:cs="Arial"/>
        </w:rPr>
      </w:pPr>
    </w:p>
    <w:p w14:paraId="591E1D49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7C25804D" w14:textId="22BE888A" w:rsidR="00721BC8" w:rsidRPr="00AC39CE" w:rsidRDefault="00721BC8" w:rsidP="00AC39CE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AC39CE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33EECE" w14:textId="77777777" w:rsidR="00DF7B66" w:rsidRDefault="00DF7B66">
      <w:r>
        <w:separator/>
      </w:r>
    </w:p>
  </w:endnote>
  <w:endnote w:type="continuationSeparator" w:id="0">
    <w:p w14:paraId="258960DD" w14:textId="77777777" w:rsidR="00DF7B66" w:rsidRDefault="00DF7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6B0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B514163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1DF1C" w14:textId="77777777" w:rsidR="00DF7B66" w:rsidRDefault="00DF7B66">
      <w:r>
        <w:separator/>
      </w:r>
    </w:p>
  </w:footnote>
  <w:footnote w:type="continuationSeparator" w:id="0">
    <w:p w14:paraId="53EB5648" w14:textId="77777777" w:rsidR="00DF7B66" w:rsidRDefault="00DF7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343D9F0" w14:textId="77777777" w:rsidTr="2973614F">
      <w:trPr>
        <w:trHeight w:val="1080"/>
        <w:jc w:val="center"/>
      </w:trPr>
      <w:tc>
        <w:tcPr>
          <w:tcW w:w="2880" w:type="dxa"/>
        </w:tcPr>
        <w:p w14:paraId="66ED695D" w14:textId="77777777" w:rsidR="00E242AB" w:rsidRDefault="00E242AB" w:rsidP="00E242AB"/>
      </w:tc>
      <w:tc>
        <w:tcPr>
          <w:tcW w:w="5760" w:type="dxa"/>
          <w:vAlign w:val="center"/>
        </w:tcPr>
        <w:p w14:paraId="3CEFF31F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E242AB" w:rsidRDefault="00E242AB" w:rsidP="00E242AB"/>
      </w:tc>
    </w:tr>
    <w:tr w:rsidR="00E242AB" w14:paraId="607A02D7" w14:textId="77777777" w:rsidTr="2973614F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06586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6CA0B6BB" w14:textId="77777777" w:rsidTr="2973614F">
      <w:trPr>
        <w:trHeight w:val="892"/>
        <w:jc w:val="center"/>
      </w:trPr>
      <w:tc>
        <w:tcPr>
          <w:tcW w:w="2880" w:type="dxa"/>
          <w:vAlign w:val="bottom"/>
        </w:tcPr>
        <w:p w14:paraId="43CBDE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0BD7B0A7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B2D4EC" w14:textId="77777777" w:rsidTr="2973614F">
      <w:trPr>
        <w:jc w:val="center"/>
      </w:trPr>
      <w:tc>
        <w:tcPr>
          <w:tcW w:w="2880" w:type="dxa"/>
        </w:tcPr>
        <w:p w14:paraId="6C8F2061" w14:textId="77777777" w:rsidR="00E242AB" w:rsidRPr="006359DD" w:rsidRDefault="00E242AB" w:rsidP="00E242AB"/>
      </w:tc>
      <w:tc>
        <w:tcPr>
          <w:tcW w:w="5760" w:type="dxa"/>
        </w:tcPr>
        <w:p w14:paraId="49DA0EEA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E242AB" w:rsidRPr="006359DD" w:rsidRDefault="00E242AB" w:rsidP="00E242AB"/>
      </w:tc>
    </w:tr>
  </w:tbl>
  <w:p w14:paraId="099F1A89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F8D35EC"/>
    <w:multiLevelType w:val="hybridMultilevel"/>
    <w:tmpl w:val="A87E579A"/>
    <w:lvl w:ilvl="0" w:tplc="4268E1B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002B8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E6AA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1CDD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709A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7CB0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ACB9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E8C5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A27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1462"/>
    <w:rsid w:val="000C3964"/>
    <w:rsid w:val="000C7991"/>
    <w:rsid w:val="000D0811"/>
    <w:rsid w:val="000F21AF"/>
    <w:rsid w:val="00101430"/>
    <w:rsid w:val="001036B6"/>
    <w:rsid w:val="00111950"/>
    <w:rsid w:val="001130EC"/>
    <w:rsid w:val="00121E1D"/>
    <w:rsid w:val="001236A1"/>
    <w:rsid w:val="001265C6"/>
    <w:rsid w:val="00160E56"/>
    <w:rsid w:val="00166114"/>
    <w:rsid w:val="00194DDF"/>
    <w:rsid w:val="001C4D59"/>
    <w:rsid w:val="001D1ABC"/>
    <w:rsid w:val="001E5D6E"/>
    <w:rsid w:val="001F34F3"/>
    <w:rsid w:val="0020175D"/>
    <w:rsid w:val="00202F19"/>
    <w:rsid w:val="002420F8"/>
    <w:rsid w:val="00257D6E"/>
    <w:rsid w:val="00260851"/>
    <w:rsid w:val="00264F45"/>
    <w:rsid w:val="00271544"/>
    <w:rsid w:val="002745C5"/>
    <w:rsid w:val="00285BF3"/>
    <w:rsid w:val="002C1484"/>
    <w:rsid w:val="002C54B7"/>
    <w:rsid w:val="002F1449"/>
    <w:rsid w:val="002F6D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0208B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65E0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3CED"/>
    <w:rsid w:val="005554E1"/>
    <w:rsid w:val="00560578"/>
    <w:rsid w:val="005654E0"/>
    <w:rsid w:val="005663AD"/>
    <w:rsid w:val="00567F16"/>
    <w:rsid w:val="005725B3"/>
    <w:rsid w:val="00572F24"/>
    <w:rsid w:val="005748C4"/>
    <w:rsid w:val="0058187A"/>
    <w:rsid w:val="005840EA"/>
    <w:rsid w:val="0058635F"/>
    <w:rsid w:val="005A0FCA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17CDE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A66D7"/>
    <w:rsid w:val="008D3A86"/>
    <w:rsid w:val="008E50C7"/>
    <w:rsid w:val="008F75E9"/>
    <w:rsid w:val="0091022A"/>
    <w:rsid w:val="0091092B"/>
    <w:rsid w:val="00917A01"/>
    <w:rsid w:val="009225CB"/>
    <w:rsid w:val="00922819"/>
    <w:rsid w:val="00923970"/>
    <w:rsid w:val="00934725"/>
    <w:rsid w:val="00953CF1"/>
    <w:rsid w:val="00954320"/>
    <w:rsid w:val="00954529"/>
    <w:rsid w:val="0096245A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33C8F"/>
    <w:rsid w:val="00A40774"/>
    <w:rsid w:val="00A46DCA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39CE"/>
    <w:rsid w:val="00AD2497"/>
    <w:rsid w:val="00AD3D3C"/>
    <w:rsid w:val="00AE773E"/>
    <w:rsid w:val="00B1392F"/>
    <w:rsid w:val="00B15E2E"/>
    <w:rsid w:val="00B2669F"/>
    <w:rsid w:val="00B3763D"/>
    <w:rsid w:val="00B432C3"/>
    <w:rsid w:val="00B54579"/>
    <w:rsid w:val="00B555FD"/>
    <w:rsid w:val="00B55897"/>
    <w:rsid w:val="00B6251F"/>
    <w:rsid w:val="00B664C5"/>
    <w:rsid w:val="00B7192C"/>
    <w:rsid w:val="00B73840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34732"/>
    <w:rsid w:val="00C41CB6"/>
    <w:rsid w:val="00C45AB4"/>
    <w:rsid w:val="00C50BAA"/>
    <w:rsid w:val="00C56198"/>
    <w:rsid w:val="00C564E7"/>
    <w:rsid w:val="00C60DC5"/>
    <w:rsid w:val="00C83977"/>
    <w:rsid w:val="00C86DDE"/>
    <w:rsid w:val="00CC2CBB"/>
    <w:rsid w:val="00CE1914"/>
    <w:rsid w:val="00CF3D21"/>
    <w:rsid w:val="00D02605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DF7B66"/>
    <w:rsid w:val="00E001C4"/>
    <w:rsid w:val="00E02D77"/>
    <w:rsid w:val="00E06F84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16A2"/>
    <w:rsid w:val="00ED3B68"/>
    <w:rsid w:val="00ED3D96"/>
    <w:rsid w:val="00EE31B0"/>
    <w:rsid w:val="00EE3E3A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75EFF"/>
    <w:rsid w:val="00F829BA"/>
    <w:rsid w:val="00FA0A5A"/>
    <w:rsid w:val="00FA1383"/>
    <w:rsid w:val="00FA59AD"/>
    <w:rsid w:val="00FA7242"/>
    <w:rsid w:val="00FB2462"/>
    <w:rsid w:val="00FB6B05"/>
    <w:rsid w:val="00FC529C"/>
    <w:rsid w:val="00FF52B2"/>
    <w:rsid w:val="021FBF96"/>
    <w:rsid w:val="0326B87F"/>
    <w:rsid w:val="04378836"/>
    <w:rsid w:val="049E64FA"/>
    <w:rsid w:val="090BF688"/>
    <w:rsid w:val="0BA193C6"/>
    <w:rsid w:val="0C0881B7"/>
    <w:rsid w:val="0D450CA7"/>
    <w:rsid w:val="0F0A29B9"/>
    <w:rsid w:val="10CEB1B7"/>
    <w:rsid w:val="12E44D5E"/>
    <w:rsid w:val="13B6EA80"/>
    <w:rsid w:val="1474DA9F"/>
    <w:rsid w:val="167AE874"/>
    <w:rsid w:val="1C894942"/>
    <w:rsid w:val="1CF4CB69"/>
    <w:rsid w:val="1F24B41C"/>
    <w:rsid w:val="207B04A2"/>
    <w:rsid w:val="217C2B96"/>
    <w:rsid w:val="22C37C5A"/>
    <w:rsid w:val="22D7AC2D"/>
    <w:rsid w:val="23F44570"/>
    <w:rsid w:val="24433C8A"/>
    <w:rsid w:val="24D8CF10"/>
    <w:rsid w:val="2973614F"/>
    <w:rsid w:val="297F51A3"/>
    <w:rsid w:val="29EFA06F"/>
    <w:rsid w:val="2AE356C5"/>
    <w:rsid w:val="2BFCC6E1"/>
    <w:rsid w:val="2CADACEC"/>
    <w:rsid w:val="337C29EB"/>
    <w:rsid w:val="3456B840"/>
    <w:rsid w:val="35A74AC8"/>
    <w:rsid w:val="37EC5787"/>
    <w:rsid w:val="38A2854C"/>
    <w:rsid w:val="3C8D1404"/>
    <w:rsid w:val="3C96A0DE"/>
    <w:rsid w:val="3D71D35B"/>
    <w:rsid w:val="3EAE66F7"/>
    <w:rsid w:val="402B9226"/>
    <w:rsid w:val="4077EECD"/>
    <w:rsid w:val="410BD6AB"/>
    <w:rsid w:val="41C0E73A"/>
    <w:rsid w:val="4298AFFF"/>
    <w:rsid w:val="4383A4AD"/>
    <w:rsid w:val="4538DF21"/>
    <w:rsid w:val="45764710"/>
    <w:rsid w:val="47363352"/>
    <w:rsid w:val="4807DDA0"/>
    <w:rsid w:val="48356F6F"/>
    <w:rsid w:val="48AB584D"/>
    <w:rsid w:val="48F95DD5"/>
    <w:rsid w:val="493A100C"/>
    <w:rsid w:val="4C294661"/>
    <w:rsid w:val="4C9EB963"/>
    <w:rsid w:val="4DE3D153"/>
    <w:rsid w:val="4FDDDA6D"/>
    <w:rsid w:val="531E71B7"/>
    <w:rsid w:val="53A7166C"/>
    <w:rsid w:val="5431A03B"/>
    <w:rsid w:val="543525C1"/>
    <w:rsid w:val="54673E39"/>
    <w:rsid w:val="54965127"/>
    <w:rsid w:val="54DC3818"/>
    <w:rsid w:val="555997CD"/>
    <w:rsid w:val="563C01E1"/>
    <w:rsid w:val="56549311"/>
    <w:rsid w:val="56EB5A61"/>
    <w:rsid w:val="5859219C"/>
    <w:rsid w:val="59FFA5FC"/>
    <w:rsid w:val="5B23093A"/>
    <w:rsid w:val="5C398137"/>
    <w:rsid w:val="5F577C23"/>
    <w:rsid w:val="6136FC28"/>
    <w:rsid w:val="61A42B67"/>
    <w:rsid w:val="61BE8152"/>
    <w:rsid w:val="634454EC"/>
    <w:rsid w:val="635DD97C"/>
    <w:rsid w:val="6416E6AB"/>
    <w:rsid w:val="6545075D"/>
    <w:rsid w:val="6593EE65"/>
    <w:rsid w:val="66A282BF"/>
    <w:rsid w:val="6C1B2906"/>
    <w:rsid w:val="6F52A85A"/>
    <w:rsid w:val="7195F1AE"/>
    <w:rsid w:val="7243D3E0"/>
    <w:rsid w:val="7247BBF7"/>
    <w:rsid w:val="72A63374"/>
    <w:rsid w:val="759B2202"/>
    <w:rsid w:val="76615DD3"/>
    <w:rsid w:val="76F05137"/>
    <w:rsid w:val="76F204D9"/>
    <w:rsid w:val="77EA1ADF"/>
    <w:rsid w:val="7904181C"/>
    <w:rsid w:val="796E7438"/>
    <w:rsid w:val="79E63945"/>
    <w:rsid w:val="7AF49D64"/>
    <w:rsid w:val="7AF909F3"/>
    <w:rsid w:val="7C125B22"/>
    <w:rsid w:val="7F88DDE2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56754C80DB0E42AFD28E6D2F00C9F8" ma:contentTypeVersion="5" ma:contentTypeDescription="Create a new document." ma:contentTypeScope="" ma:versionID="3a0d300f6194e7efa694cdd019632624">
  <xsd:schema xmlns:xsd="http://www.w3.org/2001/XMLSchema" xmlns:xs="http://www.w3.org/2001/XMLSchema" xmlns:p="http://schemas.microsoft.com/office/2006/metadata/properties" xmlns:ns3="90f0a014-b5a8-42b6-97fd-2eda6097c3a7" xmlns:ns4="5fc2c4dc-e240-403f-bafc-ccfdc66f7669" targetNamespace="http://schemas.microsoft.com/office/2006/metadata/properties" ma:root="true" ma:fieldsID="527d6f35b0bdb2cbf78e766be458f421" ns3:_="" ns4:_="">
    <xsd:import namespace="90f0a014-b5a8-42b6-97fd-2eda6097c3a7"/>
    <xsd:import namespace="5fc2c4dc-e240-403f-bafc-ccfdc66f766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f0a014-b5a8-42b6-97fd-2eda6097c3a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c2c4dc-e240-403f-bafc-ccfdc66f76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90f0a014-b5a8-42b6-97fd-2eda6097c3a7"/>
    <ds:schemaRef ds:uri="http://purl.org/dc/terms/"/>
    <ds:schemaRef ds:uri="5fc2c4dc-e240-403f-bafc-ccfdc66f7669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2DDEFC-091E-46A8-B17D-63B1428286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f0a014-b5a8-42b6-97fd-2eda6097c3a7"/>
    <ds:schemaRef ds:uri="5fc2c4dc-e240-403f-bafc-ccfdc66f76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78266BA-4E7B-4DCF-8D8C-DE2B60A27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Pastuzyn, Juliana [TREAS]</cp:lastModifiedBy>
  <cp:revision>2</cp:revision>
  <cp:lastPrinted>2016-08-03T15:29:00Z</cp:lastPrinted>
  <dcterms:created xsi:type="dcterms:W3CDTF">2021-06-04T16:03:00Z</dcterms:created>
  <dcterms:modified xsi:type="dcterms:W3CDTF">2021-06-04T16:03:00Z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0x0101002156754C80DB0E42AFD28E6D2F00C9F8</vt:lpwstr>
  </property>
  <property fmtid="{D5CDD505-2E9C-101B-9397-08002B2CF9AE}" pid="4" name="_dlc_DocIdItemGuid">
    <vt:lpwstr>f104504f-941d-4a78-9e9c-9d50ec76fd5d</vt:lpwstr>
  </property>
</Properties>
</file>