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4785BF70" w:rsidR="00364A22" w:rsidRPr="002420F8" w:rsidRDefault="008A66D7" w:rsidP="24D8CF10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 w:rsidRPr="72A63374">
        <w:rPr>
          <w:rFonts w:ascii="Arial" w:hAnsi="Arial" w:cs="Arial"/>
          <w:b/>
          <w:bCs/>
          <w:sz w:val="20"/>
        </w:rPr>
        <w:t xml:space="preserve">May </w:t>
      </w:r>
      <w:r w:rsidR="0C0881B7" w:rsidRPr="72A63374">
        <w:rPr>
          <w:rFonts w:ascii="Arial" w:hAnsi="Arial" w:cs="Arial"/>
          <w:b/>
          <w:bCs/>
          <w:sz w:val="20"/>
        </w:rPr>
        <w:t>7</w:t>
      </w:r>
      <w:bookmarkStart w:id="0" w:name="_GoBack"/>
      <w:bookmarkEnd w:id="0"/>
      <w:r w:rsidR="00AC39CE" w:rsidRPr="72A63374"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7777777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1F5CA62C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AC39CE">
        <w:rPr>
          <w:rFonts w:ascii="Arial" w:hAnsi="Arial" w:cs="Arial"/>
          <w:sz w:val="22"/>
          <w:szCs w:val="22"/>
        </w:rPr>
        <w:t>20DPP00481</w:t>
      </w:r>
    </w:p>
    <w:p w14:paraId="5114918E" w14:textId="15677C4B" w:rsidR="008918DF" w:rsidRPr="008918DF" w:rsidRDefault="00AC39CE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T2700 NJDEP Remediation System Operations and Maintenance Services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6118CC17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8A66D7">
        <w:rPr>
          <w:rFonts w:ascii="Arial" w:hAnsi="Arial" w:cs="Arial"/>
          <w:b/>
          <w:bCs/>
          <w:sz w:val="22"/>
          <w:szCs w:val="22"/>
          <w:u w:val="single"/>
        </w:rPr>
        <w:t>June 3,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28E1741A" w:rsidR="00ED3D96" w:rsidRDefault="00ED3D96" w:rsidP="3456B840">
      <w:pPr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8A66D7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July 14, 2021</w:t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CE9F3D6" w14:textId="4751379E" w:rsidR="00E06F84" w:rsidRPr="00ED3D96" w:rsidRDefault="00E06F84" w:rsidP="00AC39CE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5DF1303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A66D7">
        <w:rPr>
          <w:rFonts w:ascii="Arial" w:hAnsi="Arial" w:cs="Arial"/>
          <w:i w:val="0"/>
          <w:sz w:val="20"/>
        </w:rPr>
        <w:t>4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6E13416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A66D7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600CD2" w14:textId="6C3E5673" w:rsidR="00A233DA" w:rsidRDefault="00AC39CE" w:rsidP="3456B84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12E44D5E">
        <w:rPr>
          <w:rFonts w:ascii="Arial" w:hAnsi="Arial" w:cs="Arial"/>
        </w:rPr>
        <w:t>The Quote Submission Due Date</w:t>
      </w:r>
      <w:r w:rsidR="008A66D7" w:rsidRPr="12E44D5E">
        <w:rPr>
          <w:rFonts w:ascii="Arial" w:hAnsi="Arial" w:cs="Arial"/>
        </w:rPr>
        <w:t xml:space="preserve"> has been extended from June 3, 2021 </w:t>
      </w:r>
      <w:r w:rsidR="3C8D1404" w:rsidRPr="12E44D5E">
        <w:rPr>
          <w:rFonts w:ascii="Arial" w:hAnsi="Arial" w:cs="Arial"/>
        </w:rPr>
        <w:t xml:space="preserve">(2:00 p.m. Eastern Time) </w:t>
      </w:r>
      <w:r w:rsidR="008A66D7" w:rsidRPr="12E44D5E">
        <w:rPr>
          <w:rFonts w:ascii="Arial" w:hAnsi="Arial" w:cs="Arial"/>
        </w:rPr>
        <w:t>to July 14</w:t>
      </w:r>
      <w:r w:rsidRPr="12E44D5E">
        <w:rPr>
          <w:rFonts w:ascii="Arial" w:hAnsi="Arial" w:cs="Arial"/>
        </w:rPr>
        <w:t xml:space="preserve">, 2021 </w:t>
      </w:r>
      <w:r w:rsidR="45764710" w:rsidRPr="12E44D5E">
        <w:rPr>
          <w:rFonts w:ascii="Arial" w:hAnsi="Arial" w:cs="Arial"/>
        </w:rPr>
        <w:t>(</w:t>
      </w:r>
      <w:r w:rsidRPr="12E44D5E">
        <w:rPr>
          <w:rFonts w:ascii="Arial" w:hAnsi="Arial" w:cs="Arial"/>
        </w:rPr>
        <w:t>2:00 p.m. Eastern Time</w:t>
      </w:r>
      <w:r w:rsidR="090BF688" w:rsidRPr="12E44D5E">
        <w:rPr>
          <w:rFonts w:ascii="Arial" w:hAnsi="Arial" w:cs="Arial"/>
        </w:rPr>
        <w:t>)</w:t>
      </w:r>
      <w:r w:rsidR="76615DD3" w:rsidRPr="12E44D5E">
        <w:rPr>
          <w:rFonts w:ascii="Arial" w:hAnsi="Arial" w:cs="Arial"/>
        </w:rPr>
        <w:t>;</w:t>
      </w:r>
      <w:r w:rsidR="002F6D49" w:rsidRPr="12E44D5E">
        <w:rPr>
          <w:rFonts w:ascii="Arial" w:hAnsi="Arial" w:cs="Arial"/>
        </w:rPr>
        <w:t xml:space="preserve"> </w:t>
      </w:r>
      <w:r w:rsidRPr="12E44D5E">
        <w:rPr>
          <w:rFonts w:ascii="Arial" w:hAnsi="Arial" w:cs="Arial"/>
        </w:rPr>
        <w:t xml:space="preserve"> </w:t>
      </w:r>
    </w:p>
    <w:p w14:paraId="74B353C0" w14:textId="53B51520" w:rsidR="37EC5787" w:rsidRDefault="37EC5787" w:rsidP="37EC5787">
      <w:pPr>
        <w:jc w:val="both"/>
        <w:rPr>
          <w:rFonts w:ascii="Arial" w:hAnsi="Arial" w:cs="Arial"/>
        </w:rPr>
      </w:pPr>
    </w:p>
    <w:p w14:paraId="2A937548" w14:textId="32FE905E" w:rsidR="38A2854C" w:rsidRDefault="38A2854C" w:rsidP="37EC5787">
      <w:pPr>
        <w:pStyle w:val="ListParagraph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37EC5787">
        <w:rPr>
          <w:rFonts w:ascii="Arial" w:eastAsia="Arial" w:hAnsi="Arial" w:cs="Arial"/>
        </w:rPr>
        <w:t xml:space="preserve">The question submitted referencing Bid Solicitation Section 3.1.1L </w:t>
      </w:r>
      <w:r w:rsidRPr="37EC5787">
        <w:rPr>
          <w:rFonts w:ascii="Arial" w:eastAsia="Arial" w:hAnsi="Arial" w:cs="Arial"/>
          <w:i/>
          <w:iCs/>
        </w:rPr>
        <w:t>Vendor {Contractor} Responsibilities</w:t>
      </w:r>
      <w:r w:rsidRPr="37EC5787">
        <w:rPr>
          <w:rFonts w:ascii="Arial" w:eastAsia="Arial" w:hAnsi="Arial" w:cs="Arial"/>
        </w:rPr>
        <w:t xml:space="preserve"> during the first electronic </w:t>
      </w:r>
      <w:r w:rsidR="76F204D9" w:rsidRPr="37EC5787">
        <w:rPr>
          <w:rFonts w:ascii="Arial" w:eastAsia="Arial" w:hAnsi="Arial" w:cs="Arial"/>
        </w:rPr>
        <w:t>Q</w:t>
      </w:r>
      <w:r w:rsidRPr="37EC5787">
        <w:rPr>
          <w:rFonts w:ascii="Arial" w:eastAsia="Arial" w:hAnsi="Arial" w:cs="Arial"/>
        </w:rPr>
        <w:t xml:space="preserve">uestion </w:t>
      </w:r>
      <w:r w:rsidR="4538DF21" w:rsidRPr="37EC5787">
        <w:rPr>
          <w:rFonts w:ascii="Arial" w:eastAsia="Arial" w:hAnsi="Arial" w:cs="Arial"/>
        </w:rPr>
        <w:t xml:space="preserve">and Answer </w:t>
      </w:r>
      <w:r w:rsidRPr="37EC5787">
        <w:rPr>
          <w:rFonts w:ascii="Arial" w:eastAsia="Arial" w:hAnsi="Arial" w:cs="Arial"/>
        </w:rPr>
        <w:t>period</w:t>
      </w:r>
      <w:r w:rsidR="796E7438" w:rsidRPr="37EC5787">
        <w:rPr>
          <w:rFonts w:ascii="Arial" w:eastAsia="Arial" w:hAnsi="Arial" w:cs="Arial"/>
        </w:rPr>
        <w:t xml:space="preserve"> </w:t>
      </w:r>
      <w:r w:rsidRPr="37EC5787">
        <w:rPr>
          <w:rFonts w:ascii="Arial" w:eastAsia="Arial" w:hAnsi="Arial" w:cs="Arial"/>
        </w:rPr>
        <w:t>regarding licensing requirements will be addressed in a subsequent Bid Amendment; and</w:t>
      </w:r>
    </w:p>
    <w:p w14:paraId="30C2BF1A" w14:textId="36715FC7" w:rsidR="37EC5787" w:rsidRDefault="37EC5787" w:rsidP="37EC5787">
      <w:pPr>
        <w:jc w:val="both"/>
        <w:rPr>
          <w:rFonts w:ascii="Arial" w:eastAsia="Arial" w:hAnsi="Arial" w:cs="Arial"/>
        </w:rPr>
      </w:pPr>
    </w:p>
    <w:p w14:paraId="7A1F5C83" w14:textId="0C3C9DEA" w:rsidR="38A2854C" w:rsidRDefault="38A2854C" w:rsidP="37EC5787">
      <w:pPr>
        <w:pStyle w:val="ListParagraph"/>
        <w:numPr>
          <w:ilvl w:val="0"/>
          <w:numId w:val="2"/>
        </w:numPr>
        <w:jc w:val="both"/>
        <w:rPr>
          <w:rFonts w:ascii="Arial" w:eastAsia="Arial" w:hAnsi="Arial" w:cs="Arial"/>
        </w:rPr>
      </w:pPr>
      <w:r w:rsidRPr="12E44D5E">
        <w:rPr>
          <w:rFonts w:ascii="Arial" w:hAnsi="Arial" w:cs="Arial"/>
        </w:rPr>
        <w:t xml:space="preserve">Answers to </w:t>
      </w:r>
      <w:r w:rsidR="410BD6AB" w:rsidRPr="12E44D5E">
        <w:rPr>
          <w:rFonts w:ascii="Arial" w:hAnsi="Arial" w:cs="Arial"/>
        </w:rPr>
        <w:t xml:space="preserve">the </w:t>
      </w:r>
      <w:r w:rsidRPr="12E44D5E">
        <w:rPr>
          <w:rFonts w:ascii="Arial" w:hAnsi="Arial" w:cs="Arial"/>
        </w:rPr>
        <w:t xml:space="preserve">second round of electronic questions will be posted in a </w:t>
      </w:r>
      <w:r w:rsidR="54673E39" w:rsidRPr="12E44D5E">
        <w:rPr>
          <w:rFonts w:ascii="Arial" w:hAnsi="Arial" w:cs="Arial"/>
        </w:rPr>
        <w:t>subsequent</w:t>
      </w:r>
      <w:r w:rsidRPr="12E44D5E">
        <w:rPr>
          <w:rFonts w:ascii="Arial" w:hAnsi="Arial" w:cs="Arial"/>
        </w:rPr>
        <w:t xml:space="preserve"> Bid Amendment.</w:t>
      </w:r>
    </w:p>
    <w:p w14:paraId="0DFE2DD1" w14:textId="64F8892B" w:rsidR="37EC5787" w:rsidRDefault="37EC5787" w:rsidP="37EC5787">
      <w:pPr>
        <w:jc w:val="both"/>
        <w:rPr>
          <w:rFonts w:ascii="Arial" w:hAnsi="Arial" w:cs="Arial"/>
        </w:rPr>
      </w:pPr>
    </w:p>
    <w:p w14:paraId="3907C60C" w14:textId="36D59AA1" w:rsidR="37EC5787" w:rsidRDefault="37EC5787" w:rsidP="37EC5787">
      <w:pPr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7C25804D" w14:textId="22BE888A" w:rsidR="00721BC8" w:rsidRPr="00AC39CE" w:rsidRDefault="00721BC8" w:rsidP="00AC39C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C39CE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3EECE" w14:textId="77777777" w:rsidR="00DF7B66" w:rsidRDefault="00DF7B66">
      <w:r>
        <w:separator/>
      </w:r>
    </w:p>
  </w:endnote>
  <w:endnote w:type="continuationSeparator" w:id="0">
    <w:p w14:paraId="258960DD" w14:textId="77777777" w:rsidR="00DF7B66" w:rsidRDefault="00DF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B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1DF1C" w14:textId="77777777" w:rsidR="00DF7B66" w:rsidRDefault="00DF7B66">
      <w:r>
        <w:separator/>
      </w:r>
    </w:p>
  </w:footnote>
  <w:footnote w:type="continuationSeparator" w:id="0">
    <w:p w14:paraId="53EB5648" w14:textId="77777777" w:rsidR="00DF7B66" w:rsidRDefault="00DF7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72A63374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72A63374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72A63374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72A63374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2B24A5"/>
    <w:multiLevelType w:val="hybridMultilevel"/>
    <w:tmpl w:val="14927BF6"/>
    <w:lvl w:ilvl="0" w:tplc="1FCAD0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270BB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6C5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346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0F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728B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C6D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E4EC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F49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101430"/>
    <w:rsid w:val="001036B6"/>
    <w:rsid w:val="00111950"/>
    <w:rsid w:val="001130EC"/>
    <w:rsid w:val="00121E1D"/>
    <w:rsid w:val="001236A1"/>
    <w:rsid w:val="001265C6"/>
    <w:rsid w:val="00160E56"/>
    <w:rsid w:val="00166114"/>
    <w:rsid w:val="00194DDF"/>
    <w:rsid w:val="001C4D59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6D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66D7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33C8F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9CE"/>
    <w:rsid w:val="00AD2497"/>
    <w:rsid w:val="00AD3D3C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2470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F3D21"/>
    <w:rsid w:val="00D02605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DF7B66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829BA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326B87F"/>
    <w:rsid w:val="04378836"/>
    <w:rsid w:val="049E64FA"/>
    <w:rsid w:val="090BF688"/>
    <w:rsid w:val="0BA193C6"/>
    <w:rsid w:val="0C0881B7"/>
    <w:rsid w:val="0D450CA7"/>
    <w:rsid w:val="10CEB1B7"/>
    <w:rsid w:val="12E44D5E"/>
    <w:rsid w:val="13B6EA80"/>
    <w:rsid w:val="1474DA9F"/>
    <w:rsid w:val="167AE874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4D8CF10"/>
    <w:rsid w:val="297F51A3"/>
    <w:rsid w:val="29EFA06F"/>
    <w:rsid w:val="2AE356C5"/>
    <w:rsid w:val="2BFCC6E1"/>
    <w:rsid w:val="2CADACEC"/>
    <w:rsid w:val="337C29EB"/>
    <w:rsid w:val="3456B840"/>
    <w:rsid w:val="35A74AC8"/>
    <w:rsid w:val="37EC5787"/>
    <w:rsid w:val="38A2854C"/>
    <w:rsid w:val="3C8D1404"/>
    <w:rsid w:val="3C96A0DE"/>
    <w:rsid w:val="3D71D35B"/>
    <w:rsid w:val="3EAE66F7"/>
    <w:rsid w:val="402B9226"/>
    <w:rsid w:val="4077EECD"/>
    <w:rsid w:val="410BD6AB"/>
    <w:rsid w:val="41C0E73A"/>
    <w:rsid w:val="4298AFFF"/>
    <w:rsid w:val="4383A4AD"/>
    <w:rsid w:val="4538DF21"/>
    <w:rsid w:val="45764710"/>
    <w:rsid w:val="47363352"/>
    <w:rsid w:val="4807DDA0"/>
    <w:rsid w:val="48356F6F"/>
    <w:rsid w:val="48AB584D"/>
    <w:rsid w:val="48F95DD5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673E39"/>
    <w:rsid w:val="54965127"/>
    <w:rsid w:val="54DC3818"/>
    <w:rsid w:val="555997CD"/>
    <w:rsid w:val="563C01E1"/>
    <w:rsid w:val="56549311"/>
    <w:rsid w:val="56EB5A61"/>
    <w:rsid w:val="5859219C"/>
    <w:rsid w:val="59FFA5FC"/>
    <w:rsid w:val="5B23093A"/>
    <w:rsid w:val="5C398137"/>
    <w:rsid w:val="5F577C23"/>
    <w:rsid w:val="6136FC28"/>
    <w:rsid w:val="61A42B67"/>
    <w:rsid w:val="61BE8152"/>
    <w:rsid w:val="634454EC"/>
    <w:rsid w:val="635DD97C"/>
    <w:rsid w:val="6416E6AB"/>
    <w:rsid w:val="6545075D"/>
    <w:rsid w:val="6593EE65"/>
    <w:rsid w:val="66A282BF"/>
    <w:rsid w:val="6C1B2906"/>
    <w:rsid w:val="6F52A85A"/>
    <w:rsid w:val="7195F1AE"/>
    <w:rsid w:val="7243D3E0"/>
    <w:rsid w:val="7247BBF7"/>
    <w:rsid w:val="72A63374"/>
    <w:rsid w:val="759B2202"/>
    <w:rsid w:val="76615DD3"/>
    <w:rsid w:val="76F05137"/>
    <w:rsid w:val="76F204D9"/>
    <w:rsid w:val="77EA1ADF"/>
    <w:rsid w:val="7904181C"/>
    <w:rsid w:val="796E7438"/>
    <w:rsid w:val="79E63945"/>
    <w:rsid w:val="7AF49D64"/>
    <w:rsid w:val="7AF909F3"/>
    <w:rsid w:val="7C125B22"/>
    <w:rsid w:val="7F88DDE2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D51F0"/>
    <w:rsid w:val="00AD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5" ma:contentTypeDescription="Create a new document." ma:contentTypeScope="" ma:versionID="3a0d300f6194e7efa694cdd019632624">
  <xsd:schema xmlns:xsd="http://www.w3.org/2001/XMLSchema" xmlns:xs="http://www.w3.org/2001/XMLSchema" xmlns:p="http://schemas.microsoft.com/office/2006/metadata/properties" xmlns:ns3="90f0a014-b5a8-42b6-97fd-2eda6097c3a7" xmlns:ns4="5fc2c4dc-e240-403f-bafc-ccfdc66f7669" targetNamespace="http://schemas.microsoft.com/office/2006/metadata/properties" ma:root="true" ma:fieldsID="527d6f35b0bdb2cbf78e766be458f421" ns3:_="" ns4:_="">
    <xsd:import namespace="90f0a014-b5a8-42b6-97fd-2eda6097c3a7"/>
    <xsd:import namespace="5fc2c4dc-e240-403f-bafc-ccfdc66f766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0f0a014-b5a8-42b6-97fd-2eda6097c3a7"/>
    <ds:schemaRef ds:uri="http://purl.org/dc/terms/"/>
    <ds:schemaRef ds:uri="5fc2c4dc-e240-403f-bafc-ccfdc66f7669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62DDEFC-091E-46A8-B17D-63B142828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f0a014-b5a8-42b6-97fd-2eda6097c3a7"/>
    <ds:schemaRef ds:uri="5fc2c4dc-e240-403f-bafc-ccfdc66f76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825873-BB94-4FC1-9418-1688A38A7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(TREAS)</cp:lastModifiedBy>
  <cp:revision>2</cp:revision>
  <cp:lastPrinted>2016-08-03T15:29:00Z</cp:lastPrinted>
  <dcterms:created xsi:type="dcterms:W3CDTF">2021-05-05T19:48:00Z</dcterms:created>
  <dcterms:modified xsi:type="dcterms:W3CDTF">2021-05-05T19:48:00Z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0x0101002156754C80DB0E42AFD28E6D2F00C9F8</vt:lpwstr>
  </property>
  <property fmtid="{D5CDD505-2E9C-101B-9397-08002B2CF9AE}" pid="4" name="_dlc_DocIdItemGuid">
    <vt:lpwstr>f104504f-941d-4a78-9e9c-9d50ec76fd5d</vt:lpwstr>
  </property>
</Properties>
</file>