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761368A7" w:rsidR="00364A22" w:rsidRPr="00E05071" w:rsidRDefault="00B15E4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16</w:t>
      </w:r>
      <w:r w:rsidR="0010742D">
        <w:rPr>
          <w:rFonts w:ascii="Arial" w:hAnsi="Arial" w:cs="Arial"/>
          <w:b/>
          <w:sz w:val="20"/>
        </w:rPr>
        <w:t>,</w:t>
      </w:r>
      <w:r w:rsidR="00962170" w:rsidRPr="00E05071">
        <w:rPr>
          <w:rFonts w:ascii="Arial" w:hAnsi="Arial" w:cs="Arial"/>
          <w:b/>
          <w:sz w:val="20"/>
        </w:rPr>
        <w:t xml:space="preserve"> 2020</w:t>
      </w:r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7F23FBE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970EB3">
        <w:rPr>
          <w:rFonts w:ascii="Arial" w:hAnsi="Arial" w:cs="Arial"/>
          <w:sz w:val="20"/>
        </w:rPr>
        <w:t>00477</w:t>
      </w:r>
    </w:p>
    <w:p w14:paraId="12A02152" w14:textId="0311E453" w:rsidR="007D1D98" w:rsidRDefault="00970EB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T2311 – Legal Research Services</w:t>
      </w:r>
    </w:p>
    <w:p w14:paraId="67C2CE21" w14:textId="77777777" w:rsidR="007C37F0" w:rsidRDefault="007C37F0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</w:p>
    <w:p w14:paraId="382CB449" w14:textId="191263CF" w:rsidR="00085440" w:rsidRPr="00E05071" w:rsidRDefault="00085440" w:rsidP="00085440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Revised Quote Submission Due Date: </w:t>
      </w:r>
      <w:r>
        <w:rPr>
          <w:rFonts w:ascii="Arial" w:hAnsi="Arial" w:cs="Arial"/>
          <w:b/>
          <w:i/>
          <w:color w:val="BFBFBF" w:themeColor="background1" w:themeShade="BF"/>
        </w:rPr>
        <w:t>12/11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>/2020 (2:00PM-EST)</w:t>
      </w:r>
    </w:p>
    <w:p w14:paraId="260D164F" w14:textId="29E0F7C2" w:rsidR="00085440" w:rsidRPr="00E05071" w:rsidRDefault="00085440" w:rsidP="00085440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>NEW REVI</w:t>
      </w:r>
      <w:r>
        <w:rPr>
          <w:rFonts w:ascii="Arial" w:hAnsi="Arial" w:cs="Arial"/>
          <w:b/>
          <w:color w:val="FF0000"/>
          <w:u w:val="single"/>
        </w:rPr>
        <w:t>SED QUOTE SUBMISSION DUE DATE: 01/12/2021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09E2F5C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C37F0">
        <w:rPr>
          <w:rFonts w:ascii="Arial" w:hAnsi="Arial" w:cs="Arial"/>
          <w:i w:val="0"/>
          <w:sz w:val="20"/>
        </w:rPr>
        <w:t xml:space="preserve"> 0</w:t>
      </w:r>
      <w:r w:rsidR="00970EB3">
        <w:rPr>
          <w:rFonts w:ascii="Arial" w:hAnsi="Arial" w:cs="Arial"/>
          <w:i w:val="0"/>
          <w:sz w:val="20"/>
        </w:rPr>
        <w:t>2</w:t>
      </w:r>
      <w:bookmarkStart w:id="0" w:name="_GoBack"/>
      <w:bookmarkEnd w:id="0"/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62FB778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970EB3">
        <w:rPr>
          <w:rFonts w:ascii="Arial" w:hAnsi="Arial" w:cs="Arial"/>
        </w:rPr>
        <w:t xml:space="preserve">wing constitutes Bid Amendment </w:t>
      </w:r>
      <w:r w:rsidR="007C37F0">
        <w:rPr>
          <w:rFonts w:ascii="Arial" w:hAnsi="Arial" w:cs="Arial"/>
        </w:rPr>
        <w:t>0</w:t>
      </w:r>
      <w:r w:rsidR="00970EB3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203F629A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970EB3">
        <w:rPr>
          <w:rFonts w:ascii="Arial" w:hAnsi="Arial" w:cs="Arial"/>
        </w:rPr>
        <w:t>December 11</w:t>
      </w:r>
      <w:r w:rsidR="00962170" w:rsidRPr="00962170">
        <w:rPr>
          <w:rFonts w:ascii="Arial" w:hAnsi="Arial" w:cs="Arial"/>
        </w:rPr>
        <w:t>, 2020</w:t>
      </w:r>
      <w:r w:rsidR="00E05071">
        <w:rPr>
          <w:rFonts w:ascii="Arial" w:hAnsi="Arial" w:cs="Arial"/>
        </w:rPr>
        <w:t xml:space="preserve"> to </w:t>
      </w:r>
      <w:r w:rsidR="007C37F0">
        <w:rPr>
          <w:rFonts w:ascii="Arial" w:hAnsi="Arial" w:cs="Arial"/>
        </w:rPr>
        <w:t>January 12, 2021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F2199" w14:textId="77777777" w:rsidR="00657F6E" w:rsidRDefault="00657F6E">
      <w:r>
        <w:separator/>
      </w:r>
    </w:p>
  </w:endnote>
  <w:endnote w:type="continuationSeparator" w:id="0">
    <w:p w14:paraId="4522EF88" w14:textId="77777777" w:rsidR="00657F6E" w:rsidRDefault="0065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54540" w14:textId="77777777" w:rsidR="00657F6E" w:rsidRDefault="00657F6E">
      <w:r>
        <w:separator/>
      </w:r>
    </w:p>
  </w:footnote>
  <w:footnote w:type="continuationSeparator" w:id="0">
    <w:p w14:paraId="423E3082" w14:textId="77777777" w:rsidR="00657F6E" w:rsidRDefault="0065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5440"/>
    <w:rsid w:val="00087AC7"/>
    <w:rsid w:val="000B3D53"/>
    <w:rsid w:val="000C3964"/>
    <w:rsid w:val="000C7991"/>
    <w:rsid w:val="000D0811"/>
    <w:rsid w:val="000F21AF"/>
    <w:rsid w:val="001036B6"/>
    <w:rsid w:val="0010742D"/>
    <w:rsid w:val="001130EC"/>
    <w:rsid w:val="001236A1"/>
    <w:rsid w:val="00125170"/>
    <w:rsid w:val="001265C6"/>
    <w:rsid w:val="00160E56"/>
    <w:rsid w:val="00194DDF"/>
    <w:rsid w:val="001D1ABC"/>
    <w:rsid w:val="001F34F3"/>
    <w:rsid w:val="0020175D"/>
    <w:rsid w:val="00202F19"/>
    <w:rsid w:val="00210EBF"/>
    <w:rsid w:val="00211192"/>
    <w:rsid w:val="0021235A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F1449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64A22"/>
    <w:rsid w:val="00371986"/>
    <w:rsid w:val="00372C16"/>
    <w:rsid w:val="0037646A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429F"/>
    <w:rsid w:val="00610AAA"/>
    <w:rsid w:val="00610ADE"/>
    <w:rsid w:val="00642C25"/>
    <w:rsid w:val="00646784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7F0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5E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2170"/>
    <w:rsid w:val="00963B9C"/>
    <w:rsid w:val="00970EB3"/>
    <w:rsid w:val="00980AC4"/>
    <w:rsid w:val="00990CED"/>
    <w:rsid w:val="00993884"/>
    <w:rsid w:val="009B63E6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15E44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DE7B6B2-A0B3-4F28-B9D0-44BDB9EF2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</TotalTime>
  <Pages>1</Pages>
  <Words>148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VanVliet, Barbara</cp:lastModifiedBy>
  <cp:revision>10</cp:revision>
  <cp:lastPrinted>2016-08-03T15:29:00Z</cp:lastPrinted>
  <dcterms:created xsi:type="dcterms:W3CDTF">2020-09-18T18:44:00Z</dcterms:created>
  <dcterms:modified xsi:type="dcterms:W3CDTF">2020-11-16T13:53:00Z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