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43974" w14:textId="454ADCD7" w:rsidR="00364A22" w:rsidRPr="002420F8" w:rsidRDefault="0003082B" w:rsidP="0003082B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2</w:t>
      </w:r>
      <w:r w:rsidR="00851527">
        <w:rPr>
          <w:rFonts w:ascii="Arial" w:hAnsi="Arial" w:cs="Arial"/>
          <w:b/>
          <w:sz w:val="20"/>
        </w:rPr>
        <w:t>9</w:t>
      </w:r>
      <w:r>
        <w:rPr>
          <w:rFonts w:ascii="Arial" w:hAnsi="Arial" w:cs="Arial"/>
          <w:b/>
          <w:sz w:val="20"/>
        </w:rPr>
        <w:t>, 2019</w:t>
      </w:r>
    </w:p>
    <w:p w14:paraId="031D1B51" w14:textId="77777777" w:rsidR="00364A22" w:rsidRPr="008918DF" w:rsidRDefault="00364A22" w:rsidP="00364A22">
      <w:pPr>
        <w:rPr>
          <w:rFonts w:ascii="Arial" w:hAnsi="Arial" w:cs="Arial"/>
        </w:rPr>
      </w:pPr>
    </w:p>
    <w:p w14:paraId="0EADB5CA" w14:textId="77777777" w:rsidR="00364A22" w:rsidRPr="008918DF" w:rsidRDefault="00364A22" w:rsidP="00364A22">
      <w:pPr>
        <w:rPr>
          <w:rFonts w:ascii="Arial" w:hAnsi="Arial" w:cs="Arial"/>
        </w:rPr>
      </w:pPr>
    </w:p>
    <w:p w14:paraId="3923C52D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2C502212" w14:textId="77777777" w:rsidR="007D1D98" w:rsidRPr="008918DF" w:rsidRDefault="007D1D98" w:rsidP="007D1D98">
      <w:pPr>
        <w:rPr>
          <w:rFonts w:ascii="Arial" w:hAnsi="Arial" w:cs="Arial"/>
        </w:rPr>
      </w:pPr>
    </w:p>
    <w:p w14:paraId="1937D466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DDC07F4" w14:textId="77777777" w:rsidR="0028185F" w:rsidRPr="008918DF" w:rsidRDefault="00721BC8" w:rsidP="0028185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28185F" w:rsidRPr="008918DF">
        <w:rPr>
          <w:rFonts w:ascii="Arial" w:hAnsi="Arial" w:cs="Arial"/>
          <w:sz w:val="20"/>
        </w:rPr>
        <w:t xml:space="preserve">Bid Solicitation # </w:t>
      </w:r>
      <w:r w:rsidR="0028185F">
        <w:rPr>
          <w:rFonts w:ascii="Arial" w:hAnsi="Arial" w:cs="Arial"/>
          <w:sz w:val="20"/>
        </w:rPr>
        <w:t>20DPP00471</w:t>
      </w:r>
    </w:p>
    <w:p w14:paraId="4D29C646" w14:textId="77777777" w:rsidR="0028185F" w:rsidRPr="008918DF" w:rsidRDefault="0028185F" w:rsidP="0028185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T1628 – Enhanced Motor Vehicle Inspection Maintenance System</w:t>
      </w:r>
    </w:p>
    <w:p w14:paraId="56A852D4" w14:textId="77777777" w:rsidR="007D1D98" w:rsidRDefault="007D1D98" w:rsidP="0028185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</w:p>
    <w:p w14:paraId="127E8255" w14:textId="77777777" w:rsidR="003069D9" w:rsidRPr="008918DF" w:rsidRDefault="00F13B83" w:rsidP="008918DF">
      <w:pPr>
        <w:ind w:firstLine="720"/>
        <w:rPr>
          <w:rFonts w:ascii="Arial" w:hAnsi="Arial" w:cs="Arial"/>
          <w:b/>
        </w:rPr>
      </w:pPr>
      <w:r w:rsidRPr="0028185F">
        <w:rPr>
          <w:rFonts w:ascii="Arial" w:hAnsi="Arial" w:cs="Arial"/>
          <w:b/>
        </w:rPr>
        <w:t xml:space="preserve">Quote Submission Due Date: </w:t>
      </w:r>
      <w:r w:rsidRPr="0028185F">
        <w:rPr>
          <w:rFonts w:ascii="Arial" w:hAnsi="Arial" w:cs="Arial"/>
          <w:b/>
          <w:u w:val="single"/>
        </w:rPr>
        <w:t xml:space="preserve">Thursday, </w:t>
      </w:r>
      <w:r>
        <w:rPr>
          <w:rFonts w:ascii="Arial" w:hAnsi="Arial" w:cs="Arial"/>
          <w:b/>
          <w:u w:val="single"/>
        </w:rPr>
        <w:t>November 7</w:t>
      </w:r>
      <w:r w:rsidRPr="0028185F">
        <w:rPr>
          <w:rFonts w:ascii="Arial" w:hAnsi="Arial" w:cs="Arial"/>
          <w:b/>
          <w:u w:val="single"/>
        </w:rPr>
        <w:t>, 2019</w:t>
      </w:r>
      <w:r w:rsidRPr="0028185F">
        <w:rPr>
          <w:rFonts w:ascii="Arial" w:hAnsi="Arial" w:cs="Arial"/>
          <w:b/>
        </w:rPr>
        <w:t xml:space="preserve"> (2:00 p.m. Eastern Time)</w:t>
      </w:r>
    </w:p>
    <w:p w14:paraId="1A5ABF43" w14:textId="77777777" w:rsidR="007D1D98" w:rsidRPr="0028185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F13B83" w:rsidRPr="00F13B83">
        <w:rPr>
          <w:rFonts w:ascii="Arial" w:hAnsi="Arial" w:cs="Arial"/>
          <w:b/>
          <w:color w:val="FF0000"/>
        </w:rPr>
        <w:t xml:space="preserve">Revised </w:t>
      </w:r>
      <w:r w:rsidR="002420F8" w:rsidRPr="0028185F">
        <w:rPr>
          <w:rFonts w:ascii="Arial" w:hAnsi="Arial" w:cs="Arial"/>
          <w:b/>
        </w:rPr>
        <w:t xml:space="preserve">Quote </w:t>
      </w:r>
      <w:r w:rsidR="007D1D98" w:rsidRPr="0028185F">
        <w:rPr>
          <w:rFonts w:ascii="Arial" w:hAnsi="Arial" w:cs="Arial"/>
          <w:b/>
        </w:rPr>
        <w:t xml:space="preserve">Submission Due Date: </w:t>
      </w:r>
      <w:r w:rsidR="0028185F" w:rsidRPr="0028185F">
        <w:rPr>
          <w:rFonts w:ascii="Arial" w:hAnsi="Arial" w:cs="Arial"/>
          <w:b/>
          <w:u w:val="single"/>
        </w:rPr>
        <w:t>Thursday, December 5, 2019</w:t>
      </w:r>
      <w:r w:rsidR="0053372D" w:rsidRPr="0028185F">
        <w:rPr>
          <w:rFonts w:ascii="Arial" w:hAnsi="Arial" w:cs="Arial"/>
          <w:b/>
        </w:rPr>
        <w:t xml:space="preserve"> (2:00 p.m. E</w:t>
      </w:r>
      <w:r w:rsidR="003069D9" w:rsidRPr="0028185F">
        <w:rPr>
          <w:rFonts w:ascii="Arial" w:hAnsi="Arial" w:cs="Arial"/>
          <w:b/>
        </w:rPr>
        <w:t xml:space="preserve">astern </w:t>
      </w:r>
      <w:r w:rsidR="007D1D98" w:rsidRPr="0028185F">
        <w:rPr>
          <w:rFonts w:ascii="Arial" w:hAnsi="Arial" w:cs="Arial"/>
          <w:b/>
        </w:rPr>
        <w:t>T</w:t>
      </w:r>
      <w:r w:rsidR="003069D9" w:rsidRPr="0028185F">
        <w:rPr>
          <w:rFonts w:ascii="Arial" w:hAnsi="Arial" w:cs="Arial"/>
          <w:b/>
        </w:rPr>
        <w:t>ime</w:t>
      </w:r>
      <w:r w:rsidR="007D1D98" w:rsidRPr="0028185F">
        <w:rPr>
          <w:rFonts w:ascii="Arial" w:hAnsi="Arial" w:cs="Arial"/>
          <w:b/>
        </w:rPr>
        <w:t>)</w:t>
      </w:r>
    </w:p>
    <w:p w14:paraId="266832A7" w14:textId="77777777" w:rsidR="00364A22" w:rsidRPr="0028185F" w:rsidRDefault="00364A22" w:rsidP="002420F8"/>
    <w:p w14:paraId="066BE4D2" w14:textId="77777777" w:rsidR="003069D9" w:rsidRPr="0028185F" w:rsidRDefault="003069D9" w:rsidP="002420F8"/>
    <w:p w14:paraId="74360FF2" w14:textId="7EEDD0E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28185F">
        <w:rPr>
          <w:rFonts w:ascii="Arial" w:hAnsi="Arial" w:cs="Arial"/>
          <w:i w:val="0"/>
          <w:sz w:val="20"/>
        </w:rPr>
        <w:t>Bid Amendment #</w:t>
      </w:r>
      <w:r w:rsidR="00F13B83">
        <w:rPr>
          <w:rFonts w:ascii="Arial" w:hAnsi="Arial" w:cs="Arial"/>
          <w:i w:val="0"/>
          <w:sz w:val="20"/>
        </w:rPr>
        <w:t>2</w:t>
      </w:r>
    </w:p>
    <w:p w14:paraId="590EB7F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B36A4D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01C5F8" w14:textId="047470B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28185F">
        <w:rPr>
          <w:rFonts w:ascii="Arial" w:hAnsi="Arial" w:cs="Arial"/>
        </w:rPr>
        <w:t>The following constitutes Bid Amendment #</w:t>
      </w:r>
      <w:r w:rsidR="00F13B83">
        <w:rPr>
          <w:rFonts w:ascii="Arial" w:hAnsi="Arial" w:cs="Arial"/>
        </w:rPr>
        <w:t>2</w:t>
      </w:r>
      <w:r w:rsidRPr="0028185F">
        <w:rPr>
          <w:rFonts w:ascii="Arial" w:hAnsi="Arial" w:cs="Arial"/>
        </w:rPr>
        <w:t xml:space="preserve"> to the above referenced </w:t>
      </w:r>
      <w:r w:rsidR="00502120" w:rsidRPr="0028185F">
        <w:rPr>
          <w:rFonts w:ascii="Arial" w:hAnsi="Arial" w:cs="Arial"/>
        </w:rPr>
        <w:t>Bid S</w:t>
      </w:r>
      <w:r w:rsidR="002420F8" w:rsidRPr="0028185F">
        <w:rPr>
          <w:rFonts w:ascii="Arial" w:hAnsi="Arial" w:cs="Arial"/>
        </w:rPr>
        <w:t>olicitation</w:t>
      </w:r>
      <w:r w:rsidR="00260851" w:rsidRPr="0028185F">
        <w:rPr>
          <w:rFonts w:ascii="Arial" w:hAnsi="Arial" w:cs="Arial"/>
        </w:rPr>
        <w:t>:</w:t>
      </w:r>
    </w:p>
    <w:p w14:paraId="69148532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346C1A7" w14:textId="77777777" w:rsidR="00F13B83" w:rsidRDefault="00F13B83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 extension to the Quote Submission Due Date from Thursday, November 7, 2019 to Thursday, December 5, 2019.</w:t>
      </w:r>
    </w:p>
    <w:p w14:paraId="6C4A9D25" w14:textId="5F76F1BC" w:rsidR="001649BA" w:rsidRPr="008918DF" w:rsidRDefault="001649BA" w:rsidP="001649B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Additional Optional Site Visits</w:t>
      </w:r>
      <w:r w:rsidR="00430B4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30B4F">
        <w:rPr>
          <w:rFonts w:ascii="Arial" w:hAnsi="Arial" w:cs="Arial"/>
        </w:rPr>
        <w:t>A</w:t>
      </w:r>
      <w:r w:rsidR="00430B4F" w:rsidRPr="001649BA">
        <w:rPr>
          <w:rFonts w:ascii="Arial" w:hAnsi="Arial" w:cs="Arial"/>
        </w:rPr>
        <w:t xml:space="preserve">dditional </w:t>
      </w:r>
      <w:r w:rsidR="00430B4F">
        <w:rPr>
          <w:rFonts w:ascii="Arial" w:hAnsi="Arial" w:cs="Arial"/>
        </w:rPr>
        <w:t xml:space="preserve">optional </w:t>
      </w:r>
      <w:r w:rsidR="00430B4F" w:rsidRPr="001649BA">
        <w:rPr>
          <w:rFonts w:ascii="Arial" w:hAnsi="Arial" w:cs="Arial"/>
        </w:rPr>
        <w:t xml:space="preserve">site visits will be scheduled. </w:t>
      </w:r>
      <w:r w:rsidR="00430B4F">
        <w:rPr>
          <w:rFonts w:ascii="Arial" w:hAnsi="Arial" w:cs="Arial"/>
        </w:rPr>
        <w:t>It is likely that four (4) days of site visits will be scheduled. Vendors {Bidders} should contact MVC at 609.633.9460</w:t>
      </w:r>
      <w:r w:rsidR="00430B4F" w:rsidRPr="001649BA">
        <w:rPr>
          <w:rFonts w:ascii="Arial" w:hAnsi="Arial" w:cs="Arial"/>
        </w:rPr>
        <w:t xml:space="preserve"> </w:t>
      </w:r>
      <w:r w:rsidR="00430B4F">
        <w:rPr>
          <w:rFonts w:ascii="Arial" w:hAnsi="Arial" w:cs="Arial"/>
        </w:rPr>
        <w:t>by 5:00 PM on Monday, November 4, 2019 if interested in additional site visits for scheduling purposes. Specific</w:t>
      </w:r>
      <w:r w:rsidR="00430B4F" w:rsidRPr="001649BA">
        <w:rPr>
          <w:rFonts w:ascii="Arial" w:hAnsi="Arial" w:cs="Arial"/>
        </w:rPr>
        <w:t xml:space="preserve"> information </w:t>
      </w:r>
      <w:r w:rsidR="00430B4F">
        <w:rPr>
          <w:rFonts w:ascii="Arial" w:hAnsi="Arial" w:cs="Arial"/>
        </w:rPr>
        <w:t xml:space="preserve">regarding the schedule </w:t>
      </w:r>
      <w:r w:rsidR="00430B4F" w:rsidRPr="001649BA">
        <w:rPr>
          <w:rFonts w:ascii="Arial" w:hAnsi="Arial" w:cs="Arial"/>
        </w:rPr>
        <w:t xml:space="preserve">will be posted in a subsequent Bid Amendment. </w:t>
      </w:r>
    </w:p>
    <w:p w14:paraId="5C80127C" w14:textId="73BC07F6" w:rsidR="00A233DA" w:rsidRDefault="00F13B83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28185F">
        <w:rPr>
          <w:rFonts w:ascii="Arial" w:hAnsi="Arial" w:cs="Arial"/>
        </w:rPr>
        <w:t xml:space="preserve">nswers </w:t>
      </w:r>
      <w:r w:rsidR="001649BA">
        <w:rPr>
          <w:rFonts w:ascii="Arial" w:hAnsi="Arial" w:cs="Arial"/>
        </w:rPr>
        <w:t xml:space="preserve">to questions </w:t>
      </w:r>
      <w:r>
        <w:rPr>
          <w:rFonts w:ascii="Arial" w:hAnsi="Arial" w:cs="Arial"/>
        </w:rPr>
        <w:t>will be posted in a subsequent Bid Amendment.</w:t>
      </w:r>
    </w:p>
    <w:p w14:paraId="3F7D6355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85877EA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4FD23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324B7D" w14:textId="530CBE34" w:rsidR="00721BC8" w:rsidRDefault="007D1D98" w:rsidP="0011405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DB631" w14:textId="77777777" w:rsidR="004E2F4C" w:rsidRDefault="004E2F4C">
      <w:r>
        <w:separator/>
      </w:r>
    </w:p>
  </w:endnote>
  <w:endnote w:type="continuationSeparator" w:id="0">
    <w:p w14:paraId="3374A858" w14:textId="77777777" w:rsidR="004E2F4C" w:rsidRDefault="004E2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4F529E" w14:textId="59F97BB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40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2133DE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22093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30941B4" wp14:editId="252A754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0F070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56A30" w14:textId="77777777" w:rsidR="004E2F4C" w:rsidRDefault="004E2F4C">
      <w:r>
        <w:separator/>
      </w:r>
    </w:p>
  </w:footnote>
  <w:footnote w:type="continuationSeparator" w:id="0">
    <w:p w14:paraId="7C4CEFD0" w14:textId="77777777" w:rsidR="004E2F4C" w:rsidRDefault="004E2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E02ED0B" w14:textId="77777777" w:rsidTr="0093726F">
      <w:trPr>
        <w:trHeight w:val="1080"/>
        <w:jc w:val="center"/>
      </w:trPr>
      <w:tc>
        <w:tcPr>
          <w:tcW w:w="2880" w:type="dxa"/>
        </w:tcPr>
        <w:p w14:paraId="4EA839A1" w14:textId="77777777" w:rsidR="00E242AB" w:rsidRDefault="00E242AB" w:rsidP="00E242AB"/>
      </w:tc>
      <w:tc>
        <w:tcPr>
          <w:tcW w:w="5760" w:type="dxa"/>
          <w:vAlign w:val="center"/>
        </w:tcPr>
        <w:p w14:paraId="26B7AA6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147994BD" wp14:editId="174BD3CE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F1043B8" w14:textId="77777777" w:rsidR="00E242AB" w:rsidRDefault="00E242AB" w:rsidP="00E242AB"/>
      </w:tc>
    </w:tr>
    <w:tr w:rsidR="00E242AB" w14:paraId="301E94B5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314C9AEF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62E097CB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D2C1FD6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00CE2D76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00B2BDBF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25EC80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DEEE4F8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0D2CFF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62820B34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31F4B21E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1361F5C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9BADE37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203BAD30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2C6FBE3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5E10B29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576132A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DCA01F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7B6E31D5" w14:textId="77777777" w:rsidTr="0093726F">
      <w:trPr>
        <w:jc w:val="center"/>
      </w:trPr>
      <w:tc>
        <w:tcPr>
          <w:tcW w:w="2880" w:type="dxa"/>
        </w:tcPr>
        <w:p w14:paraId="30EBAA44" w14:textId="77777777" w:rsidR="00E242AB" w:rsidRPr="006359DD" w:rsidRDefault="00E242AB" w:rsidP="00E242AB"/>
      </w:tc>
      <w:tc>
        <w:tcPr>
          <w:tcW w:w="5760" w:type="dxa"/>
        </w:tcPr>
        <w:p w14:paraId="5BEFB4B7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5F4AB4C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665C3BC7" w14:textId="77777777" w:rsidR="00E242AB" w:rsidRPr="006359DD" w:rsidRDefault="00E242AB" w:rsidP="00E242AB"/>
      </w:tc>
    </w:tr>
  </w:tbl>
  <w:p w14:paraId="4D7AB1D6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082B"/>
    <w:rsid w:val="00042CB2"/>
    <w:rsid w:val="0004455E"/>
    <w:rsid w:val="00047D91"/>
    <w:rsid w:val="00052193"/>
    <w:rsid w:val="00052433"/>
    <w:rsid w:val="000555F2"/>
    <w:rsid w:val="0006149B"/>
    <w:rsid w:val="00080562"/>
    <w:rsid w:val="00087AC7"/>
    <w:rsid w:val="00097350"/>
    <w:rsid w:val="000C3964"/>
    <w:rsid w:val="000C7991"/>
    <w:rsid w:val="000D0811"/>
    <w:rsid w:val="000F21AF"/>
    <w:rsid w:val="001036B6"/>
    <w:rsid w:val="001130EC"/>
    <w:rsid w:val="00114057"/>
    <w:rsid w:val="001236A1"/>
    <w:rsid w:val="001265C6"/>
    <w:rsid w:val="00156123"/>
    <w:rsid w:val="00160E56"/>
    <w:rsid w:val="001649BA"/>
    <w:rsid w:val="00194DDF"/>
    <w:rsid w:val="001D1ABC"/>
    <w:rsid w:val="001F34F3"/>
    <w:rsid w:val="0020175D"/>
    <w:rsid w:val="00202F19"/>
    <w:rsid w:val="00210AE6"/>
    <w:rsid w:val="00227E64"/>
    <w:rsid w:val="002420F8"/>
    <w:rsid w:val="00257D6E"/>
    <w:rsid w:val="00260851"/>
    <w:rsid w:val="00271544"/>
    <w:rsid w:val="002745C5"/>
    <w:rsid w:val="0028185F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4229"/>
    <w:rsid w:val="00417A2E"/>
    <w:rsid w:val="00423BE9"/>
    <w:rsid w:val="00430B4F"/>
    <w:rsid w:val="004315E8"/>
    <w:rsid w:val="004355EF"/>
    <w:rsid w:val="0043667E"/>
    <w:rsid w:val="00436D34"/>
    <w:rsid w:val="00437030"/>
    <w:rsid w:val="00446F52"/>
    <w:rsid w:val="00456148"/>
    <w:rsid w:val="00472FBA"/>
    <w:rsid w:val="00476106"/>
    <w:rsid w:val="00490B0F"/>
    <w:rsid w:val="004A0576"/>
    <w:rsid w:val="004A121D"/>
    <w:rsid w:val="004A7DA7"/>
    <w:rsid w:val="004C13A5"/>
    <w:rsid w:val="004C417C"/>
    <w:rsid w:val="004D39D7"/>
    <w:rsid w:val="004D6601"/>
    <w:rsid w:val="004E2F4C"/>
    <w:rsid w:val="004E32C5"/>
    <w:rsid w:val="004E523C"/>
    <w:rsid w:val="004E725B"/>
    <w:rsid w:val="004F3A5B"/>
    <w:rsid w:val="004F3C89"/>
    <w:rsid w:val="004F542C"/>
    <w:rsid w:val="00502120"/>
    <w:rsid w:val="005175DC"/>
    <w:rsid w:val="005271D3"/>
    <w:rsid w:val="0053372D"/>
    <w:rsid w:val="0054794A"/>
    <w:rsid w:val="0055588A"/>
    <w:rsid w:val="00560578"/>
    <w:rsid w:val="005654E0"/>
    <w:rsid w:val="005663AD"/>
    <w:rsid w:val="00567A5E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1795"/>
    <w:rsid w:val="005F3A74"/>
    <w:rsid w:val="00601D2B"/>
    <w:rsid w:val="00610AAA"/>
    <w:rsid w:val="00610ADE"/>
    <w:rsid w:val="00646784"/>
    <w:rsid w:val="00670FCB"/>
    <w:rsid w:val="006848B7"/>
    <w:rsid w:val="006A3DE5"/>
    <w:rsid w:val="006B25D8"/>
    <w:rsid w:val="006B3833"/>
    <w:rsid w:val="006B7F79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48B1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4291"/>
    <w:rsid w:val="00815E39"/>
    <w:rsid w:val="00816EA4"/>
    <w:rsid w:val="0082019A"/>
    <w:rsid w:val="00851527"/>
    <w:rsid w:val="00883737"/>
    <w:rsid w:val="00884C9E"/>
    <w:rsid w:val="008918DF"/>
    <w:rsid w:val="008C601D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75639"/>
    <w:rsid w:val="00A8091E"/>
    <w:rsid w:val="00A814D0"/>
    <w:rsid w:val="00A81CD5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0EB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D7645"/>
    <w:rsid w:val="00CE1914"/>
    <w:rsid w:val="00CF3D21"/>
    <w:rsid w:val="00D057E9"/>
    <w:rsid w:val="00D2037F"/>
    <w:rsid w:val="00D2699F"/>
    <w:rsid w:val="00D26BA6"/>
    <w:rsid w:val="00D33B5E"/>
    <w:rsid w:val="00D55DDC"/>
    <w:rsid w:val="00D63975"/>
    <w:rsid w:val="00D705AB"/>
    <w:rsid w:val="00D75306"/>
    <w:rsid w:val="00D91263"/>
    <w:rsid w:val="00D91B32"/>
    <w:rsid w:val="00DC72EC"/>
    <w:rsid w:val="00DD6116"/>
    <w:rsid w:val="00DE2FA2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3B83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33537A3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BAC6220-0F9C-4405-A77C-BD9BCCAFE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16</TotalTime>
  <Pages>1</Pages>
  <Words>209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Tagliaferri , Megan</cp:lastModifiedBy>
  <cp:revision>6</cp:revision>
  <cp:lastPrinted>2016-08-03T15:29:00Z</cp:lastPrinted>
  <dcterms:created xsi:type="dcterms:W3CDTF">2019-10-29T20:45:00Z</dcterms:created>
  <dcterms:modified xsi:type="dcterms:W3CDTF">2019-10-29T21:08:00Z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