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43974" w14:textId="2AF9F4E3" w:rsidR="00364A22" w:rsidRPr="002420F8" w:rsidRDefault="009578EB" w:rsidP="0003082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7B24AC">
        <w:rPr>
          <w:rFonts w:ascii="Arial" w:hAnsi="Arial" w:cs="Arial"/>
          <w:b/>
          <w:sz w:val="20"/>
        </w:rPr>
        <w:t>Monday, February 10</w:t>
      </w:r>
      <w:r w:rsidR="0003082B" w:rsidRPr="007B24AC">
        <w:rPr>
          <w:rFonts w:ascii="Arial" w:hAnsi="Arial" w:cs="Arial"/>
          <w:b/>
          <w:sz w:val="20"/>
        </w:rPr>
        <w:t>, 20</w:t>
      </w:r>
      <w:r w:rsidR="008D7B10">
        <w:rPr>
          <w:rFonts w:ascii="Arial" w:hAnsi="Arial" w:cs="Arial"/>
          <w:b/>
          <w:sz w:val="20"/>
        </w:rPr>
        <w:t>20</w:t>
      </w:r>
      <w:bookmarkStart w:id="0" w:name="_GoBack"/>
      <w:bookmarkEnd w:id="0"/>
    </w:p>
    <w:p w14:paraId="031D1B51" w14:textId="77777777" w:rsidR="00364A22" w:rsidRPr="008918DF" w:rsidRDefault="00364A22" w:rsidP="00364A22">
      <w:pPr>
        <w:rPr>
          <w:rFonts w:ascii="Arial" w:hAnsi="Arial" w:cs="Arial"/>
        </w:rPr>
      </w:pPr>
    </w:p>
    <w:p w14:paraId="0EADB5CA" w14:textId="77777777" w:rsidR="00364A22" w:rsidRPr="008918DF" w:rsidRDefault="00364A22" w:rsidP="00364A22">
      <w:pPr>
        <w:rPr>
          <w:rFonts w:ascii="Arial" w:hAnsi="Arial" w:cs="Arial"/>
        </w:rPr>
      </w:pPr>
    </w:p>
    <w:p w14:paraId="3923C52D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2C502212" w14:textId="77777777" w:rsidR="007D1D98" w:rsidRPr="008918DF" w:rsidRDefault="007D1D98" w:rsidP="007D1D98">
      <w:pPr>
        <w:rPr>
          <w:rFonts w:ascii="Arial" w:hAnsi="Arial" w:cs="Arial"/>
        </w:rPr>
      </w:pPr>
    </w:p>
    <w:p w14:paraId="1937D466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DDC07F4" w14:textId="77777777" w:rsidR="0028185F" w:rsidRPr="008918DF" w:rsidRDefault="00721BC8" w:rsidP="0028185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28185F" w:rsidRPr="008918DF">
        <w:rPr>
          <w:rFonts w:ascii="Arial" w:hAnsi="Arial" w:cs="Arial"/>
          <w:sz w:val="20"/>
        </w:rPr>
        <w:t xml:space="preserve">Bid Solicitation # </w:t>
      </w:r>
      <w:r w:rsidR="0028185F">
        <w:rPr>
          <w:rFonts w:ascii="Arial" w:hAnsi="Arial" w:cs="Arial"/>
          <w:sz w:val="20"/>
        </w:rPr>
        <w:t>20DPP00471</w:t>
      </w:r>
    </w:p>
    <w:p w14:paraId="4D29C646" w14:textId="77777777" w:rsidR="0028185F" w:rsidRPr="008918DF" w:rsidRDefault="0028185F" w:rsidP="0028185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T1628 – Enhanced Motor Vehicle Inspection Maintenance System</w:t>
      </w:r>
    </w:p>
    <w:p w14:paraId="56A852D4" w14:textId="77777777" w:rsidR="007D1D98" w:rsidRDefault="007D1D98" w:rsidP="0028185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127E8255" w14:textId="26102CBA" w:rsidR="003069D9" w:rsidRPr="009578EB" w:rsidRDefault="009578EB" w:rsidP="008918DF">
      <w:pPr>
        <w:ind w:firstLine="7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Original </w:t>
      </w:r>
      <w:r w:rsidR="00F13B83" w:rsidRPr="009578EB">
        <w:rPr>
          <w:rFonts w:ascii="Arial" w:hAnsi="Arial" w:cs="Arial"/>
          <w:b/>
          <w:u w:val="single"/>
        </w:rPr>
        <w:t>Quote Submission Due Date: Thursday, November 7, 2019 (2:00 p.m. Eastern Time)</w:t>
      </w:r>
    </w:p>
    <w:p w14:paraId="1A5ABF43" w14:textId="195EC0F0" w:rsidR="007D1D98" w:rsidRPr="009578EB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  <w:b/>
        </w:rPr>
        <w:tab/>
      </w:r>
      <w:r w:rsidR="00F13B83" w:rsidRPr="009578EB">
        <w:rPr>
          <w:rFonts w:ascii="Arial" w:hAnsi="Arial" w:cs="Arial"/>
          <w:b/>
          <w:color w:val="FF0000"/>
          <w:u w:val="single"/>
        </w:rPr>
        <w:t xml:space="preserve">Revised </w:t>
      </w:r>
      <w:r w:rsidR="002420F8" w:rsidRPr="009578EB">
        <w:rPr>
          <w:rFonts w:ascii="Arial" w:hAnsi="Arial" w:cs="Arial"/>
          <w:b/>
          <w:color w:val="FF0000"/>
          <w:u w:val="single"/>
        </w:rPr>
        <w:t xml:space="preserve">Quote </w:t>
      </w:r>
      <w:r w:rsidR="007D1D98" w:rsidRPr="009578EB">
        <w:rPr>
          <w:rFonts w:ascii="Arial" w:hAnsi="Arial" w:cs="Arial"/>
          <w:b/>
          <w:color w:val="FF0000"/>
          <w:u w:val="single"/>
        </w:rPr>
        <w:t xml:space="preserve">Submission Due Date: </w:t>
      </w:r>
      <w:r w:rsidR="009578EB" w:rsidRPr="009578EB">
        <w:rPr>
          <w:rFonts w:ascii="Arial" w:hAnsi="Arial" w:cs="Arial"/>
          <w:b/>
          <w:color w:val="FF0000"/>
          <w:u w:val="single"/>
        </w:rPr>
        <w:t>April 28, 2020</w:t>
      </w:r>
      <w:r w:rsidR="0053372D" w:rsidRPr="009578EB">
        <w:rPr>
          <w:rFonts w:ascii="Arial" w:hAnsi="Arial" w:cs="Arial"/>
          <w:b/>
          <w:color w:val="FF0000"/>
          <w:u w:val="single"/>
        </w:rPr>
        <w:t xml:space="preserve"> (2:00 p.m. E</w:t>
      </w:r>
      <w:r w:rsidR="003069D9" w:rsidRPr="009578EB">
        <w:rPr>
          <w:rFonts w:ascii="Arial" w:hAnsi="Arial" w:cs="Arial"/>
          <w:b/>
          <w:color w:val="FF0000"/>
          <w:u w:val="single"/>
        </w:rPr>
        <w:t xml:space="preserve">astern </w:t>
      </w:r>
      <w:r w:rsidR="007D1D98" w:rsidRPr="009578EB">
        <w:rPr>
          <w:rFonts w:ascii="Arial" w:hAnsi="Arial" w:cs="Arial"/>
          <w:b/>
          <w:color w:val="FF0000"/>
          <w:u w:val="single"/>
        </w:rPr>
        <w:t>T</w:t>
      </w:r>
      <w:r w:rsidR="003069D9" w:rsidRPr="009578EB">
        <w:rPr>
          <w:rFonts w:ascii="Arial" w:hAnsi="Arial" w:cs="Arial"/>
          <w:b/>
          <w:color w:val="FF0000"/>
          <w:u w:val="single"/>
        </w:rPr>
        <w:t>ime</w:t>
      </w:r>
      <w:r w:rsidR="007D1D98" w:rsidRPr="009578EB">
        <w:rPr>
          <w:rFonts w:ascii="Arial" w:hAnsi="Arial" w:cs="Arial"/>
          <w:b/>
          <w:color w:val="FF0000"/>
          <w:u w:val="single"/>
        </w:rPr>
        <w:t>)</w:t>
      </w:r>
    </w:p>
    <w:p w14:paraId="266832A7" w14:textId="77777777" w:rsidR="00364A22" w:rsidRPr="0028185F" w:rsidRDefault="00364A22" w:rsidP="002420F8"/>
    <w:p w14:paraId="066BE4D2" w14:textId="77777777" w:rsidR="003069D9" w:rsidRPr="0028185F" w:rsidRDefault="003069D9" w:rsidP="002420F8"/>
    <w:p w14:paraId="74360FF2" w14:textId="61FFF58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28185F">
        <w:rPr>
          <w:rFonts w:ascii="Arial" w:hAnsi="Arial" w:cs="Arial"/>
          <w:i w:val="0"/>
          <w:sz w:val="20"/>
        </w:rPr>
        <w:t>Bid Amendment #</w:t>
      </w:r>
      <w:r w:rsidR="009578EB">
        <w:rPr>
          <w:rFonts w:ascii="Arial" w:hAnsi="Arial" w:cs="Arial"/>
          <w:i w:val="0"/>
          <w:sz w:val="20"/>
        </w:rPr>
        <w:t>5</w:t>
      </w:r>
    </w:p>
    <w:p w14:paraId="590EB7F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B36A4D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01C5F8" w14:textId="274D647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8185F">
        <w:rPr>
          <w:rFonts w:ascii="Arial" w:hAnsi="Arial" w:cs="Arial"/>
        </w:rPr>
        <w:t>The following constitutes Bid Amendment #</w:t>
      </w:r>
      <w:r w:rsidR="009578EB">
        <w:rPr>
          <w:rFonts w:ascii="Arial" w:hAnsi="Arial" w:cs="Arial"/>
        </w:rPr>
        <w:t>5</w:t>
      </w:r>
      <w:r w:rsidRPr="0028185F">
        <w:rPr>
          <w:rFonts w:ascii="Arial" w:hAnsi="Arial" w:cs="Arial"/>
        </w:rPr>
        <w:t xml:space="preserve"> to the above referenced </w:t>
      </w:r>
      <w:r w:rsidR="00502120" w:rsidRPr="0028185F">
        <w:rPr>
          <w:rFonts w:ascii="Arial" w:hAnsi="Arial" w:cs="Arial"/>
        </w:rPr>
        <w:t>Bid S</w:t>
      </w:r>
      <w:r w:rsidR="002420F8" w:rsidRPr="0028185F">
        <w:rPr>
          <w:rFonts w:ascii="Arial" w:hAnsi="Arial" w:cs="Arial"/>
        </w:rPr>
        <w:t>olicitation</w:t>
      </w:r>
      <w:r w:rsidR="00260851" w:rsidRPr="0028185F">
        <w:rPr>
          <w:rFonts w:ascii="Arial" w:hAnsi="Arial" w:cs="Arial"/>
        </w:rPr>
        <w:t>:</w:t>
      </w:r>
    </w:p>
    <w:p w14:paraId="69148532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346C1A7" w14:textId="4582164C" w:rsidR="00F13B83" w:rsidRDefault="00F13B8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</w:t>
      </w:r>
      <w:r w:rsidR="00376A54">
        <w:rPr>
          <w:rFonts w:ascii="Arial" w:hAnsi="Arial" w:cs="Arial"/>
        </w:rPr>
        <w:t>of</w:t>
      </w:r>
      <w:r w:rsidR="00071145">
        <w:rPr>
          <w:rFonts w:ascii="Arial" w:hAnsi="Arial" w:cs="Arial"/>
        </w:rPr>
        <w:t xml:space="preserve"> the Quote s</w:t>
      </w:r>
      <w:r w:rsidR="00CB0790">
        <w:rPr>
          <w:rFonts w:ascii="Arial" w:hAnsi="Arial" w:cs="Arial"/>
        </w:rPr>
        <w:t>ubmission d</w:t>
      </w:r>
      <w:r>
        <w:rPr>
          <w:rFonts w:ascii="Arial" w:hAnsi="Arial" w:cs="Arial"/>
        </w:rPr>
        <w:t xml:space="preserve">ue </w:t>
      </w:r>
      <w:r w:rsidR="00CB0790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ate from </w:t>
      </w:r>
      <w:r w:rsidR="0006684D">
        <w:rPr>
          <w:rFonts w:ascii="Arial" w:hAnsi="Arial" w:cs="Arial"/>
        </w:rPr>
        <w:t>Friday, February 28, 2020</w:t>
      </w:r>
      <w:r w:rsidR="009578EB">
        <w:rPr>
          <w:rFonts w:ascii="Arial" w:hAnsi="Arial" w:cs="Arial"/>
        </w:rPr>
        <w:t xml:space="preserve"> to Tuesday, April 28, 2020</w:t>
      </w:r>
      <w:r w:rsidR="0006684D">
        <w:rPr>
          <w:rFonts w:ascii="Arial" w:hAnsi="Arial" w:cs="Arial"/>
        </w:rPr>
        <w:t>;</w:t>
      </w:r>
    </w:p>
    <w:p w14:paraId="3559F102" w14:textId="77777777" w:rsidR="0006684D" w:rsidRDefault="0006684D" w:rsidP="0006684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80127C" w14:textId="204C76C6" w:rsidR="00A233DA" w:rsidRDefault="005E719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F13B83">
        <w:rPr>
          <w:rFonts w:ascii="Arial" w:hAnsi="Arial" w:cs="Arial"/>
        </w:rPr>
        <w:t>nswers</w:t>
      </w:r>
      <w:r w:rsidR="007806AE">
        <w:rPr>
          <w:rFonts w:ascii="Arial" w:hAnsi="Arial" w:cs="Arial"/>
        </w:rPr>
        <w:t xml:space="preserve"> to the remaining electronic questions</w:t>
      </w:r>
      <w:r w:rsidR="00F13B83">
        <w:rPr>
          <w:rFonts w:ascii="Arial" w:hAnsi="Arial" w:cs="Arial"/>
        </w:rPr>
        <w:t xml:space="preserve"> will be poste</w:t>
      </w:r>
      <w:r w:rsidR="0006684D">
        <w:rPr>
          <w:rFonts w:ascii="Arial" w:hAnsi="Arial" w:cs="Arial"/>
        </w:rPr>
        <w:t>d in a subsequent Bid Amendment;</w:t>
      </w:r>
      <w:r w:rsidR="009578EB">
        <w:rPr>
          <w:rFonts w:ascii="Arial" w:hAnsi="Arial" w:cs="Arial"/>
        </w:rPr>
        <w:t xml:space="preserve"> and</w:t>
      </w:r>
    </w:p>
    <w:p w14:paraId="08B56F8E" w14:textId="77777777" w:rsidR="009578EB" w:rsidRPr="009578EB" w:rsidRDefault="009578EB" w:rsidP="009578EB">
      <w:pPr>
        <w:pStyle w:val="ListParagraph"/>
        <w:rPr>
          <w:rFonts w:ascii="Arial" w:hAnsi="Arial" w:cs="Arial"/>
        </w:rPr>
      </w:pPr>
    </w:p>
    <w:p w14:paraId="13F310D6" w14:textId="0FA5325C" w:rsidR="0006684D" w:rsidRPr="009578EB" w:rsidRDefault="005E7193" w:rsidP="007806A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d</w:t>
      </w:r>
      <w:r w:rsidR="009578EB">
        <w:rPr>
          <w:rFonts w:ascii="Arial" w:hAnsi="Arial" w:cs="Arial"/>
        </w:rPr>
        <w:t xml:space="preserve">ates for a second round of </w:t>
      </w:r>
      <w:r w:rsidR="00071145">
        <w:rPr>
          <w:rFonts w:ascii="Arial" w:hAnsi="Arial" w:cs="Arial"/>
        </w:rPr>
        <w:t xml:space="preserve">the </w:t>
      </w:r>
      <w:r w:rsidR="009578EB">
        <w:rPr>
          <w:rFonts w:ascii="Arial" w:hAnsi="Arial" w:cs="Arial"/>
        </w:rPr>
        <w:t>Electronic Question and Answer period will be announced in a subsequent Bid Amendment.</w:t>
      </w:r>
    </w:p>
    <w:p w14:paraId="3F7D635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5877EA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4FD23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E3A4C28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D889531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BD0399E" w14:textId="0162CE2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CE183F" w16cid:durableId="21877D50"/>
  <w16cid:commentId w16cid:paraId="75401CCF" w16cid:durableId="21877D51"/>
  <w16cid:commentId w16cid:paraId="1B5A0F63" w16cid:durableId="21877DC3"/>
  <w16cid:commentId w16cid:paraId="202F50EF" w16cid:durableId="21877D52"/>
  <w16cid:commentId w16cid:paraId="055856E0" w16cid:durableId="21877D53"/>
  <w16cid:commentId w16cid:paraId="0CA6942D" w16cid:durableId="21877E2E"/>
  <w16cid:commentId w16cid:paraId="72A0F895" w16cid:durableId="21877D54"/>
  <w16cid:commentId w16cid:paraId="699EF432" w16cid:durableId="21877D55"/>
  <w16cid:commentId w16cid:paraId="48833EF3" w16cid:durableId="21877EDD"/>
  <w16cid:commentId w16cid:paraId="59551757" w16cid:durableId="21877D56"/>
  <w16cid:commentId w16cid:paraId="69DFE42D" w16cid:durableId="21877EF6"/>
  <w16cid:commentId w16cid:paraId="33BA6E53" w16cid:durableId="21877D57"/>
  <w16cid:commentId w16cid:paraId="3D36835A" w16cid:durableId="21877D58"/>
  <w16cid:commentId w16cid:paraId="157DCFB9" w16cid:durableId="2187814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DB631" w14:textId="77777777" w:rsidR="004E2F4C" w:rsidRDefault="004E2F4C">
      <w:r>
        <w:separator/>
      </w:r>
    </w:p>
  </w:endnote>
  <w:endnote w:type="continuationSeparator" w:id="0">
    <w:p w14:paraId="3374A858" w14:textId="77777777" w:rsidR="004E2F4C" w:rsidRDefault="004E2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4F529E" w14:textId="186A5E5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11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2133DE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22093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0941B4" wp14:editId="252A754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0F070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0941B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8E0F070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56A30" w14:textId="77777777" w:rsidR="004E2F4C" w:rsidRDefault="004E2F4C">
      <w:r>
        <w:separator/>
      </w:r>
    </w:p>
  </w:footnote>
  <w:footnote w:type="continuationSeparator" w:id="0">
    <w:p w14:paraId="7C4CEFD0" w14:textId="77777777" w:rsidR="004E2F4C" w:rsidRDefault="004E2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E02ED0B" w14:textId="77777777" w:rsidTr="0093726F">
      <w:trPr>
        <w:trHeight w:val="1080"/>
        <w:jc w:val="center"/>
      </w:trPr>
      <w:tc>
        <w:tcPr>
          <w:tcW w:w="2880" w:type="dxa"/>
        </w:tcPr>
        <w:p w14:paraId="4EA839A1" w14:textId="77777777" w:rsidR="00E242AB" w:rsidRDefault="00E242AB" w:rsidP="00E242AB"/>
      </w:tc>
      <w:tc>
        <w:tcPr>
          <w:tcW w:w="5760" w:type="dxa"/>
          <w:vAlign w:val="center"/>
        </w:tcPr>
        <w:p w14:paraId="26B7AA6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47994BD" wp14:editId="174BD3C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F1043B8" w14:textId="77777777" w:rsidR="00E242AB" w:rsidRDefault="00E242AB" w:rsidP="00E242AB"/>
      </w:tc>
    </w:tr>
    <w:tr w:rsidR="00E242AB" w14:paraId="301E94B5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314C9AEF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2E097CB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D2C1FD6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0CE2D76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00B2BDBF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25EC8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DEEE4F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0D2CFF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2820B34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31F4B21E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361F5C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9BADE37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203BAD30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2C6FBE3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5E10B29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576132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DCA01F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7B6E31D5" w14:textId="77777777" w:rsidTr="0093726F">
      <w:trPr>
        <w:jc w:val="center"/>
      </w:trPr>
      <w:tc>
        <w:tcPr>
          <w:tcW w:w="2880" w:type="dxa"/>
        </w:tcPr>
        <w:p w14:paraId="30EBAA44" w14:textId="77777777" w:rsidR="00E242AB" w:rsidRPr="006359DD" w:rsidRDefault="00E242AB" w:rsidP="00E242AB"/>
      </w:tc>
      <w:tc>
        <w:tcPr>
          <w:tcW w:w="5760" w:type="dxa"/>
        </w:tcPr>
        <w:p w14:paraId="5BEFB4B7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5F4AB4C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65C3BC7" w14:textId="77777777" w:rsidR="00E242AB" w:rsidRPr="006359DD" w:rsidRDefault="00E242AB" w:rsidP="00E242AB"/>
      </w:tc>
    </w:tr>
  </w:tbl>
  <w:p w14:paraId="4D7AB1D6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082B"/>
    <w:rsid w:val="00042CB2"/>
    <w:rsid w:val="0004455E"/>
    <w:rsid w:val="00047D91"/>
    <w:rsid w:val="00052193"/>
    <w:rsid w:val="00052433"/>
    <w:rsid w:val="000555F2"/>
    <w:rsid w:val="0006149B"/>
    <w:rsid w:val="0006684D"/>
    <w:rsid w:val="00071145"/>
    <w:rsid w:val="00080562"/>
    <w:rsid w:val="00087AC7"/>
    <w:rsid w:val="00097350"/>
    <w:rsid w:val="000C3964"/>
    <w:rsid w:val="000C7991"/>
    <w:rsid w:val="000D0811"/>
    <w:rsid w:val="000E00BB"/>
    <w:rsid w:val="000F21AF"/>
    <w:rsid w:val="000F246E"/>
    <w:rsid w:val="00103678"/>
    <w:rsid w:val="001036B6"/>
    <w:rsid w:val="001130EC"/>
    <w:rsid w:val="001236A1"/>
    <w:rsid w:val="001237C7"/>
    <w:rsid w:val="001265C6"/>
    <w:rsid w:val="00156123"/>
    <w:rsid w:val="00160E56"/>
    <w:rsid w:val="00194DDF"/>
    <w:rsid w:val="001A42DB"/>
    <w:rsid w:val="001A74BD"/>
    <w:rsid w:val="001B5557"/>
    <w:rsid w:val="001C70FC"/>
    <w:rsid w:val="001D1ABC"/>
    <w:rsid w:val="001F34F3"/>
    <w:rsid w:val="0020175D"/>
    <w:rsid w:val="00202F19"/>
    <w:rsid w:val="00210AE6"/>
    <w:rsid w:val="00227E64"/>
    <w:rsid w:val="002420F8"/>
    <w:rsid w:val="00257D6E"/>
    <w:rsid w:val="00260851"/>
    <w:rsid w:val="00271544"/>
    <w:rsid w:val="002745C5"/>
    <w:rsid w:val="0028185F"/>
    <w:rsid w:val="00285BF3"/>
    <w:rsid w:val="00285C08"/>
    <w:rsid w:val="002900F2"/>
    <w:rsid w:val="002B3D63"/>
    <w:rsid w:val="002C1484"/>
    <w:rsid w:val="002C54B7"/>
    <w:rsid w:val="002F1449"/>
    <w:rsid w:val="003048CF"/>
    <w:rsid w:val="00305B6D"/>
    <w:rsid w:val="003069D9"/>
    <w:rsid w:val="00312D7D"/>
    <w:rsid w:val="00322697"/>
    <w:rsid w:val="00326C40"/>
    <w:rsid w:val="00326DC4"/>
    <w:rsid w:val="0032707C"/>
    <w:rsid w:val="0034222F"/>
    <w:rsid w:val="00364A22"/>
    <w:rsid w:val="00372C16"/>
    <w:rsid w:val="0037646A"/>
    <w:rsid w:val="00376A54"/>
    <w:rsid w:val="00391DE8"/>
    <w:rsid w:val="0039648D"/>
    <w:rsid w:val="003A76EC"/>
    <w:rsid w:val="003B1D63"/>
    <w:rsid w:val="003C716B"/>
    <w:rsid w:val="003D02FC"/>
    <w:rsid w:val="003D747D"/>
    <w:rsid w:val="003F2A90"/>
    <w:rsid w:val="003F7837"/>
    <w:rsid w:val="004122D0"/>
    <w:rsid w:val="00414229"/>
    <w:rsid w:val="00417A2E"/>
    <w:rsid w:val="00423BE9"/>
    <w:rsid w:val="004315E8"/>
    <w:rsid w:val="004355EF"/>
    <w:rsid w:val="0043667E"/>
    <w:rsid w:val="00436D34"/>
    <w:rsid w:val="00436E8D"/>
    <w:rsid w:val="00437030"/>
    <w:rsid w:val="004447D0"/>
    <w:rsid w:val="00446F52"/>
    <w:rsid w:val="00456148"/>
    <w:rsid w:val="0045720E"/>
    <w:rsid w:val="00472FBA"/>
    <w:rsid w:val="00476106"/>
    <w:rsid w:val="00490B0F"/>
    <w:rsid w:val="00491723"/>
    <w:rsid w:val="004A0576"/>
    <w:rsid w:val="004A121D"/>
    <w:rsid w:val="004A7DA7"/>
    <w:rsid w:val="004C13A5"/>
    <w:rsid w:val="004C417C"/>
    <w:rsid w:val="004D39D7"/>
    <w:rsid w:val="004D6601"/>
    <w:rsid w:val="004E2F4C"/>
    <w:rsid w:val="004E32C5"/>
    <w:rsid w:val="004E44FA"/>
    <w:rsid w:val="004E725B"/>
    <w:rsid w:val="004F3A5B"/>
    <w:rsid w:val="004F3C89"/>
    <w:rsid w:val="004F542C"/>
    <w:rsid w:val="00500E80"/>
    <w:rsid w:val="00502120"/>
    <w:rsid w:val="005175DC"/>
    <w:rsid w:val="00522F2F"/>
    <w:rsid w:val="005271D3"/>
    <w:rsid w:val="0053372D"/>
    <w:rsid w:val="0054794A"/>
    <w:rsid w:val="0055588A"/>
    <w:rsid w:val="00560578"/>
    <w:rsid w:val="005654E0"/>
    <w:rsid w:val="005663AD"/>
    <w:rsid w:val="00567A5E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193"/>
    <w:rsid w:val="005E7D9D"/>
    <w:rsid w:val="005F3A74"/>
    <w:rsid w:val="00601D2B"/>
    <w:rsid w:val="00610AAA"/>
    <w:rsid w:val="00610ADE"/>
    <w:rsid w:val="00623672"/>
    <w:rsid w:val="0062414B"/>
    <w:rsid w:val="00624DBC"/>
    <w:rsid w:val="00646784"/>
    <w:rsid w:val="00670FCB"/>
    <w:rsid w:val="006848B7"/>
    <w:rsid w:val="006A3DE5"/>
    <w:rsid w:val="006B25D8"/>
    <w:rsid w:val="006B3833"/>
    <w:rsid w:val="006B7F79"/>
    <w:rsid w:val="006C37AB"/>
    <w:rsid w:val="006C5427"/>
    <w:rsid w:val="006D2967"/>
    <w:rsid w:val="006D6EE7"/>
    <w:rsid w:val="006E6FF8"/>
    <w:rsid w:val="0071384F"/>
    <w:rsid w:val="00721BC8"/>
    <w:rsid w:val="007354E2"/>
    <w:rsid w:val="0073557E"/>
    <w:rsid w:val="007677A8"/>
    <w:rsid w:val="00776521"/>
    <w:rsid w:val="00776D84"/>
    <w:rsid w:val="00780679"/>
    <w:rsid w:val="007806AE"/>
    <w:rsid w:val="00781003"/>
    <w:rsid w:val="007826CD"/>
    <w:rsid w:val="00785AFC"/>
    <w:rsid w:val="007A173B"/>
    <w:rsid w:val="007A2C32"/>
    <w:rsid w:val="007A5014"/>
    <w:rsid w:val="007A5F35"/>
    <w:rsid w:val="007B24AC"/>
    <w:rsid w:val="007B48B1"/>
    <w:rsid w:val="007B782A"/>
    <w:rsid w:val="007C06FF"/>
    <w:rsid w:val="007C2585"/>
    <w:rsid w:val="007C31B3"/>
    <w:rsid w:val="007C3B8D"/>
    <w:rsid w:val="007C56C0"/>
    <w:rsid w:val="007D1D98"/>
    <w:rsid w:val="007D29E3"/>
    <w:rsid w:val="007D7B3A"/>
    <w:rsid w:val="007E2D30"/>
    <w:rsid w:val="007E56C8"/>
    <w:rsid w:val="008049AC"/>
    <w:rsid w:val="00804A53"/>
    <w:rsid w:val="008062EE"/>
    <w:rsid w:val="008137DB"/>
    <w:rsid w:val="00814291"/>
    <w:rsid w:val="00815E39"/>
    <w:rsid w:val="00816EA4"/>
    <w:rsid w:val="0082019A"/>
    <w:rsid w:val="00883737"/>
    <w:rsid w:val="00884C9E"/>
    <w:rsid w:val="008918DF"/>
    <w:rsid w:val="008C601D"/>
    <w:rsid w:val="008D3A86"/>
    <w:rsid w:val="008D7B10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78EB"/>
    <w:rsid w:val="009603DD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49D9"/>
    <w:rsid w:val="00A30216"/>
    <w:rsid w:val="00A40774"/>
    <w:rsid w:val="00A51E71"/>
    <w:rsid w:val="00A527F9"/>
    <w:rsid w:val="00A6113F"/>
    <w:rsid w:val="00A8091E"/>
    <w:rsid w:val="00A814D0"/>
    <w:rsid w:val="00A81CD5"/>
    <w:rsid w:val="00A84B37"/>
    <w:rsid w:val="00A8549A"/>
    <w:rsid w:val="00AA2C37"/>
    <w:rsid w:val="00AA3920"/>
    <w:rsid w:val="00AB722F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5314"/>
    <w:rsid w:val="00BC7C61"/>
    <w:rsid w:val="00BD1C11"/>
    <w:rsid w:val="00BD378C"/>
    <w:rsid w:val="00BD693F"/>
    <w:rsid w:val="00BE5117"/>
    <w:rsid w:val="00BF0EBF"/>
    <w:rsid w:val="00BF5170"/>
    <w:rsid w:val="00BF5194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0790"/>
    <w:rsid w:val="00CB47D5"/>
    <w:rsid w:val="00CC2CBB"/>
    <w:rsid w:val="00CD7645"/>
    <w:rsid w:val="00CE1914"/>
    <w:rsid w:val="00CF3D21"/>
    <w:rsid w:val="00D057E9"/>
    <w:rsid w:val="00D076C0"/>
    <w:rsid w:val="00D2037F"/>
    <w:rsid w:val="00D2699F"/>
    <w:rsid w:val="00D26BA6"/>
    <w:rsid w:val="00D33B5E"/>
    <w:rsid w:val="00D55DDC"/>
    <w:rsid w:val="00D618EE"/>
    <w:rsid w:val="00D63975"/>
    <w:rsid w:val="00D705AB"/>
    <w:rsid w:val="00D75306"/>
    <w:rsid w:val="00D91263"/>
    <w:rsid w:val="00D91B32"/>
    <w:rsid w:val="00DC72EC"/>
    <w:rsid w:val="00DC76FC"/>
    <w:rsid w:val="00DD6116"/>
    <w:rsid w:val="00DE2FA2"/>
    <w:rsid w:val="00DF4E98"/>
    <w:rsid w:val="00E001C4"/>
    <w:rsid w:val="00E02D77"/>
    <w:rsid w:val="00E1253F"/>
    <w:rsid w:val="00E14372"/>
    <w:rsid w:val="00E14B7B"/>
    <w:rsid w:val="00E242AB"/>
    <w:rsid w:val="00E32D7F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CA4"/>
    <w:rsid w:val="00EC5F73"/>
    <w:rsid w:val="00ED3B68"/>
    <w:rsid w:val="00EE31B0"/>
    <w:rsid w:val="00EF7D4E"/>
    <w:rsid w:val="00F043D3"/>
    <w:rsid w:val="00F05D01"/>
    <w:rsid w:val="00F06EC4"/>
    <w:rsid w:val="00F0706D"/>
    <w:rsid w:val="00F13B83"/>
    <w:rsid w:val="00F2405E"/>
    <w:rsid w:val="00F3434F"/>
    <w:rsid w:val="00F34973"/>
    <w:rsid w:val="00F401B4"/>
    <w:rsid w:val="00F40A08"/>
    <w:rsid w:val="00F47276"/>
    <w:rsid w:val="00F52E4E"/>
    <w:rsid w:val="00F67037"/>
    <w:rsid w:val="00F75EFF"/>
    <w:rsid w:val="00F77E8E"/>
    <w:rsid w:val="00F77EC3"/>
    <w:rsid w:val="00FA0A5A"/>
    <w:rsid w:val="00FA1383"/>
    <w:rsid w:val="00FA59AD"/>
    <w:rsid w:val="00FA7242"/>
    <w:rsid w:val="00FB2462"/>
    <w:rsid w:val="00FB6B05"/>
    <w:rsid w:val="00FC529C"/>
    <w:rsid w:val="00FD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433537A3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5372483-A181-4331-929F-36537A8F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185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3</cp:revision>
  <cp:lastPrinted>2020-02-05T14:08:00Z</cp:lastPrinted>
  <dcterms:created xsi:type="dcterms:W3CDTF">2020-02-05T18:44:00Z</dcterms:created>
  <dcterms:modified xsi:type="dcterms:W3CDTF">2020-02-05T18:46:00Z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