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71EBC" w14:textId="261FD6DF" w:rsidR="00364A22" w:rsidRPr="00633D38" w:rsidRDefault="000532D2" w:rsidP="00A82001">
      <w:pPr>
        <w:pStyle w:val="Heading3"/>
        <w:keepNext w:val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July 13</w:t>
      </w:r>
      <w:r w:rsidR="00A82001" w:rsidRPr="00633D38">
        <w:rPr>
          <w:rFonts w:ascii="Arial" w:hAnsi="Arial" w:cs="Arial"/>
          <w:b/>
          <w:sz w:val="22"/>
        </w:rPr>
        <w:t xml:space="preserve">, </w:t>
      </w:r>
      <w:r w:rsidR="00A045DB" w:rsidRPr="00633D38">
        <w:rPr>
          <w:rFonts w:ascii="Arial" w:hAnsi="Arial" w:cs="Arial"/>
          <w:b/>
          <w:sz w:val="22"/>
        </w:rPr>
        <w:t>2020</w:t>
      </w:r>
    </w:p>
    <w:p w14:paraId="0CB2ED90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475069EE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72FCA746" w14:textId="77777777" w:rsidR="007D1D98" w:rsidRPr="00633D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To:</w:t>
      </w:r>
      <w:r w:rsidR="008918DF" w:rsidRPr="00633D38">
        <w:rPr>
          <w:rFonts w:ascii="Arial" w:hAnsi="Arial" w:cs="Arial"/>
          <w:b/>
          <w:sz w:val="22"/>
        </w:rPr>
        <w:tab/>
      </w:r>
      <w:r w:rsidRPr="00633D38">
        <w:rPr>
          <w:rFonts w:ascii="Arial" w:hAnsi="Arial" w:cs="Arial"/>
          <w:b/>
          <w:sz w:val="22"/>
        </w:rPr>
        <w:t xml:space="preserve">All Interested Vendors {Bidders} </w:t>
      </w:r>
    </w:p>
    <w:p w14:paraId="61AA2422" w14:textId="77777777" w:rsidR="007D1D98" w:rsidRPr="00633D38" w:rsidRDefault="007D1D98" w:rsidP="007D1D98">
      <w:pPr>
        <w:rPr>
          <w:rFonts w:ascii="Arial" w:hAnsi="Arial" w:cs="Arial"/>
          <w:sz w:val="22"/>
        </w:rPr>
      </w:pPr>
    </w:p>
    <w:p w14:paraId="5739285B" w14:textId="77777777" w:rsidR="007D1D98" w:rsidRPr="00633D38" w:rsidRDefault="007D1D98" w:rsidP="007D1D98">
      <w:pPr>
        <w:tabs>
          <w:tab w:val="left" w:pos="0"/>
        </w:tabs>
        <w:rPr>
          <w:rFonts w:ascii="Arial" w:hAnsi="Arial" w:cs="Arial"/>
          <w:sz w:val="22"/>
        </w:rPr>
      </w:pPr>
    </w:p>
    <w:p w14:paraId="46CE1C80" w14:textId="14312AD7" w:rsidR="007D1D98" w:rsidRPr="00633D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</w:rPr>
      </w:pPr>
      <w:r w:rsidRPr="00633D38">
        <w:rPr>
          <w:rFonts w:ascii="Arial" w:hAnsi="Arial" w:cs="Arial"/>
          <w:sz w:val="22"/>
        </w:rPr>
        <w:t>Re:</w:t>
      </w:r>
      <w:r w:rsidR="008918DF" w:rsidRPr="00633D38">
        <w:rPr>
          <w:rFonts w:ascii="Arial" w:hAnsi="Arial" w:cs="Arial"/>
          <w:sz w:val="22"/>
        </w:rPr>
        <w:tab/>
      </w:r>
      <w:r w:rsidR="005C7A9F">
        <w:rPr>
          <w:rFonts w:ascii="Arial" w:hAnsi="Arial" w:cs="Arial"/>
          <w:sz w:val="22"/>
        </w:rPr>
        <w:t>Bid Solicitation #</w:t>
      </w:r>
      <w:r w:rsidR="00A82001" w:rsidRPr="00633D38">
        <w:rPr>
          <w:rFonts w:ascii="Arial" w:hAnsi="Arial" w:cs="Arial"/>
          <w:sz w:val="22"/>
        </w:rPr>
        <w:t>20DPP00471</w:t>
      </w:r>
    </w:p>
    <w:p w14:paraId="6C28347D" w14:textId="77777777" w:rsidR="008918DF" w:rsidRPr="00633D38" w:rsidRDefault="00A82001" w:rsidP="008918DF">
      <w:pPr>
        <w:ind w:firstLine="72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T1628 – Enhanced Motor Vehicle Inspection Maintenance System</w:t>
      </w:r>
    </w:p>
    <w:p w14:paraId="5D727F04" w14:textId="77777777" w:rsidR="007D1D98" w:rsidRPr="00633D38" w:rsidRDefault="007D1D98" w:rsidP="008918DF">
      <w:pPr>
        <w:ind w:firstLine="720"/>
        <w:rPr>
          <w:rFonts w:ascii="Arial" w:hAnsi="Arial" w:cs="Arial"/>
          <w:b/>
          <w:sz w:val="22"/>
        </w:rPr>
      </w:pPr>
    </w:p>
    <w:p w14:paraId="0C7FB3F8" w14:textId="77777777" w:rsidR="003069D9" w:rsidRPr="00633D38" w:rsidRDefault="003069D9" w:rsidP="008918DF">
      <w:pPr>
        <w:ind w:firstLine="720"/>
        <w:rPr>
          <w:rFonts w:ascii="Arial" w:hAnsi="Arial" w:cs="Arial"/>
          <w:b/>
          <w:sz w:val="22"/>
        </w:rPr>
      </w:pPr>
    </w:p>
    <w:p w14:paraId="1A27D9B5" w14:textId="2DFA6935" w:rsidR="007D1D98" w:rsidRPr="00172691" w:rsidRDefault="008918DF" w:rsidP="007D1D98">
      <w:pPr>
        <w:tabs>
          <w:tab w:val="left" w:pos="0"/>
        </w:tabs>
        <w:outlineLvl w:val="0"/>
        <w:rPr>
          <w:rFonts w:ascii="Arial" w:hAnsi="Arial" w:cs="Arial"/>
          <w:i/>
          <w:color w:val="808080" w:themeColor="background1" w:themeShade="80"/>
          <w:sz w:val="22"/>
        </w:rPr>
      </w:pPr>
      <w:r w:rsidRPr="00633D38">
        <w:rPr>
          <w:rFonts w:ascii="Arial" w:hAnsi="Arial" w:cs="Arial"/>
          <w:b/>
          <w:sz w:val="22"/>
        </w:rPr>
        <w:tab/>
      </w:r>
      <w:r w:rsidR="0033528F"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Original </w:t>
      </w:r>
      <w:r w:rsidR="002420F8"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Quote </w:t>
      </w:r>
      <w:r w:rsidR="007D1D98"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Submission Due Date: </w:t>
      </w:r>
      <w:r w:rsidR="001D1B89" w:rsidRPr="00172691">
        <w:rPr>
          <w:rFonts w:ascii="Arial" w:hAnsi="Arial" w:cs="Arial"/>
          <w:i/>
          <w:color w:val="808080" w:themeColor="background1" w:themeShade="80"/>
          <w:sz w:val="22"/>
        </w:rPr>
        <w:t>Wednesday, January 15, 2019</w:t>
      </w:r>
      <w:r w:rsidR="0053372D"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 (2:00 </w:t>
      </w:r>
      <w:r w:rsidR="00172691"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PM </w:t>
      </w:r>
      <w:r w:rsidR="0053372D" w:rsidRPr="00172691">
        <w:rPr>
          <w:rFonts w:ascii="Arial" w:hAnsi="Arial" w:cs="Arial"/>
          <w:i/>
          <w:color w:val="808080" w:themeColor="background1" w:themeShade="80"/>
          <w:sz w:val="22"/>
        </w:rPr>
        <w:t>E</w:t>
      </w:r>
      <w:r w:rsidR="00633D38" w:rsidRPr="00172691">
        <w:rPr>
          <w:rFonts w:ascii="Arial" w:hAnsi="Arial" w:cs="Arial"/>
          <w:i/>
          <w:color w:val="808080" w:themeColor="background1" w:themeShade="80"/>
          <w:sz w:val="22"/>
        </w:rPr>
        <w:t>ST</w:t>
      </w:r>
      <w:r w:rsidR="007D1D98" w:rsidRPr="00172691">
        <w:rPr>
          <w:rFonts w:ascii="Arial" w:hAnsi="Arial" w:cs="Arial"/>
          <w:i/>
          <w:color w:val="808080" w:themeColor="background1" w:themeShade="80"/>
          <w:sz w:val="22"/>
        </w:rPr>
        <w:t>)</w:t>
      </w:r>
    </w:p>
    <w:p w14:paraId="05D7B978" w14:textId="532EA2A3" w:rsidR="0033528F" w:rsidRPr="00172691" w:rsidRDefault="0033528F" w:rsidP="0033528F">
      <w:pPr>
        <w:tabs>
          <w:tab w:val="left" w:pos="0"/>
        </w:tabs>
        <w:outlineLvl w:val="0"/>
        <w:rPr>
          <w:rFonts w:ascii="Arial" w:hAnsi="Arial" w:cs="Arial"/>
          <w:i/>
          <w:color w:val="808080" w:themeColor="background1" w:themeShade="80"/>
          <w:sz w:val="22"/>
        </w:rPr>
      </w:pPr>
      <w:r w:rsidRPr="00172691">
        <w:rPr>
          <w:rFonts w:ascii="Arial" w:hAnsi="Arial" w:cs="Arial"/>
          <w:b/>
          <w:i/>
          <w:color w:val="808080" w:themeColor="background1" w:themeShade="80"/>
          <w:sz w:val="22"/>
        </w:rPr>
        <w:tab/>
      </w:r>
      <w:r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Revised Quote Submission Due Date: </w:t>
      </w:r>
      <w:r w:rsidR="001E0EFF" w:rsidRPr="00172691">
        <w:rPr>
          <w:rFonts w:ascii="Arial" w:hAnsi="Arial" w:cs="Arial"/>
          <w:i/>
          <w:color w:val="808080" w:themeColor="background1" w:themeShade="80"/>
          <w:sz w:val="22"/>
        </w:rPr>
        <w:t>Friday</w:t>
      </w:r>
      <w:r w:rsidR="00002E7A"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, </w:t>
      </w:r>
      <w:r w:rsidR="001A3EE7" w:rsidRPr="00172691">
        <w:rPr>
          <w:rFonts w:ascii="Arial" w:hAnsi="Arial" w:cs="Arial"/>
          <w:i/>
          <w:color w:val="808080" w:themeColor="background1" w:themeShade="80"/>
          <w:sz w:val="22"/>
        </w:rPr>
        <w:t>August 7</w:t>
      </w:r>
      <w:r w:rsidR="001D1B89"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, 2020 </w:t>
      </w:r>
      <w:r w:rsidR="00172691" w:rsidRPr="00172691">
        <w:rPr>
          <w:rFonts w:ascii="Arial" w:hAnsi="Arial" w:cs="Arial"/>
          <w:i/>
          <w:color w:val="808080" w:themeColor="background1" w:themeShade="80"/>
          <w:sz w:val="22"/>
        </w:rPr>
        <w:t>(2:00 PM</w:t>
      </w:r>
      <w:r w:rsidRPr="00172691">
        <w:rPr>
          <w:rFonts w:ascii="Arial" w:hAnsi="Arial" w:cs="Arial"/>
          <w:i/>
          <w:color w:val="808080" w:themeColor="background1" w:themeShade="80"/>
          <w:sz w:val="22"/>
        </w:rPr>
        <w:t xml:space="preserve"> </w:t>
      </w:r>
      <w:r w:rsidR="00633D38" w:rsidRPr="00172691">
        <w:rPr>
          <w:rFonts w:ascii="Arial" w:hAnsi="Arial" w:cs="Arial"/>
          <w:i/>
          <w:color w:val="808080" w:themeColor="background1" w:themeShade="80"/>
          <w:sz w:val="22"/>
        </w:rPr>
        <w:t>EST</w:t>
      </w:r>
      <w:r w:rsidRPr="00172691">
        <w:rPr>
          <w:rFonts w:ascii="Arial" w:hAnsi="Arial" w:cs="Arial"/>
          <w:i/>
          <w:color w:val="808080" w:themeColor="background1" w:themeShade="80"/>
          <w:sz w:val="22"/>
        </w:rPr>
        <w:t>)</w:t>
      </w:r>
    </w:p>
    <w:p w14:paraId="637EAB50" w14:textId="7AA2E167" w:rsidR="00172691" w:rsidRPr="00633D38" w:rsidRDefault="00172691" w:rsidP="0033528F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</w:rPr>
      </w:pPr>
      <w:r>
        <w:rPr>
          <w:rFonts w:ascii="Arial" w:hAnsi="Arial" w:cs="Arial"/>
          <w:b/>
          <w:color w:val="FF0000"/>
          <w:sz w:val="22"/>
        </w:rPr>
        <w:tab/>
        <w:t>NEW REVISED Quote Submission Due Date: Friday, October 9, 2020 (2:00PM EST)</w:t>
      </w:r>
    </w:p>
    <w:p w14:paraId="342ECF6F" w14:textId="77777777" w:rsidR="00147F5A" w:rsidRPr="007C42F9" w:rsidRDefault="00147F5A" w:rsidP="0033528F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B75E2BC" w14:textId="52502A77" w:rsidR="007D1D98" w:rsidRPr="00633D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</w:rPr>
      </w:pPr>
      <w:r w:rsidRPr="00633D38">
        <w:rPr>
          <w:rFonts w:ascii="Arial" w:hAnsi="Arial" w:cs="Arial"/>
          <w:i w:val="0"/>
          <w:sz w:val="24"/>
        </w:rPr>
        <w:t>Bid Amendment #</w:t>
      </w:r>
      <w:r w:rsidR="00172691">
        <w:rPr>
          <w:rFonts w:ascii="Arial" w:hAnsi="Arial" w:cs="Arial"/>
          <w:i w:val="0"/>
          <w:sz w:val="24"/>
        </w:rPr>
        <w:t>8</w:t>
      </w:r>
    </w:p>
    <w:p w14:paraId="0488241C" w14:textId="77777777" w:rsidR="00364A22" w:rsidRPr="006F64B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5DE0988" w14:textId="77777777" w:rsidR="00364A22" w:rsidRPr="005E631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792C5F8" w14:textId="47B28455" w:rsidR="001E0CAC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E631D">
        <w:rPr>
          <w:rFonts w:ascii="Arial" w:hAnsi="Arial" w:cs="Arial"/>
        </w:rPr>
        <w:t>The following constitutes Bid Amendment #</w:t>
      </w:r>
      <w:r w:rsidR="00172691">
        <w:rPr>
          <w:rFonts w:ascii="Arial" w:hAnsi="Arial" w:cs="Arial"/>
        </w:rPr>
        <w:t>8</w:t>
      </w:r>
      <w:r w:rsidRPr="00055155">
        <w:rPr>
          <w:rFonts w:ascii="Arial" w:hAnsi="Arial" w:cs="Arial"/>
        </w:rPr>
        <w:t xml:space="preserve"> to the above</w:t>
      </w:r>
      <w:r w:rsidRPr="006F64B1">
        <w:rPr>
          <w:rFonts w:ascii="Arial" w:hAnsi="Arial" w:cs="Arial"/>
        </w:rPr>
        <w:t xml:space="preserve"> referenced </w:t>
      </w:r>
      <w:r w:rsidR="00502120" w:rsidRPr="006F64B1">
        <w:rPr>
          <w:rFonts w:ascii="Arial" w:hAnsi="Arial" w:cs="Arial"/>
        </w:rPr>
        <w:t>Bid S</w:t>
      </w:r>
      <w:r w:rsidR="002420F8" w:rsidRPr="006F64B1">
        <w:rPr>
          <w:rFonts w:ascii="Arial" w:hAnsi="Arial" w:cs="Arial"/>
        </w:rPr>
        <w:t>olicitation</w:t>
      </w:r>
      <w:r w:rsidR="00260851" w:rsidRPr="006F64B1">
        <w:rPr>
          <w:rFonts w:ascii="Arial" w:hAnsi="Arial" w:cs="Arial"/>
        </w:rPr>
        <w:t>:</w:t>
      </w:r>
    </w:p>
    <w:p w14:paraId="6DBE3BD4" w14:textId="11DF86C3" w:rsidR="008A2A25" w:rsidRPr="001A3EE7" w:rsidRDefault="007D1D98" w:rsidP="001A3EE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E27EA0A" w14:textId="7DC3288F" w:rsidR="00BC2B26" w:rsidRDefault="00172691" w:rsidP="001A3EE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Extension of the Quote submission due date from Friday, August 7, </w:t>
      </w:r>
      <w:r w:rsidR="000532D2">
        <w:rPr>
          <w:rFonts w:ascii="Arial" w:hAnsi="Arial" w:cs="Arial"/>
        </w:rPr>
        <w:t xml:space="preserve">2020 to Friday, October 9, 2020; and </w:t>
      </w:r>
    </w:p>
    <w:p w14:paraId="63A7BCD1" w14:textId="028012D4" w:rsidR="000532D2" w:rsidRDefault="000532D2" w:rsidP="000532D2">
      <w:pPr>
        <w:tabs>
          <w:tab w:val="left" w:pos="0"/>
        </w:tabs>
        <w:jc w:val="both"/>
        <w:rPr>
          <w:rFonts w:ascii="Arial" w:hAnsi="Arial" w:cs="Arial"/>
        </w:rPr>
      </w:pPr>
    </w:p>
    <w:p w14:paraId="065EFF20" w14:textId="125C9E3E" w:rsidR="000532D2" w:rsidRPr="000532D2" w:rsidRDefault="000532D2" w:rsidP="000532D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the remaining questions from the first round of the Electronic Question and Answer period, as well as the second round of Electronic Question and Answer period</w:t>
      </w:r>
      <w:bookmarkStart w:id="0" w:name="_GoBack"/>
      <w:bookmarkEnd w:id="0"/>
      <w:r>
        <w:rPr>
          <w:rFonts w:ascii="Arial" w:hAnsi="Arial" w:cs="Arial"/>
        </w:rPr>
        <w:t xml:space="preserve"> will be posted in a subsequent Bid Amendment. </w:t>
      </w:r>
    </w:p>
    <w:p w14:paraId="3C88391B" w14:textId="7EB4530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</w:p>
    <w:p w14:paraId="5103969A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1B56AF7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</w:p>
    <w:p w14:paraId="77D5311C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950EC73" w14:textId="058F3FA6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0B140" w14:textId="77777777" w:rsidR="00C87D1C" w:rsidRDefault="00C87D1C">
      <w:r>
        <w:separator/>
      </w:r>
    </w:p>
  </w:endnote>
  <w:endnote w:type="continuationSeparator" w:id="0">
    <w:p w14:paraId="6500D829" w14:textId="77777777" w:rsidR="00C87D1C" w:rsidRDefault="00C8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963A66" w14:textId="365731A0" w:rsidR="00C87D1C" w:rsidRDefault="00C87D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6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4B491F" w14:textId="77777777" w:rsidR="00C87D1C" w:rsidRDefault="00C87D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FBBBB" w14:textId="77777777" w:rsidR="00C87D1C" w:rsidRDefault="00C87D1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78BBF61" wp14:editId="4739DC5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67888" w14:textId="77777777" w:rsidR="00C87D1C" w:rsidRPr="003048CF" w:rsidRDefault="00C87D1C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8BBF6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1C67888" w14:textId="77777777" w:rsidR="00C87D1C" w:rsidRPr="003048CF" w:rsidRDefault="00C87D1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4A5D2" w14:textId="77777777" w:rsidR="00C87D1C" w:rsidRDefault="00C87D1C">
      <w:r>
        <w:separator/>
      </w:r>
    </w:p>
  </w:footnote>
  <w:footnote w:type="continuationSeparator" w:id="0">
    <w:p w14:paraId="771B3062" w14:textId="77777777" w:rsidR="00C87D1C" w:rsidRDefault="00C8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D1C" w14:paraId="2D54A9D3" w14:textId="77777777" w:rsidTr="00A12026">
      <w:trPr>
        <w:trHeight w:val="1080"/>
        <w:jc w:val="center"/>
      </w:trPr>
      <w:tc>
        <w:tcPr>
          <w:tcW w:w="2880" w:type="dxa"/>
        </w:tcPr>
        <w:p w14:paraId="340CD428" w14:textId="77777777" w:rsidR="00C87D1C" w:rsidRDefault="00C87D1C" w:rsidP="00E242AB"/>
      </w:tc>
      <w:tc>
        <w:tcPr>
          <w:tcW w:w="5760" w:type="dxa"/>
          <w:vAlign w:val="center"/>
        </w:tcPr>
        <w:p w14:paraId="6B33C2D1" w14:textId="77777777" w:rsidR="00C87D1C" w:rsidRDefault="00C87D1C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A058FBC" wp14:editId="5267EA13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BC5C649" w14:textId="77777777" w:rsidR="00C87D1C" w:rsidRDefault="00C87D1C" w:rsidP="00E242AB"/>
      </w:tc>
    </w:tr>
    <w:tr w:rsidR="00C87D1C" w14:paraId="29503046" w14:textId="77777777" w:rsidTr="00A12026">
      <w:trPr>
        <w:trHeight w:val="893"/>
        <w:jc w:val="center"/>
      </w:trPr>
      <w:tc>
        <w:tcPr>
          <w:tcW w:w="2880" w:type="dxa"/>
          <w:vAlign w:val="bottom"/>
        </w:tcPr>
        <w:p w14:paraId="2403CC2F" w14:textId="77777777" w:rsidR="00C87D1C" w:rsidRPr="00DE79FE" w:rsidRDefault="00C87D1C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0BCFA52" w14:textId="77777777" w:rsidR="00C87D1C" w:rsidRPr="006359DD" w:rsidRDefault="00C87D1C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CDBEE10" w14:textId="77777777" w:rsidR="00C87D1C" w:rsidRPr="00952B78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C48A03A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9377E53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62B44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EE6A5DF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1763182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E56055F" w14:textId="77777777" w:rsidR="00C87D1C" w:rsidRPr="006359DD" w:rsidRDefault="00C87D1C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6518C961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2F26D1A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C87D1C" w14:paraId="3BED6B2D" w14:textId="77777777" w:rsidTr="00A12026">
      <w:trPr>
        <w:trHeight w:val="892"/>
        <w:jc w:val="center"/>
      </w:trPr>
      <w:tc>
        <w:tcPr>
          <w:tcW w:w="2880" w:type="dxa"/>
          <w:vAlign w:val="bottom"/>
        </w:tcPr>
        <w:p w14:paraId="0458BF42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5BADF894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26290C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F017EB0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765EACD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D1C" w14:paraId="2C4B876F" w14:textId="77777777" w:rsidTr="00A12026">
      <w:trPr>
        <w:jc w:val="center"/>
      </w:trPr>
      <w:tc>
        <w:tcPr>
          <w:tcW w:w="2880" w:type="dxa"/>
        </w:tcPr>
        <w:p w14:paraId="1E3579BD" w14:textId="77777777" w:rsidR="00C87D1C" w:rsidRPr="006359DD" w:rsidRDefault="00C87D1C" w:rsidP="00E242AB"/>
      </w:tc>
      <w:tc>
        <w:tcPr>
          <w:tcW w:w="5760" w:type="dxa"/>
        </w:tcPr>
        <w:p w14:paraId="048BF9B7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08F7A1D9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08B66F" w14:textId="77777777" w:rsidR="00C87D1C" w:rsidRPr="006359DD" w:rsidRDefault="00C87D1C" w:rsidP="00E242AB"/>
      </w:tc>
    </w:tr>
  </w:tbl>
  <w:p w14:paraId="68976F42" w14:textId="77777777" w:rsidR="00C87D1C" w:rsidRDefault="00C87D1C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5D77"/>
    <w:multiLevelType w:val="hybridMultilevel"/>
    <w:tmpl w:val="E9783650"/>
    <w:lvl w:ilvl="0" w:tplc="FB685B60">
      <w:start w:val="1"/>
      <w:numFmt w:val="upperLetter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" w15:restartNumberingAfterBreak="0">
    <w:nsid w:val="077F5510"/>
    <w:multiLevelType w:val="hybridMultilevel"/>
    <w:tmpl w:val="110660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22B3A"/>
    <w:multiLevelType w:val="hybridMultilevel"/>
    <w:tmpl w:val="E20EDA6C"/>
    <w:lvl w:ilvl="0" w:tplc="BDD297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D69C5"/>
    <w:multiLevelType w:val="hybridMultilevel"/>
    <w:tmpl w:val="227E8246"/>
    <w:lvl w:ilvl="0" w:tplc="F208D52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113D7565"/>
    <w:multiLevelType w:val="hybridMultilevel"/>
    <w:tmpl w:val="9F585AC4"/>
    <w:lvl w:ilvl="0" w:tplc="75745AF4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169B776B"/>
    <w:multiLevelType w:val="hybridMultilevel"/>
    <w:tmpl w:val="E1CCD414"/>
    <w:lvl w:ilvl="0" w:tplc="FDFC43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16B3791F"/>
    <w:multiLevelType w:val="hybridMultilevel"/>
    <w:tmpl w:val="D6F89124"/>
    <w:lvl w:ilvl="0" w:tplc="820477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7" w15:restartNumberingAfterBreak="0">
    <w:nsid w:val="1C411DAC"/>
    <w:multiLevelType w:val="hybridMultilevel"/>
    <w:tmpl w:val="D02CA2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E13F7"/>
    <w:multiLevelType w:val="hybridMultilevel"/>
    <w:tmpl w:val="F5CA03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21949"/>
    <w:multiLevelType w:val="hybridMultilevel"/>
    <w:tmpl w:val="6F2AF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C31BA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C04D9"/>
    <w:multiLevelType w:val="hybridMultilevel"/>
    <w:tmpl w:val="4ED8421E"/>
    <w:lvl w:ilvl="0" w:tplc="1668F72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94156F6"/>
    <w:multiLevelType w:val="hybridMultilevel"/>
    <w:tmpl w:val="051A0D0A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65CD5"/>
    <w:multiLevelType w:val="hybridMultilevel"/>
    <w:tmpl w:val="0ADCD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E086E"/>
    <w:multiLevelType w:val="hybridMultilevel"/>
    <w:tmpl w:val="7FBA908C"/>
    <w:lvl w:ilvl="0" w:tplc="C9FC692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5" w15:restartNumberingAfterBreak="0">
    <w:nsid w:val="2D303955"/>
    <w:multiLevelType w:val="hybridMultilevel"/>
    <w:tmpl w:val="282A3A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E3142"/>
    <w:multiLevelType w:val="hybridMultilevel"/>
    <w:tmpl w:val="B4F236EC"/>
    <w:lvl w:ilvl="0" w:tplc="C4EAF27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7" w15:restartNumberingAfterBreak="0">
    <w:nsid w:val="337E27CF"/>
    <w:multiLevelType w:val="hybridMultilevel"/>
    <w:tmpl w:val="52EEF576"/>
    <w:lvl w:ilvl="0" w:tplc="FAC28E5E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8" w15:restartNumberingAfterBreak="0">
    <w:nsid w:val="34A26256"/>
    <w:multiLevelType w:val="hybridMultilevel"/>
    <w:tmpl w:val="2E48E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D31DF"/>
    <w:multiLevelType w:val="hybridMultilevel"/>
    <w:tmpl w:val="18A288F0"/>
    <w:lvl w:ilvl="0" w:tplc="8968C7CA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0" w15:restartNumberingAfterBreak="0">
    <w:nsid w:val="399E1EE8"/>
    <w:multiLevelType w:val="hybridMultilevel"/>
    <w:tmpl w:val="0E529EF4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50CAF"/>
    <w:multiLevelType w:val="hybridMultilevel"/>
    <w:tmpl w:val="B3AA06AC"/>
    <w:lvl w:ilvl="0" w:tplc="12209496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2" w15:restartNumberingAfterBreak="0">
    <w:nsid w:val="40EB2F99"/>
    <w:multiLevelType w:val="hybridMultilevel"/>
    <w:tmpl w:val="D06C5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76EE9"/>
    <w:multiLevelType w:val="hybridMultilevel"/>
    <w:tmpl w:val="CA8279EC"/>
    <w:lvl w:ilvl="0" w:tplc="0CD2376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8B934B8"/>
    <w:multiLevelType w:val="hybridMultilevel"/>
    <w:tmpl w:val="1132E7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05549"/>
    <w:multiLevelType w:val="hybridMultilevel"/>
    <w:tmpl w:val="1AD6C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A37E3"/>
    <w:multiLevelType w:val="hybridMultilevel"/>
    <w:tmpl w:val="39028820"/>
    <w:lvl w:ilvl="0" w:tplc="A3683596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7" w15:restartNumberingAfterBreak="0">
    <w:nsid w:val="4CBB7240"/>
    <w:multiLevelType w:val="multilevel"/>
    <w:tmpl w:val="9FB42BC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51A4512C"/>
    <w:multiLevelType w:val="hybridMultilevel"/>
    <w:tmpl w:val="E6169266"/>
    <w:lvl w:ilvl="0" w:tplc="A75E71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A03D56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A138D"/>
    <w:multiLevelType w:val="hybridMultilevel"/>
    <w:tmpl w:val="7270A7B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7C274E"/>
    <w:multiLevelType w:val="hybridMultilevel"/>
    <w:tmpl w:val="F0B26A4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AD44651"/>
    <w:multiLevelType w:val="hybridMultilevel"/>
    <w:tmpl w:val="3F1EC8C8"/>
    <w:lvl w:ilvl="0" w:tplc="E2DEDEF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3" w15:restartNumberingAfterBreak="0">
    <w:nsid w:val="5FFB7258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972AB"/>
    <w:multiLevelType w:val="hybridMultilevel"/>
    <w:tmpl w:val="39887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0C4F97"/>
    <w:multiLevelType w:val="hybridMultilevel"/>
    <w:tmpl w:val="AA5CF5E6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F6C90"/>
    <w:multiLevelType w:val="hybridMultilevel"/>
    <w:tmpl w:val="518E1D7E"/>
    <w:lvl w:ilvl="0" w:tplc="D6062B8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7" w15:restartNumberingAfterBreak="0">
    <w:nsid w:val="629233AA"/>
    <w:multiLevelType w:val="hybridMultilevel"/>
    <w:tmpl w:val="3CEA25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2111E"/>
    <w:multiLevelType w:val="hybridMultilevel"/>
    <w:tmpl w:val="5E6E0BA8"/>
    <w:lvl w:ilvl="0" w:tplc="94FAE22C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9" w15:restartNumberingAfterBreak="0">
    <w:nsid w:val="6A0D38C0"/>
    <w:multiLevelType w:val="hybridMultilevel"/>
    <w:tmpl w:val="46FA53B4"/>
    <w:lvl w:ilvl="0" w:tplc="21FC34A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0" w15:restartNumberingAfterBreak="0">
    <w:nsid w:val="6C042525"/>
    <w:multiLevelType w:val="hybridMultilevel"/>
    <w:tmpl w:val="8F6C9E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1148D"/>
    <w:multiLevelType w:val="hybridMultilevel"/>
    <w:tmpl w:val="4A249F70"/>
    <w:lvl w:ilvl="0" w:tplc="D1FEB892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2" w15:restartNumberingAfterBreak="0">
    <w:nsid w:val="70FD64D2"/>
    <w:multiLevelType w:val="hybridMultilevel"/>
    <w:tmpl w:val="3606E42E"/>
    <w:lvl w:ilvl="0" w:tplc="C5D638E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3" w15:restartNumberingAfterBreak="0">
    <w:nsid w:val="72823718"/>
    <w:multiLevelType w:val="hybridMultilevel"/>
    <w:tmpl w:val="9BD4B248"/>
    <w:lvl w:ilvl="0" w:tplc="FDA0742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4" w15:restartNumberingAfterBreak="0">
    <w:nsid w:val="78D31679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9D78EA"/>
    <w:multiLevelType w:val="hybridMultilevel"/>
    <w:tmpl w:val="94FE3A72"/>
    <w:lvl w:ilvl="0" w:tplc="DDF22E46">
      <w:start w:val="1"/>
      <w:numFmt w:val="upperLetter"/>
      <w:lvlText w:val="%1."/>
      <w:lvlJc w:val="left"/>
      <w:pPr>
        <w:ind w:left="33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6" w15:restartNumberingAfterBreak="0">
    <w:nsid w:val="7FA35B1F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5"/>
  </w:num>
  <w:num w:numId="3">
    <w:abstractNumId w:val="25"/>
  </w:num>
  <w:num w:numId="4">
    <w:abstractNumId w:val="46"/>
  </w:num>
  <w:num w:numId="5">
    <w:abstractNumId w:val="10"/>
  </w:num>
  <w:num w:numId="6">
    <w:abstractNumId w:val="33"/>
  </w:num>
  <w:num w:numId="7">
    <w:abstractNumId w:val="29"/>
  </w:num>
  <w:num w:numId="8">
    <w:abstractNumId w:val="44"/>
  </w:num>
  <w:num w:numId="9">
    <w:abstractNumId w:val="18"/>
  </w:num>
  <w:num w:numId="10">
    <w:abstractNumId w:val="9"/>
  </w:num>
  <w:num w:numId="11">
    <w:abstractNumId w:val="1"/>
  </w:num>
  <w:num w:numId="12">
    <w:abstractNumId w:val="15"/>
  </w:num>
  <w:num w:numId="13">
    <w:abstractNumId w:val="34"/>
  </w:num>
  <w:num w:numId="14">
    <w:abstractNumId w:val="40"/>
  </w:num>
  <w:num w:numId="15">
    <w:abstractNumId w:val="8"/>
  </w:num>
  <w:num w:numId="16">
    <w:abstractNumId w:val="24"/>
  </w:num>
  <w:num w:numId="17">
    <w:abstractNumId w:val="37"/>
  </w:num>
  <w:num w:numId="18">
    <w:abstractNumId w:val="17"/>
  </w:num>
  <w:num w:numId="19">
    <w:abstractNumId w:val="38"/>
  </w:num>
  <w:num w:numId="20">
    <w:abstractNumId w:val="43"/>
  </w:num>
  <w:num w:numId="21">
    <w:abstractNumId w:val="16"/>
  </w:num>
  <w:num w:numId="22">
    <w:abstractNumId w:val="21"/>
  </w:num>
  <w:num w:numId="23">
    <w:abstractNumId w:val="32"/>
  </w:num>
  <w:num w:numId="24">
    <w:abstractNumId w:val="19"/>
  </w:num>
  <w:num w:numId="25">
    <w:abstractNumId w:val="36"/>
  </w:num>
  <w:num w:numId="26">
    <w:abstractNumId w:val="26"/>
  </w:num>
  <w:num w:numId="27">
    <w:abstractNumId w:val="3"/>
  </w:num>
  <w:num w:numId="28">
    <w:abstractNumId w:val="41"/>
  </w:num>
  <w:num w:numId="29">
    <w:abstractNumId w:val="23"/>
  </w:num>
  <w:num w:numId="30">
    <w:abstractNumId w:val="14"/>
  </w:num>
  <w:num w:numId="31">
    <w:abstractNumId w:val="22"/>
  </w:num>
  <w:num w:numId="32">
    <w:abstractNumId w:val="5"/>
  </w:num>
  <w:num w:numId="33">
    <w:abstractNumId w:val="4"/>
  </w:num>
  <w:num w:numId="34">
    <w:abstractNumId w:val="42"/>
  </w:num>
  <w:num w:numId="35">
    <w:abstractNumId w:val="27"/>
  </w:num>
  <w:num w:numId="36">
    <w:abstractNumId w:val="12"/>
  </w:num>
  <w:num w:numId="37">
    <w:abstractNumId w:val="20"/>
  </w:num>
  <w:num w:numId="38">
    <w:abstractNumId w:val="30"/>
  </w:num>
  <w:num w:numId="39">
    <w:abstractNumId w:val="11"/>
  </w:num>
  <w:num w:numId="40">
    <w:abstractNumId w:val="31"/>
  </w:num>
  <w:num w:numId="41">
    <w:abstractNumId w:val="6"/>
  </w:num>
  <w:num w:numId="42">
    <w:abstractNumId w:val="2"/>
  </w:num>
  <w:num w:numId="43">
    <w:abstractNumId w:val="39"/>
  </w:num>
  <w:num w:numId="44">
    <w:abstractNumId w:val="0"/>
  </w:num>
  <w:num w:numId="45">
    <w:abstractNumId w:val="45"/>
  </w:num>
  <w:num w:numId="46">
    <w:abstractNumId w:val="7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423"/>
    <w:rsid w:val="00001926"/>
    <w:rsid w:val="00002E7A"/>
    <w:rsid w:val="0000377B"/>
    <w:rsid w:val="0000520C"/>
    <w:rsid w:val="0000631A"/>
    <w:rsid w:val="00007FB3"/>
    <w:rsid w:val="00010CE1"/>
    <w:rsid w:val="00012CFB"/>
    <w:rsid w:val="00012FB6"/>
    <w:rsid w:val="000178AC"/>
    <w:rsid w:val="00017E0E"/>
    <w:rsid w:val="00021AAC"/>
    <w:rsid w:val="00025F2D"/>
    <w:rsid w:val="00035116"/>
    <w:rsid w:val="00042CB2"/>
    <w:rsid w:val="00043AC4"/>
    <w:rsid w:val="0004455E"/>
    <w:rsid w:val="00044B60"/>
    <w:rsid w:val="00047D91"/>
    <w:rsid w:val="000503A3"/>
    <w:rsid w:val="000514B6"/>
    <w:rsid w:val="00052193"/>
    <w:rsid w:val="0005238B"/>
    <w:rsid w:val="00052433"/>
    <w:rsid w:val="000532D2"/>
    <w:rsid w:val="00055155"/>
    <w:rsid w:val="000555F2"/>
    <w:rsid w:val="0006149B"/>
    <w:rsid w:val="00062FD2"/>
    <w:rsid w:val="0006491B"/>
    <w:rsid w:val="00064A65"/>
    <w:rsid w:val="00064A92"/>
    <w:rsid w:val="00064BA4"/>
    <w:rsid w:val="000658C8"/>
    <w:rsid w:val="00066EBF"/>
    <w:rsid w:val="0006726C"/>
    <w:rsid w:val="000714BA"/>
    <w:rsid w:val="00071855"/>
    <w:rsid w:val="00073C59"/>
    <w:rsid w:val="00080562"/>
    <w:rsid w:val="00080B67"/>
    <w:rsid w:val="00081087"/>
    <w:rsid w:val="00081FBB"/>
    <w:rsid w:val="000879DD"/>
    <w:rsid w:val="00087AC7"/>
    <w:rsid w:val="0009018D"/>
    <w:rsid w:val="0009121C"/>
    <w:rsid w:val="00095E14"/>
    <w:rsid w:val="00096C46"/>
    <w:rsid w:val="000A0D73"/>
    <w:rsid w:val="000A4397"/>
    <w:rsid w:val="000A5812"/>
    <w:rsid w:val="000A59B7"/>
    <w:rsid w:val="000A7341"/>
    <w:rsid w:val="000B00E2"/>
    <w:rsid w:val="000B036F"/>
    <w:rsid w:val="000B22BE"/>
    <w:rsid w:val="000B2AB9"/>
    <w:rsid w:val="000B2ADF"/>
    <w:rsid w:val="000B2CCB"/>
    <w:rsid w:val="000B3455"/>
    <w:rsid w:val="000B3CC5"/>
    <w:rsid w:val="000B4416"/>
    <w:rsid w:val="000B741C"/>
    <w:rsid w:val="000C2373"/>
    <w:rsid w:val="000C30B6"/>
    <w:rsid w:val="000C3964"/>
    <w:rsid w:val="000C7991"/>
    <w:rsid w:val="000D0811"/>
    <w:rsid w:val="000D2F04"/>
    <w:rsid w:val="000E059B"/>
    <w:rsid w:val="000E0912"/>
    <w:rsid w:val="000E11F5"/>
    <w:rsid w:val="000E1BDC"/>
    <w:rsid w:val="000F21AF"/>
    <w:rsid w:val="000F4709"/>
    <w:rsid w:val="000F5ACE"/>
    <w:rsid w:val="00103663"/>
    <w:rsid w:val="001036B6"/>
    <w:rsid w:val="0010452A"/>
    <w:rsid w:val="00106522"/>
    <w:rsid w:val="00106C25"/>
    <w:rsid w:val="00106D41"/>
    <w:rsid w:val="00106EEA"/>
    <w:rsid w:val="00107D86"/>
    <w:rsid w:val="00107E0C"/>
    <w:rsid w:val="001130EC"/>
    <w:rsid w:val="00116F10"/>
    <w:rsid w:val="00121E03"/>
    <w:rsid w:val="001236A1"/>
    <w:rsid w:val="00123815"/>
    <w:rsid w:val="001263E9"/>
    <w:rsid w:val="001265C6"/>
    <w:rsid w:val="00126717"/>
    <w:rsid w:val="00130987"/>
    <w:rsid w:val="00131A6C"/>
    <w:rsid w:val="00134D7E"/>
    <w:rsid w:val="001363DE"/>
    <w:rsid w:val="00136A27"/>
    <w:rsid w:val="00144788"/>
    <w:rsid w:val="00144CD0"/>
    <w:rsid w:val="00146D73"/>
    <w:rsid w:val="00147F5A"/>
    <w:rsid w:val="00155301"/>
    <w:rsid w:val="00155AA4"/>
    <w:rsid w:val="00156B30"/>
    <w:rsid w:val="00156B7E"/>
    <w:rsid w:val="001572D0"/>
    <w:rsid w:val="00160E56"/>
    <w:rsid w:val="00162670"/>
    <w:rsid w:val="00162C8B"/>
    <w:rsid w:val="00172691"/>
    <w:rsid w:val="001726C5"/>
    <w:rsid w:val="00172E58"/>
    <w:rsid w:val="00173806"/>
    <w:rsid w:val="0017609B"/>
    <w:rsid w:val="001771E0"/>
    <w:rsid w:val="0018128F"/>
    <w:rsid w:val="00181F03"/>
    <w:rsid w:val="00184F77"/>
    <w:rsid w:val="00185109"/>
    <w:rsid w:val="00187675"/>
    <w:rsid w:val="00187AC0"/>
    <w:rsid w:val="001902F1"/>
    <w:rsid w:val="00190D18"/>
    <w:rsid w:val="00193240"/>
    <w:rsid w:val="00194DDF"/>
    <w:rsid w:val="001969EE"/>
    <w:rsid w:val="00197E49"/>
    <w:rsid w:val="001A039D"/>
    <w:rsid w:val="001A0589"/>
    <w:rsid w:val="001A207C"/>
    <w:rsid w:val="001A33AE"/>
    <w:rsid w:val="001A3EE7"/>
    <w:rsid w:val="001A4035"/>
    <w:rsid w:val="001A506B"/>
    <w:rsid w:val="001A5BB7"/>
    <w:rsid w:val="001A7677"/>
    <w:rsid w:val="001B0724"/>
    <w:rsid w:val="001B0E3D"/>
    <w:rsid w:val="001B2B07"/>
    <w:rsid w:val="001B309C"/>
    <w:rsid w:val="001C0E39"/>
    <w:rsid w:val="001C48B2"/>
    <w:rsid w:val="001C5396"/>
    <w:rsid w:val="001C583F"/>
    <w:rsid w:val="001C6915"/>
    <w:rsid w:val="001C6A9D"/>
    <w:rsid w:val="001D027C"/>
    <w:rsid w:val="001D0617"/>
    <w:rsid w:val="001D1ABC"/>
    <w:rsid w:val="001D1B89"/>
    <w:rsid w:val="001D3249"/>
    <w:rsid w:val="001D430F"/>
    <w:rsid w:val="001D60D7"/>
    <w:rsid w:val="001E0927"/>
    <w:rsid w:val="001E0C43"/>
    <w:rsid w:val="001E0CAC"/>
    <w:rsid w:val="001E0EFF"/>
    <w:rsid w:val="001E625F"/>
    <w:rsid w:val="001E675B"/>
    <w:rsid w:val="001E6979"/>
    <w:rsid w:val="001E6BBD"/>
    <w:rsid w:val="001E7E81"/>
    <w:rsid w:val="001F003B"/>
    <w:rsid w:val="001F027A"/>
    <w:rsid w:val="001F2046"/>
    <w:rsid w:val="001F34F3"/>
    <w:rsid w:val="001F3E6C"/>
    <w:rsid w:val="001F5DFD"/>
    <w:rsid w:val="001F7EA3"/>
    <w:rsid w:val="00200A2D"/>
    <w:rsid w:val="0020175D"/>
    <w:rsid w:val="002017CF"/>
    <w:rsid w:val="00202F19"/>
    <w:rsid w:val="00205E61"/>
    <w:rsid w:val="00212F80"/>
    <w:rsid w:val="002152B0"/>
    <w:rsid w:val="0021575A"/>
    <w:rsid w:val="00216725"/>
    <w:rsid w:val="00217492"/>
    <w:rsid w:val="00217614"/>
    <w:rsid w:val="002176CE"/>
    <w:rsid w:val="0022081D"/>
    <w:rsid w:val="00221D22"/>
    <w:rsid w:val="002230D5"/>
    <w:rsid w:val="002319D5"/>
    <w:rsid w:val="0023570F"/>
    <w:rsid w:val="00237661"/>
    <w:rsid w:val="002420F8"/>
    <w:rsid w:val="002424A9"/>
    <w:rsid w:val="00245310"/>
    <w:rsid w:val="002517B3"/>
    <w:rsid w:val="002553DA"/>
    <w:rsid w:val="00256065"/>
    <w:rsid w:val="00256663"/>
    <w:rsid w:val="00257D6E"/>
    <w:rsid w:val="00260851"/>
    <w:rsid w:val="00262FC6"/>
    <w:rsid w:val="00263954"/>
    <w:rsid w:val="0026623C"/>
    <w:rsid w:val="00267AE0"/>
    <w:rsid w:val="002702A5"/>
    <w:rsid w:val="00271544"/>
    <w:rsid w:val="00272915"/>
    <w:rsid w:val="002745C5"/>
    <w:rsid w:val="00281614"/>
    <w:rsid w:val="002852C8"/>
    <w:rsid w:val="00285BF3"/>
    <w:rsid w:val="002869B4"/>
    <w:rsid w:val="00286E16"/>
    <w:rsid w:val="002909A5"/>
    <w:rsid w:val="002909CD"/>
    <w:rsid w:val="00290F57"/>
    <w:rsid w:val="00291EB3"/>
    <w:rsid w:val="002A042F"/>
    <w:rsid w:val="002A1EC0"/>
    <w:rsid w:val="002A3C35"/>
    <w:rsid w:val="002A3D26"/>
    <w:rsid w:val="002A443F"/>
    <w:rsid w:val="002A5A59"/>
    <w:rsid w:val="002B3C87"/>
    <w:rsid w:val="002B3FEE"/>
    <w:rsid w:val="002B4F0E"/>
    <w:rsid w:val="002B68C5"/>
    <w:rsid w:val="002B7484"/>
    <w:rsid w:val="002C1256"/>
    <w:rsid w:val="002C1484"/>
    <w:rsid w:val="002C3502"/>
    <w:rsid w:val="002C4083"/>
    <w:rsid w:val="002C54B7"/>
    <w:rsid w:val="002C65B4"/>
    <w:rsid w:val="002C6A7E"/>
    <w:rsid w:val="002C79FB"/>
    <w:rsid w:val="002D015D"/>
    <w:rsid w:val="002D19CC"/>
    <w:rsid w:val="002D1DDE"/>
    <w:rsid w:val="002D2103"/>
    <w:rsid w:val="002D5B1A"/>
    <w:rsid w:val="002D6010"/>
    <w:rsid w:val="002D78E9"/>
    <w:rsid w:val="002E44FB"/>
    <w:rsid w:val="002E6AC8"/>
    <w:rsid w:val="002E7DFA"/>
    <w:rsid w:val="002F0923"/>
    <w:rsid w:val="002F0AF7"/>
    <w:rsid w:val="002F1449"/>
    <w:rsid w:val="002F1FC9"/>
    <w:rsid w:val="002F3238"/>
    <w:rsid w:val="002F5C40"/>
    <w:rsid w:val="002F60E1"/>
    <w:rsid w:val="002F69EC"/>
    <w:rsid w:val="00301359"/>
    <w:rsid w:val="0030145C"/>
    <w:rsid w:val="0030424C"/>
    <w:rsid w:val="003048CF"/>
    <w:rsid w:val="00305B6D"/>
    <w:rsid w:val="00305F97"/>
    <w:rsid w:val="003069D9"/>
    <w:rsid w:val="00307BB4"/>
    <w:rsid w:val="00312582"/>
    <w:rsid w:val="00312D7D"/>
    <w:rsid w:val="003175A6"/>
    <w:rsid w:val="00322697"/>
    <w:rsid w:val="0032289E"/>
    <w:rsid w:val="00323164"/>
    <w:rsid w:val="00323864"/>
    <w:rsid w:val="00324878"/>
    <w:rsid w:val="00325086"/>
    <w:rsid w:val="00326DC4"/>
    <w:rsid w:val="0032707C"/>
    <w:rsid w:val="00331FF6"/>
    <w:rsid w:val="0033234B"/>
    <w:rsid w:val="003350E0"/>
    <w:rsid w:val="003351CF"/>
    <w:rsid w:val="0033528F"/>
    <w:rsid w:val="00337F00"/>
    <w:rsid w:val="0034222F"/>
    <w:rsid w:val="0034678E"/>
    <w:rsid w:val="0035400F"/>
    <w:rsid w:val="0036091C"/>
    <w:rsid w:val="00364A22"/>
    <w:rsid w:val="0036615E"/>
    <w:rsid w:val="00366B94"/>
    <w:rsid w:val="0037255D"/>
    <w:rsid w:val="00372C16"/>
    <w:rsid w:val="00374A8C"/>
    <w:rsid w:val="0037646A"/>
    <w:rsid w:val="00381CFE"/>
    <w:rsid w:val="00384A8F"/>
    <w:rsid w:val="00385D18"/>
    <w:rsid w:val="00390ACF"/>
    <w:rsid w:val="00391BD8"/>
    <w:rsid w:val="00391DE8"/>
    <w:rsid w:val="003951BC"/>
    <w:rsid w:val="003956BD"/>
    <w:rsid w:val="00395B4E"/>
    <w:rsid w:val="0039648D"/>
    <w:rsid w:val="003A443F"/>
    <w:rsid w:val="003A46E1"/>
    <w:rsid w:val="003A61ED"/>
    <w:rsid w:val="003A6957"/>
    <w:rsid w:val="003A76EC"/>
    <w:rsid w:val="003A79A8"/>
    <w:rsid w:val="003B0AD1"/>
    <w:rsid w:val="003B0C98"/>
    <w:rsid w:val="003B1D63"/>
    <w:rsid w:val="003B3E38"/>
    <w:rsid w:val="003B4AE9"/>
    <w:rsid w:val="003B5018"/>
    <w:rsid w:val="003B73EA"/>
    <w:rsid w:val="003C3CD6"/>
    <w:rsid w:val="003C40FE"/>
    <w:rsid w:val="003C5242"/>
    <w:rsid w:val="003D02FC"/>
    <w:rsid w:val="003D3BCF"/>
    <w:rsid w:val="003D3FC0"/>
    <w:rsid w:val="003D43D8"/>
    <w:rsid w:val="003D51F9"/>
    <w:rsid w:val="003D6F84"/>
    <w:rsid w:val="003D747D"/>
    <w:rsid w:val="003F2A90"/>
    <w:rsid w:val="003F35FB"/>
    <w:rsid w:val="003F60B5"/>
    <w:rsid w:val="003F7837"/>
    <w:rsid w:val="00400911"/>
    <w:rsid w:val="00401547"/>
    <w:rsid w:val="00405457"/>
    <w:rsid w:val="00412490"/>
    <w:rsid w:val="00413A82"/>
    <w:rsid w:val="00414AD3"/>
    <w:rsid w:val="0041745C"/>
    <w:rsid w:val="00417A2E"/>
    <w:rsid w:val="004202DA"/>
    <w:rsid w:val="004205AE"/>
    <w:rsid w:val="0042125D"/>
    <w:rsid w:val="00425CF2"/>
    <w:rsid w:val="004315E8"/>
    <w:rsid w:val="00433161"/>
    <w:rsid w:val="004343B0"/>
    <w:rsid w:val="004355EF"/>
    <w:rsid w:val="004359CC"/>
    <w:rsid w:val="00435E56"/>
    <w:rsid w:val="0043667E"/>
    <w:rsid w:val="00436D34"/>
    <w:rsid w:val="00437030"/>
    <w:rsid w:val="00437BCC"/>
    <w:rsid w:val="00441F3B"/>
    <w:rsid w:val="0044272B"/>
    <w:rsid w:val="00446F52"/>
    <w:rsid w:val="00447663"/>
    <w:rsid w:val="004476C3"/>
    <w:rsid w:val="00452088"/>
    <w:rsid w:val="00456198"/>
    <w:rsid w:val="004563F3"/>
    <w:rsid w:val="00456883"/>
    <w:rsid w:val="00460532"/>
    <w:rsid w:val="00462E71"/>
    <w:rsid w:val="004703F0"/>
    <w:rsid w:val="00470C3A"/>
    <w:rsid w:val="0047273A"/>
    <w:rsid w:val="00472D78"/>
    <w:rsid w:val="00476106"/>
    <w:rsid w:val="00476528"/>
    <w:rsid w:val="00482E3A"/>
    <w:rsid w:val="0048346D"/>
    <w:rsid w:val="00485009"/>
    <w:rsid w:val="00490B0F"/>
    <w:rsid w:val="00492F43"/>
    <w:rsid w:val="00493F8A"/>
    <w:rsid w:val="00494984"/>
    <w:rsid w:val="00495E17"/>
    <w:rsid w:val="00496349"/>
    <w:rsid w:val="00497F63"/>
    <w:rsid w:val="004A0576"/>
    <w:rsid w:val="004A0FB4"/>
    <w:rsid w:val="004A121D"/>
    <w:rsid w:val="004A4E04"/>
    <w:rsid w:val="004A513E"/>
    <w:rsid w:val="004A7C45"/>
    <w:rsid w:val="004A7DA7"/>
    <w:rsid w:val="004B0AFA"/>
    <w:rsid w:val="004B13D3"/>
    <w:rsid w:val="004B3AF4"/>
    <w:rsid w:val="004B4883"/>
    <w:rsid w:val="004B4BC7"/>
    <w:rsid w:val="004B7B1A"/>
    <w:rsid w:val="004B7E18"/>
    <w:rsid w:val="004C13A5"/>
    <w:rsid w:val="004C417C"/>
    <w:rsid w:val="004C460C"/>
    <w:rsid w:val="004C60CB"/>
    <w:rsid w:val="004C6547"/>
    <w:rsid w:val="004D0D81"/>
    <w:rsid w:val="004D39D7"/>
    <w:rsid w:val="004E289E"/>
    <w:rsid w:val="004E32C5"/>
    <w:rsid w:val="004E51A3"/>
    <w:rsid w:val="004E725B"/>
    <w:rsid w:val="004F2A25"/>
    <w:rsid w:val="004F357A"/>
    <w:rsid w:val="004F3A55"/>
    <w:rsid w:val="004F3C89"/>
    <w:rsid w:val="004F4BC2"/>
    <w:rsid w:val="004F4D81"/>
    <w:rsid w:val="004F542C"/>
    <w:rsid w:val="004F5FE6"/>
    <w:rsid w:val="004F64B9"/>
    <w:rsid w:val="004F7FDA"/>
    <w:rsid w:val="00502120"/>
    <w:rsid w:val="0050728A"/>
    <w:rsid w:val="0051224B"/>
    <w:rsid w:val="0051254A"/>
    <w:rsid w:val="00512D18"/>
    <w:rsid w:val="005130FA"/>
    <w:rsid w:val="00513F0F"/>
    <w:rsid w:val="00514772"/>
    <w:rsid w:val="00514A55"/>
    <w:rsid w:val="005175DC"/>
    <w:rsid w:val="00520526"/>
    <w:rsid w:val="0052432E"/>
    <w:rsid w:val="00524FC4"/>
    <w:rsid w:val="00525029"/>
    <w:rsid w:val="005271D3"/>
    <w:rsid w:val="00527DE8"/>
    <w:rsid w:val="00530DBB"/>
    <w:rsid w:val="00531720"/>
    <w:rsid w:val="005318B3"/>
    <w:rsid w:val="0053205B"/>
    <w:rsid w:val="00532B22"/>
    <w:rsid w:val="00532DBD"/>
    <w:rsid w:val="00532E03"/>
    <w:rsid w:val="0053372D"/>
    <w:rsid w:val="005344D7"/>
    <w:rsid w:val="00535EAA"/>
    <w:rsid w:val="005372A3"/>
    <w:rsid w:val="00543B81"/>
    <w:rsid w:val="0054794A"/>
    <w:rsid w:val="00553B18"/>
    <w:rsid w:val="00553BAB"/>
    <w:rsid w:val="00556D8A"/>
    <w:rsid w:val="00560578"/>
    <w:rsid w:val="00560A63"/>
    <w:rsid w:val="00560AC4"/>
    <w:rsid w:val="0056233A"/>
    <w:rsid w:val="005630CE"/>
    <w:rsid w:val="0056486D"/>
    <w:rsid w:val="00564F21"/>
    <w:rsid w:val="005651AA"/>
    <w:rsid w:val="005654E0"/>
    <w:rsid w:val="00565E04"/>
    <w:rsid w:val="005663AD"/>
    <w:rsid w:val="00566DC9"/>
    <w:rsid w:val="00567232"/>
    <w:rsid w:val="00567270"/>
    <w:rsid w:val="00567F16"/>
    <w:rsid w:val="005707D7"/>
    <w:rsid w:val="00570C5A"/>
    <w:rsid w:val="005719F7"/>
    <w:rsid w:val="00572F24"/>
    <w:rsid w:val="005732E9"/>
    <w:rsid w:val="00573421"/>
    <w:rsid w:val="005748C4"/>
    <w:rsid w:val="0057796F"/>
    <w:rsid w:val="005804CC"/>
    <w:rsid w:val="0058187A"/>
    <w:rsid w:val="005840EA"/>
    <w:rsid w:val="005851AA"/>
    <w:rsid w:val="0058635F"/>
    <w:rsid w:val="00590831"/>
    <w:rsid w:val="0059161A"/>
    <w:rsid w:val="00592487"/>
    <w:rsid w:val="00593E44"/>
    <w:rsid w:val="005960D4"/>
    <w:rsid w:val="005975A5"/>
    <w:rsid w:val="005A4799"/>
    <w:rsid w:val="005B0B35"/>
    <w:rsid w:val="005B2B51"/>
    <w:rsid w:val="005B2D98"/>
    <w:rsid w:val="005B454D"/>
    <w:rsid w:val="005B5D11"/>
    <w:rsid w:val="005B76BA"/>
    <w:rsid w:val="005B7B28"/>
    <w:rsid w:val="005C0653"/>
    <w:rsid w:val="005C16C5"/>
    <w:rsid w:val="005C292F"/>
    <w:rsid w:val="005C3871"/>
    <w:rsid w:val="005C38D0"/>
    <w:rsid w:val="005C5C7B"/>
    <w:rsid w:val="005C7A9F"/>
    <w:rsid w:val="005D11FF"/>
    <w:rsid w:val="005D1FD3"/>
    <w:rsid w:val="005D2523"/>
    <w:rsid w:val="005D2A76"/>
    <w:rsid w:val="005D5BD0"/>
    <w:rsid w:val="005D5F8B"/>
    <w:rsid w:val="005D65F6"/>
    <w:rsid w:val="005D7787"/>
    <w:rsid w:val="005E01BB"/>
    <w:rsid w:val="005E067C"/>
    <w:rsid w:val="005E3AEA"/>
    <w:rsid w:val="005E4E31"/>
    <w:rsid w:val="005E631D"/>
    <w:rsid w:val="005E733D"/>
    <w:rsid w:val="005E7673"/>
    <w:rsid w:val="005E7D9D"/>
    <w:rsid w:val="005F1651"/>
    <w:rsid w:val="005F3A74"/>
    <w:rsid w:val="005F785D"/>
    <w:rsid w:val="00600C69"/>
    <w:rsid w:val="00602EC2"/>
    <w:rsid w:val="0060327E"/>
    <w:rsid w:val="00604A61"/>
    <w:rsid w:val="0060686C"/>
    <w:rsid w:val="006073E3"/>
    <w:rsid w:val="0060795B"/>
    <w:rsid w:val="00610564"/>
    <w:rsid w:val="00610AAA"/>
    <w:rsid w:val="00610ADE"/>
    <w:rsid w:val="00614D6B"/>
    <w:rsid w:val="006171E4"/>
    <w:rsid w:val="006279BD"/>
    <w:rsid w:val="00632463"/>
    <w:rsid w:val="00633D38"/>
    <w:rsid w:val="0063488C"/>
    <w:rsid w:val="00637FC1"/>
    <w:rsid w:val="00645755"/>
    <w:rsid w:val="00646784"/>
    <w:rsid w:val="00650C82"/>
    <w:rsid w:val="0065139F"/>
    <w:rsid w:val="0065393D"/>
    <w:rsid w:val="00660678"/>
    <w:rsid w:val="006607B4"/>
    <w:rsid w:val="00661DCA"/>
    <w:rsid w:val="00662B83"/>
    <w:rsid w:val="006679D5"/>
    <w:rsid w:val="00670FCB"/>
    <w:rsid w:val="006720CB"/>
    <w:rsid w:val="00672FDA"/>
    <w:rsid w:val="00674B9D"/>
    <w:rsid w:val="00677AFC"/>
    <w:rsid w:val="006810B5"/>
    <w:rsid w:val="00682E6E"/>
    <w:rsid w:val="006848B7"/>
    <w:rsid w:val="00684B20"/>
    <w:rsid w:val="00686D19"/>
    <w:rsid w:val="00686EF5"/>
    <w:rsid w:val="0069269A"/>
    <w:rsid w:val="00692FBD"/>
    <w:rsid w:val="006932C4"/>
    <w:rsid w:val="00694486"/>
    <w:rsid w:val="00694AD8"/>
    <w:rsid w:val="00695D64"/>
    <w:rsid w:val="006A0414"/>
    <w:rsid w:val="006A0AD6"/>
    <w:rsid w:val="006A2130"/>
    <w:rsid w:val="006A31C7"/>
    <w:rsid w:val="006A3345"/>
    <w:rsid w:val="006A3DE5"/>
    <w:rsid w:val="006A530E"/>
    <w:rsid w:val="006A5F18"/>
    <w:rsid w:val="006A769B"/>
    <w:rsid w:val="006B086A"/>
    <w:rsid w:val="006B2EDC"/>
    <w:rsid w:val="006B3833"/>
    <w:rsid w:val="006B3AF9"/>
    <w:rsid w:val="006B68FE"/>
    <w:rsid w:val="006B72F4"/>
    <w:rsid w:val="006C0AC4"/>
    <w:rsid w:val="006C16B1"/>
    <w:rsid w:val="006C1D1B"/>
    <w:rsid w:val="006C37AB"/>
    <w:rsid w:val="006C5427"/>
    <w:rsid w:val="006C5D1F"/>
    <w:rsid w:val="006C632A"/>
    <w:rsid w:val="006C66DC"/>
    <w:rsid w:val="006C69C5"/>
    <w:rsid w:val="006D0E81"/>
    <w:rsid w:val="006D2967"/>
    <w:rsid w:val="006D434D"/>
    <w:rsid w:val="006D527B"/>
    <w:rsid w:val="006D6EE7"/>
    <w:rsid w:val="006E0376"/>
    <w:rsid w:val="006E0E6A"/>
    <w:rsid w:val="006E4B67"/>
    <w:rsid w:val="006E60BB"/>
    <w:rsid w:val="006E67D1"/>
    <w:rsid w:val="006E6FF8"/>
    <w:rsid w:val="006F45F7"/>
    <w:rsid w:val="006F64B1"/>
    <w:rsid w:val="006F7E48"/>
    <w:rsid w:val="00702408"/>
    <w:rsid w:val="007030F2"/>
    <w:rsid w:val="007058B5"/>
    <w:rsid w:val="00707A86"/>
    <w:rsid w:val="00710F34"/>
    <w:rsid w:val="0071144E"/>
    <w:rsid w:val="00711696"/>
    <w:rsid w:val="007116A4"/>
    <w:rsid w:val="0071384F"/>
    <w:rsid w:val="00716985"/>
    <w:rsid w:val="00721BC8"/>
    <w:rsid w:val="007224E1"/>
    <w:rsid w:val="0072319E"/>
    <w:rsid w:val="00724C22"/>
    <w:rsid w:val="00726B46"/>
    <w:rsid w:val="00726BB1"/>
    <w:rsid w:val="00726C7E"/>
    <w:rsid w:val="0072750F"/>
    <w:rsid w:val="00727B0B"/>
    <w:rsid w:val="00731019"/>
    <w:rsid w:val="00732670"/>
    <w:rsid w:val="00735F6E"/>
    <w:rsid w:val="00736670"/>
    <w:rsid w:val="00740640"/>
    <w:rsid w:val="00741F25"/>
    <w:rsid w:val="00746BEF"/>
    <w:rsid w:val="00746EC1"/>
    <w:rsid w:val="00753086"/>
    <w:rsid w:val="007538E0"/>
    <w:rsid w:val="00756DF8"/>
    <w:rsid w:val="00757565"/>
    <w:rsid w:val="007677A8"/>
    <w:rsid w:val="00772BB0"/>
    <w:rsid w:val="00775B94"/>
    <w:rsid w:val="00776521"/>
    <w:rsid w:val="00776D84"/>
    <w:rsid w:val="00780679"/>
    <w:rsid w:val="0078113F"/>
    <w:rsid w:val="007826CD"/>
    <w:rsid w:val="00782D25"/>
    <w:rsid w:val="00784417"/>
    <w:rsid w:val="00784A21"/>
    <w:rsid w:val="0078522A"/>
    <w:rsid w:val="00785AFC"/>
    <w:rsid w:val="00785D89"/>
    <w:rsid w:val="0078633C"/>
    <w:rsid w:val="00792980"/>
    <w:rsid w:val="00793316"/>
    <w:rsid w:val="007A1625"/>
    <w:rsid w:val="007A173B"/>
    <w:rsid w:val="007A5014"/>
    <w:rsid w:val="007A5F35"/>
    <w:rsid w:val="007B584C"/>
    <w:rsid w:val="007B76F0"/>
    <w:rsid w:val="007B7D77"/>
    <w:rsid w:val="007C06FF"/>
    <w:rsid w:val="007C23ED"/>
    <w:rsid w:val="007C2585"/>
    <w:rsid w:val="007C31B3"/>
    <w:rsid w:val="007C3B8D"/>
    <w:rsid w:val="007C42F9"/>
    <w:rsid w:val="007C5551"/>
    <w:rsid w:val="007C56C0"/>
    <w:rsid w:val="007C6D49"/>
    <w:rsid w:val="007C78C1"/>
    <w:rsid w:val="007C7C56"/>
    <w:rsid w:val="007D06A6"/>
    <w:rsid w:val="007D1D98"/>
    <w:rsid w:val="007D1F59"/>
    <w:rsid w:val="007D29E3"/>
    <w:rsid w:val="007D3093"/>
    <w:rsid w:val="007E29F3"/>
    <w:rsid w:val="007E2D30"/>
    <w:rsid w:val="007E56C8"/>
    <w:rsid w:val="007E5B4C"/>
    <w:rsid w:val="007E7F35"/>
    <w:rsid w:val="007F04AA"/>
    <w:rsid w:val="007F489A"/>
    <w:rsid w:val="007F4DD3"/>
    <w:rsid w:val="008000E3"/>
    <w:rsid w:val="008049AC"/>
    <w:rsid w:val="00804A53"/>
    <w:rsid w:val="008062EE"/>
    <w:rsid w:val="00806B18"/>
    <w:rsid w:val="00807355"/>
    <w:rsid w:val="00810BC7"/>
    <w:rsid w:val="00811826"/>
    <w:rsid w:val="00812C79"/>
    <w:rsid w:val="008137DB"/>
    <w:rsid w:val="00815E39"/>
    <w:rsid w:val="00816EA4"/>
    <w:rsid w:val="0082019A"/>
    <w:rsid w:val="00821AD8"/>
    <w:rsid w:val="00832CA1"/>
    <w:rsid w:val="00834456"/>
    <w:rsid w:val="00834DF9"/>
    <w:rsid w:val="00836015"/>
    <w:rsid w:val="00837BC8"/>
    <w:rsid w:val="00841360"/>
    <w:rsid w:val="008429A5"/>
    <w:rsid w:val="0084363B"/>
    <w:rsid w:val="00843E24"/>
    <w:rsid w:val="00845FC8"/>
    <w:rsid w:val="00846619"/>
    <w:rsid w:val="00847FA7"/>
    <w:rsid w:val="00850BD2"/>
    <w:rsid w:val="008550C0"/>
    <w:rsid w:val="0085556C"/>
    <w:rsid w:val="00856AD5"/>
    <w:rsid w:val="008570F8"/>
    <w:rsid w:val="00860FB7"/>
    <w:rsid w:val="00861111"/>
    <w:rsid w:val="0086216F"/>
    <w:rsid w:val="0086362A"/>
    <w:rsid w:val="008652C7"/>
    <w:rsid w:val="00865E39"/>
    <w:rsid w:val="00866FE4"/>
    <w:rsid w:val="008713A4"/>
    <w:rsid w:val="008761E0"/>
    <w:rsid w:val="00876712"/>
    <w:rsid w:val="00880838"/>
    <w:rsid w:val="00880B45"/>
    <w:rsid w:val="00883737"/>
    <w:rsid w:val="00884C9E"/>
    <w:rsid w:val="00885E5B"/>
    <w:rsid w:val="008918DF"/>
    <w:rsid w:val="008929F6"/>
    <w:rsid w:val="008A10B4"/>
    <w:rsid w:val="008A2A25"/>
    <w:rsid w:val="008A2FEE"/>
    <w:rsid w:val="008A420A"/>
    <w:rsid w:val="008B5D48"/>
    <w:rsid w:val="008B63C0"/>
    <w:rsid w:val="008B645A"/>
    <w:rsid w:val="008B6C1E"/>
    <w:rsid w:val="008B7974"/>
    <w:rsid w:val="008C023D"/>
    <w:rsid w:val="008C028A"/>
    <w:rsid w:val="008C3DB7"/>
    <w:rsid w:val="008C427D"/>
    <w:rsid w:val="008D3A86"/>
    <w:rsid w:val="008D6D41"/>
    <w:rsid w:val="008E259E"/>
    <w:rsid w:val="008E382E"/>
    <w:rsid w:val="008E50C7"/>
    <w:rsid w:val="008F246D"/>
    <w:rsid w:val="008F35D3"/>
    <w:rsid w:val="008F4A32"/>
    <w:rsid w:val="008F5CF2"/>
    <w:rsid w:val="008F6548"/>
    <w:rsid w:val="008F75E9"/>
    <w:rsid w:val="009021CB"/>
    <w:rsid w:val="00902D63"/>
    <w:rsid w:val="00905AF1"/>
    <w:rsid w:val="0090710E"/>
    <w:rsid w:val="0091092B"/>
    <w:rsid w:val="0091186F"/>
    <w:rsid w:val="00914AE6"/>
    <w:rsid w:val="009152A6"/>
    <w:rsid w:val="009156F0"/>
    <w:rsid w:val="00917A01"/>
    <w:rsid w:val="009225CB"/>
    <w:rsid w:val="00922819"/>
    <w:rsid w:val="00923970"/>
    <w:rsid w:val="0092400D"/>
    <w:rsid w:val="00924F1A"/>
    <w:rsid w:val="00934679"/>
    <w:rsid w:val="00934725"/>
    <w:rsid w:val="00934F1A"/>
    <w:rsid w:val="009356EC"/>
    <w:rsid w:val="00935954"/>
    <w:rsid w:val="00941166"/>
    <w:rsid w:val="00941A23"/>
    <w:rsid w:val="0094491A"/>
    <w:rsid w:val="00954320"/>
    <w:rsid w:val="00954529"/>
    <w:rsid w:val="00963B9C"/>
    <w:rsid w:val="00964730"/>
    <w:rsid w:val="009647F6"/>
    <w:rsid w:val="00965051"/>
    <w:rsid w:val="009656BB"/>
    <w:rsid w:val="0097011B"/>
    <w:rsid w:val="009711B8"/>
    <w:rsid w:val="009733F0"/>
    <w:rsid w:val="009755B4"/>
    <w:rsid w:val="009756CE"/>
    <w:rsid w:val="00977DA8"/>
    <w:rsid w:val="00980AC4"/>
    <w:rsid w:val="00980B41"/>
    <w:rsid w:val="00980FB2"/>
    <w:rsid w:val="00981C0D"/>
    <w:rsid w:val="00981EC4"/>
    <w:rsid w:val="00981FA6"/>
    <w:rsid w:val="00990CED"/>
    <w:rsid w:val="0099114B"/>
    <w:rsid w:val="00993884"/>
    <w:rsid w:val="00996C6A"/>
    <w:rsid w:val="009A029B"/>
    <w:rsid w:val="009B0ABD"/>
    <w:rsid w:val="009B1A93"/>
    <w:rsid w:val="009B260A"/>
    <w:rsid w:val="009B3F26"/>
    <w:rsid w:val="009B5C59"/>
    <w:rsid w:val="009B63E6"/>
    <w:rsid w:val="009B6B3B"/>
    <w:rsid w:val="009B75D0"/>
    <w:rsid w:val="009B7903"/>
    <w:rsid w:val="009C0858"/>
    <w:rsid w:val="009C0F53"/>
    <w:rsid w:val="009C0F6B"/>
    <w:rsid w:val="009C1F8E"/>
    <w:rsid w:val="009C49AB"/>
    <w:rsid w:val="009C4E02"/>
    <w:rsid w:val="009C76AA"/>
    <w:rsid w:val="009D087D"/>
    <w:rsid w:val="009D198D"/>
    <w:rsid w:val="009D2175"/>
    <w:rsid w:val="009D29FB"/>
    <w:rsid w:val="009D4562"/>
    <w:rsid w:val="009D49F1"/>
    <w:rsid w:val="009D63F2"/>
    <w:rsid w:val="009D676C"/>
    <w:rsid w:val="009D6C29"/>
    <w:rsid w:val="009E0635"/>
    <w:rsid w:val="009E3687"/>
    <w:rsid w:val="009F0C23"/>
    <w:rsid w:val="009F1316"/>
    <w:rsid w:val="009F3D09"/>
    <w:rsid w:val="009F527D"/>
    <w:rsid w:val="009F67E7"/>
    <w:rsid w:val="009F6DE6"/>
    <w:rsid w:val="009F7578"/>
    <w:rsid w:val="009F7C43"/>
    <w:rsid w:val="00A00118"/>
    <w:rsid w:val="00A001C2"/>
    <w:rsid w:val="00A00AF2"/>
    <w:rsid w:val="00A00C63"/>
    <w:rsid w:val="00A00F6B"/>
    <w:rsid w:val="00A011ED"/>
    <w:rsid w:val="00A0222F"/>
    <w:rsid w:val="00A02297"/>
    <w:rsid w:val="00A02CCD"/>
    <w:rsid w:val="00A045DB"/>
    <w:rsid w:val="00A06C8D"/>
    <w:rsid w:val="00A071AD"/>
    <w:rsid w:val="00A10260"/>
    <w:rsid w:val="00A12026"/>
    <w:rsid w:val="00A16145"/>
    <w:rsid w:val="00A21FB8"/>
    <w:rsid w:val="00A233DA"/>
    <w:rsid w:val="00A23D39"/>
    <w:rsid w:val="00A23E56"/>
    <w:rsid w:val="00A25239"/>
    <w:rsid w:val="00A30216"/>
    <w:rsid w:val="00A3290C"/>
    <w:rsid w:val="00A40774"/>
    <w:rsid w:val="00A50039"/>
    <w:rsid w:val="00A51E71"/>
    <w:rsid w:val="00A520EC"/>
    <w:rsid w:val="00A52359"/>
    <w:rsid w:val="00A5263F"/>
    <w:rsid w:val="00A527F9"/>
    <w:rsid w:val="00A54E78"/>
    <w:rsid w:val="00A57629"/>
    <w:rsid w:val="00A6113F"/>
    <w:rsid w:val="00A615EC"/>
    <w:rsid w:val="00A61A20"/>
    <w:rsid w:val="00A65792"/>
    <w:rsid w:val="00A65EED"/>
    <w:rsid w:val="00A71409"/>
    <w:rsid w:val="00A7279E"/>
    <w:rsid w:val="00A733DA"/>
    <w:rsid w:val="00A73E76"/>
    <w:rsid w:val="00A75132"/>
    <w:rsid w:val="00A8091E"/>
    <w:rsid w:val="00A82001"/>
    <w:rsid w:val="00A848E7"/>
    <w:rsid w:val="00A84B37"/>
    <w:rsid w:val="00A8549A"/>
    <w:rsid w:val="00A857CA"/>
    <w:rsid w:val="00A859B6"/>
    <w:rsid w:val="00A9109F"/>
    <w:rsid w:val="00A92B46"/>
    <w:rsid w:val="00A95B65"/>
    <w:rsid w:val="00A96691"/>
    <w:rsid w:val="00A9723A"/>
    <w:rsid w:val="00AA2C37"/>
    <w:rsid w:val="00AA3920"/>
    <w:rsid w:val="00AA47D5"/>
    <w:rsid w:val="00AA4944"/>
    <w:rsid w:val="00AA58D9"/>
    <w:rsid w:val="00AA7696"/>
    <w:rsid w:val="00AA78B6"/>
    <w:rsid w:val="00AB0203"/>
    <w:rsid w:val="00AB2ED1"/>
    <w:rsid w:val="00AB72B8"/>
    <w:rsid w:val="00AB74B2"/>
    <w:rsid w:val="00AC0FEF"/>
    <w:rsid w:val="00AC3971"/>
    <w:rsid w:val="00AC4DF3"/>
    <w:rsid w:val="00AC6F94"/>
    <w:rsid w:val="00AD0BAD"/>
    <w:rsid w:val="00AD1F66"/>
    <w:rsid w:val="00AD23B1"/>
    <w:rsid w:val="00AD346B"/>
    <w:rsid w:val="00AD3D3C"/>
    <w:rsid w:val="00AD5AF8"/>
    <w:rsid w:val="00AD66B4"/>
    <w:rsid w:val="00AD7089"/>
    <w:rsid w:val="00AE325E"/>
    <w:rsid w:val="00AE479B"/>
    <w:rsid w:val="00AF507B"/>
    <w:rsid w:val="00B0044A"/>
    <w:rsid w:val="00B03008"/>
    <w:rsid w:val="00B04D28"/>
    <w:rsid w:val="00B0517A"/>
    <w:rsid w:val="00B052B3"/>
    <w:rsid w:val="00B056ED"/>
    <w:rsid w:val="00B06E2C"/>
    <w:rsid w:val="00B10F26"/>
    <w:rsid w:val="00B1392F"/>
    <w:rsid w:val="00B14E2E"/>
    <w:rsid w:val="00B164A6"/>
    <w:rsid w:val="00B203A2"/>
    <w:rsid w:val="00B20E26"/>
    <w:rsid w:val="00B20EAA"/>
    <w:rsid w:val="00B21C10"/>
    <w:rsid w:val="00B23FE3"/>
    <w:rsid w:val="00B24F3A"/>
    <w:rsid w:val="00B2669F"/>
    <w:rsid w:val="00B30119"/>
    <w:rsid w:val="00B3480A"/>
    <w:rsid w:val="00B3763D"/>
    <w:rsid w:val="00B376AF"/>
    <w:rsid w:val="00B37A98"/>
    <w:rsid w:val="00B432C3"/>
    <w:rsid w:val="00B4397F"/>
    <w:rsid w:val="00B449C0"/>
    <w:rsid w:val="00B451EE"/>
    <w:rsid w:val="00B46FAA"/>
    <w:rsid w:val="00B50492"/>
    <w:rsid w:val="00B50C98"/>
    <w:rsid w:val="00B512A1"/>
    <w:rsid w:val="00B5409A"/>
    <w:rsid w:val="00B540E5"/>
    <w:rsid w:val="00B54579"/>
    <w:rsid w:val="00B555FD"/>
    <w:rsid w:val="00B55897"/>
    <w:rsid w:val="00B5780F"/>
    <w:rsid w:val="00B60359"/>
    <w:rsid w:val="00B60C8F"/>
    <w:rsid w:val="00B614E0"/>
    <w:rsid w:val="00B64688"/>
    <w:rsid w:val="00B65202"/>
    <w:rsid w:val="00B664C5"/>
    <w:rsid w:val="00B70A43"/>
    <w:rsid w:val="00B7192C"/>
    <w:rsid w:val="00B72853"/>
    <w:rsid w:val="00B72DF3"/>
    <w:rsid w:val="00B72E59"/>
    <w:rsid w:val="00B74819"/>
    <w:rsid w:val="00B76EA3"/>
    <w:rsid w:val="00B82CA9"/>
    <w:rsid w:val="00B82FA7"/>
    <w:rsid w:val="00B842BD"/>
    <w:rsid w:val="00B856D7"/>
    <w:rsid w:val="00B8729E"/>
    <w:rsid w:val="00B92AC8"/>
    <w:rsid w:val="00B92BA3"/>
    <w:rsid w:val="00B9391C"/>
    <w:rsid w:val="00B93D13"/>
    <w:rsid w:val="00B94666"/>
    <w:rsid w:val="00B94E08"/>
    <w:rsid w:val="00B95A60"/>
    <w:rsid w:val="00B97C17"/>
    <w:rsid w:val="00BA0902"/>
    <w:rsid w:val="00BA0C84"/>
    <w:rsid w:val="00BA106A"/>
    <w:rsid w:val="00BA1AB6"/>
    <w:rsid w:val="00BA2D85"/>
    <w:rsid w:val="00BA384C"/>
    <w:rsid w:val="00BA4B34"/>
    <w:rsid w:val="00BA7E5A"/>
    <w:rsid w:val="00BB0E9C"/>
    <w:rsid w:val="00BB2332"/>
    <w:rsid w:val="00BB3710"/>
    <w:rsid w:val="00BB55E1"/>
    <w:rsid w:val="00BB5624"/>
    <w:rsid w:val="00BB6C2F"/>
    <w:rsid w:val="00BC21C1"/>
    <w:rsid w:val="00BC2B26"/>
    <w:rsid w:val="00BC39FB"/>
    <w:rsid w:val="00BC3F85"/>
    <w:rsid w:val="00BC4F10"/>
    <w:rsid w:val="00BC6337"/>
    <w:rsid w:val="00BC7974"/>
    <w:rsid w:val="00BC7C61"/>
    <w:rsid w:val="00BD378C"/>
    <w:rsid w:val="00BD4688"/>
    <w:rsid w:val="00BD693F"/>
    <w:rsid w:val="00BD7591"/>
    <w:rsid w:val="00BE00F9"/>
    <w:rsid w:val="00BE0E90"/>
    <w:rsid w:val="00BE1ECB"/>
    <w:rsid w:val="00BE2938"/>
    <w:rsid w:val="00BE4587"/>
    <w:rsid w:val="00BE5998"/>
    <w:rsid w:val="00BE7363"/>
    <w:rsid w:val="00BF058F"/>
    <w:rsid w:val="00BF070B"/>
    <w:rsid w:val="00BF432D"/>
    <w:rsid w:val="00BF4664"/>
    <w:rsid w:val="00BF49C6"/>
    <w:rsid w:val="00BF4CE3"/>
    <w:rsid w:val="00BF5170"/>
    <w:rsid w:val="00BF61CB"/>
    <w:rsid w:val="00BF6687"/>
    <w:rsid w:val="00BF6A85"/>
    <w:rsid w:val="00C00265"/>
    <w:rsid w:val="00C01547"/>
    <w:rsid w:val="00C021F8"/>
    <w:rsid w:val="00C06423"/>
    <w:rsid w:val="00C119EF"/>
    <w:rsid w:val="00C11CA0"/>
    <w:rsid w:val="00C12204"/>
    <w:rsid w:val="00C12A48"/>
    <w:rsid w:val="00C13549"/>
    <w:rsid w:val="00C138B9"/>
    <w:rsid w:val="00C13FF0"/>
    <w:rsid w:val="00C15708"/>
    <w:rsid w:val="00C16006"/>
    <w:rsid w:val="00C160A8"/>
    <w:rsid w:val="00C162F6"/>
    <w:rsid w:val="00C20970"/>
    <w:rsid w:val="00C217C6"/>
    <w:rsid w:val="00C24F13"/>
    <w:rsid w:val="00C260EB"/>
    <w:rsid w:val="00C270B2"/>
    <w:rsid w:val="00C34732"/>
    <w:rsid w:val="00C35D63"/>
    <w:rsid w:val="00C35E60"/>
    <w:rsid w:val="00C361D5"/>
    <w:rsid w:val="00C41CB6"/>
    <w:rsid w:val="00C456CA"/>
    <w:rsid w:val="00C45AB4"/>
    <w:rsid w:val="00C505D9"/>
    <w:rsid w:val="00C53624"/>
    <w:rsid w:val="00C536FF"/>
    <w:rsid w:val="00C56198"/>
    <w:rsid w:val="00C564E7"/>
    <w:rsid w:val="00C56E5A"/>
    <w:rsid w:val="00C579CA"/>
    <w:rsid w:val="00C60DC5"/>
    <w:rsid w:val="00C61397"/>
    <w:rsid w:val="00C63887"/>
    <w:rsid w:val="00C65A50"/>
    <w:rsid w:val="00C71A7A"/>
    <w:rsid w:val="00C72423"/>
    <w:rsid w:val="00C7309C"/>
    <w:rsid w:val="00C743C4"/>
    <w:rsid w:val="00C761C0"/>
    <w:rsid w:val="00C7723E"/>
    <w:rsid w:val="00C77C35"/>
    <w:rsid w:val="00C83977"/>
    <w:rsid w:val="00C84865"/>
    <w:rsid w:val="00C8495A"/>
    <w:rsid w:val="00C85EE2"/>
    <w:rsid w:val="00C872CD"/>
    <w:rsid w:val="00C87D1C"/>
    <w:rsid w:val="00C9227D"/>
    <w:rsid w:val="00CA1ABB"/>
    <w:rsid w:val="00CA57A0"/>
    <w:rsid w:val="00CA5BE4"/>
    <w:rsid w:val="00CA7281"/>
    <w:rsid w:val="00CA7C6D"/>
    <w:rsid w:val="00CA7E5D"/>
    <w:rsid w:val="00CB057F"/>
    <w:rsid w:val="00CB11F0"/>
    <w:rsid w:val="00CB17E8"/>
    <w:rsid w:val="00CB23DF"/>
    <w:rsid w:val="00CB3AF9"/>
    <w:rsid w:val="00CB60EB"/>
    <w:rsid w:val="00CC0283"/>
    <w:rsid w:val="00CC2CBB"/>
    <w:rsid w:val="00CC38EF"/>
    <w:rsid w:val="00CC61DB"/>
    <w:rsid w:val="00CD22CB"/>
    <w:rsid w:val="00CD4E05"/>
    <w:rsid w:val="00CD6F9C"/>
    <w:rsid w:val="00CD7645"/>
    <w:rsid w:val="00CE1914"/>
    <w:rsid w:val="00CE475B"/>
    <w:rsid w:val="00CE55D9"/>
    <w:rsid w:val="00CE7B4F"/>
    <w:rsid w:val="00CF033F"/>
    <w:rsid w:val="00CF113E"/>
    <w:rsid w:val="00CF13B2"/>
    <w:rsid w:val="00CF1B0B"/>
    <w:rsid w:val="00CF2299"/>
    <w:rsid w:val="00CF2D76"/>
    <w:rsid w:val="00CF3D21"/>
    <w:rsid w:val="00CF4E74"/>
    <w:rsid w:val="00CF5E09"/>
    <w:rsid w:val="00CF600B"/>
    <w:rsid w:val="00CF706C"/>
    <w:rsid w:val="00D02315"/>
    <w:rsid w:val="00D03486"/>
    <w:rsid w:val="00D03C8B"/>
    <w:rsid w:val="00D0496D"/>
    <w:rsid w:val="00D057E9"/>
    <w:rsid w:val="00D11C80"/>
    <w:rsid w:val="00D11F0B"/>
    <w:rsid w:val="00D14941"/>
    <w:rsid w:val="00D14DBF"/>
    <w:rsid w:val="00D15612"/>
    <w:rsid w:val="00D163D6"/>
    <w:rsid w:val="00D2037F"/>
    <w:rsid w:val="00D204F9"/>
    <w:rsid w:val="00D20B96"/>
    <w:rsid w:val="00D235DA"/>
    <w:rsid w:val="00D2404F"/>
    <w:rsid w:val="00D26C2A"/>
    <w:rsid w:val="00D271D3"/>
    <w:rsid w:val="00D33B5E"/>
    <w:rsid w:val="00D36676"/>
    <w:rsid w:val="00D37F28"/>
    <w:rsid w:val="00D4395C"/>
    <w:rsid w:val="00D466C7"/>
    <w:rsid w:val="00D53934"/>
    <w:rsid w:val="00D53ED0"/>
    <w:rsid w:val="00D552C0"/>
    <w:rsid w:val="00D55DDC"/>
    <w:rsid w:val="00D6582B"/>
    <w:rsid w:val="00D660F8"/>
    <w:rsid w:val="00D674DA"/>
    <w:rsid w:val="00D705AB"/>
    <w:rsid w:val="00D74575"/>
    <w:rsid w:val="00D75306"/>
    <w:rsid w:val="00D76A09"/>
    <w:rsid w:val="00D85754"/>
    <w:rsid w:val="00D90782"/>
    <w:rsid w:val="00D91263"/>
    <w:rsid w:val="00D91B32"/>
    <w:rsid w:val="00D953C2"/>
    <w:rsid w:val="00D9791C"/>
    <w:rsid w:val="00DA2D0D"/>
    <w:rsid w:val="00DA4110"/>
    <w:rsid w:val="00DA4113"/>
    <w:rsid w:val="00DB27BA"/>
    <w:rsid w:val="00DB3431"/>
    <w:rsid w:val="00DB3746"/>
    <w:rsid w:val="00DB500D"/>
    <w:rsid w:val="00DB548D"/>
    <w:rsid w:val="00DB6FAE"/>
    <w:rsid w:val="00DC3017"/>
    <w:rsid w:val="00DC3ECE"/>
    <w:rsid w:val="00DC639D"/>
    <w:rsid w:val="00DC6754"/>
    <w:rsid w:val="00DC68B4"/>
    <w:rsid w:val="00DC70F1"/>
    <w:rsid w:val="00DC72EC"/>
    <w:rsid w:val="00DC7A3B"/>
    <w:rsid w:val="00DD011B"/>
    <w:rsid w:val="00DD0C24"/>
    <w:rsid w:val="00DD1720"/>
    <w:rsid w:val="00DD6116"/>
    <w:rsid w:val="00DD7182"/>
    <w:rsid w:val="00DE1D89"/>
    <w:rsid w:val="00DE2D4C"/>
    <w:rsid w:val="00DE563A"/>
    <w:rsid w:val="00DE6AAD"/>
    <w:rsid w:val="00DE76BB"/>
    <w:rsid w:val="00DF17D6"/>
    <w:rsid w:val="00DF2EBA"/>
    <w:rsid w:val="00DF32EA"/>
    <w:rsid w:val="00DF4880"/>
    <w:rsid w:val="00DF4E98"/>
    <w:rsid w:val="00DF5B42"/>
    <w:rsid w:val="00DF654D"/>
    <w:rsid w:val="00DF6DDE"/>
    <w:rsid w:val="00E000B7"/>
    <w:rsid w:val="00E001C4"/>
    <w:rsid w:val="00E02D77"/>
    <w:rsid w:val="00E046E4"/>
    <w:rsid w:val="00E06AAF"/>
    <w:rsid w:val="00E10320"/>
    <w:rsid w:val="00E1131D"/>
    <w:rsid w:val="00E11D66"/>
    <w:rsid w:val="00E1253F"/>
    <w:rsid w:val="00E14372"/>
    <w:rsid w:val="00E14B7B"/>
    <w:rsid w:val="00E1562E"/>
    <w:rsid w:val="00E177D2"/>
    <w:rsid w:val="00E21754"/>
    <w:rsid w:val="00E242AB"/>
    <w:rsid w:val="00E250A5"/>
    <w:rsid w:val="00E26582"/>
    <w:rsid w:val="00E31672"/>
    <w:rsid w:val="00E336AA"/>
    <w:rsid w:val="00E35E58"/>
    <w:rsid w:val="00E4072D"/>
    <w:rsid w:val="00E42A2C"/>
    <w:rsid w:val="00E42B6D"/>
    <w:rsid w:val="00E42BC0"/>
    <w:rsid w:val="00E42DEB"/>
    <w:rsid w:val="00E45643"/>
    <w:rsid w:val="00E4652C"/>
    <w:rsid w:val="00E507EB"/>
    <w:rsid w:val="00E5153C"/>
    <w:rsid w:val="00E532CA"/>
    <w:rsid w:val="00E53A41"/>
    <w:rsid w:val="00E55F18"/>
    <w:rsid w:val="00E61D3A"/>
    <w:rsid w:val="00E63865"/>
    <w:rsid w:val="00E64C53"/>
    <w:rsid w:val="00E67791"/>
    <w:rsid w:val="00E71C67"/>
    <w:rsid w:val="00E75FB6"/>
    <w:rsid w:val="00E76E01"/>
    <w:rsid w:val="00E76F39"/>
    <w:rsid w:val="00E7713D"/>
    <w:rsid w:val="00E807AD"/>
    <w:rsid w:val="00E8116B"/>
    <w:rsid w:val="00E83E0A"/>
    <w:rsid w:val="00E90D91"/>
    <w:rsid w:val="00E91B68"/>
    <w:rsid w:val="00E92ADD"/>
    <w:rsid w:val="00E93D3F"/>
    <w:rsid w:val="00E945C1"/>
    <w:rsid w:val="00E95701"/>
    <w:rsid w:val="00E97321"/>
    <w:rsid w:val="00EA022A"/>
    <w:rsid w:val="00EA136D"/>
    <w:rsid w:val="00EA330C"/>
    <w:rsid w:val="00EB1CCE"/>
    <w:rsid w:val="00EB2DE8"/>
    <w:rsid w:val="00EB3E79"/>
    <w:rsid w:val="00EB4B41"/>
    <w:rsid w:val="00EB557F"/>
    <w:rsid w:val="00EC12A9"/>
    <w:rsid w:val="00EC2851"/>
    <w:rsid w:val="00EC5F73"/>
    <w:rsid w:val="00EC61B0"/>
    <w:rsid w:val="00ED1D32"/>
    <w:rsid w:val="00ED3B68"/>
    <w:rsid w:val="00ED3F43"/>
    <w:rsid w:val="00ED4BB4"/>
    <w:rsid w:val="00ED4FC8"/>
    <w:rsid w:val="00ED74E8"/>
    <w:rsid w:val="00EE0265"/>
    <w:rsid w:val="00EE31B0"/>
    <w:rsid w:val="00EE63B7"/>
    <w:rsid w:val="00EF0670"/>
    <w:rsid w:val="00EF2471"/>
    <w:rsid w:val="00EF2FBA"/>
    <w:rsid w:val="00EF5D47"/>
    <w:rsid w:val="00EF65A8"/>
    <w:rsid w:val="00EF66FA"/>
    <w:rsid w:val="00EF6C4C"/>
    <w:rsid w:val="00EF7D4E"/>
    <w:rsid w:val="00F01185"/>
    <w:rsid w:val="00F01F69"/>
    <w:rsid w:val="00F038C3"/>
    <w:rsid w:val="00F040F9"/>
    <w:rsid w:val="00F043D3"/>
    <w:rsid w:val="00F04F35"/>
    <w:rsid w:val="00F05D01"/>
    <w:rsid w:val="00F068A7"/>
    <w:rsid w:val="00F0742D"/>
    <w:rsid w:val="00F07915"/>
    <w:rsid w:val="00F132E8"/>
    <w:rsid w:val="00F1375C"/>
    <w:rsid w:val="00F20341"/>
    <w:rsid w:val="00F24DCD"/>
    <w:rsid w:val="00F261EA"/>
    <w:rsid w:val="00F27F22"/>
    <w:rsid w:val="00F32F69"/>
    <w:rsid w:val="00F3434F"/>
    <w:rsid w:val="00F34973"/>
    <w:rsid w:val="00F37B0E"/>
    <w:rsid w:val="00F401B4"/>
    <w:rsid w:val="00F404F8"/>
    <w:rsid w:val="00F40A08"/>
    <w:rsid w:val="00F43B75"/>
    <w:rsid w:val="00F46EB9"/>
    <w:rsid w:val="00F47276"/>
    <w:rsid w:val="00F52E4E"/>
    <w:rsid w:val="00F54789"/>
    <w:rsid w:val="00F62659"/>
    <w:rsid w:val="00F634F0"/>
    <w:rsid w:val="00F640DB"/>
    <w:rsid w:val="00F6553F"/>
    <w:rsid w:val="00F663E0"/>
    <w:rsid w:val="00F73D5E"/>
    <w:rsid w:val="00F75EFF"/>
    <w:rsid w:val="00F825E6"/>
    <w:rsid w:val="00F82CB8"/>
    <w:rsid w:val="00F835F8"/>
    <w:rsid w:val="00F85E70"/>
    <w:rsid w:val="00F91A85"/>
    <w:rsid w:val="00F923B0"/>
    <w:rsid w:val="00F92A12"/>
    <w:rsid w:val="00F94987"/>
    <w:rsid w:val="00F95873"/>
    <w:rsid w:val="00FA0A5A"/>
    <w:rsid w:val="00FA1383"/>
    <w:rsid w:val="00FA1E32"/>
    <w:rsid w:val="00FA4740"/>
    <w:rsid w:val="00FA5508"/>
    <w:rsid w:val="00FA59AD"/>
    <w:rsid w:val="00FA6CA9"/>
    <w:rsid w:val="00FA7242"/>
    <w:rsid w:val="00FB0061"/>
    <w:rsid w:val="00FB1987"/>
    <w:rsid w:val="00FB2462"/>
    <w:rsid w:val="00FB5203"/>
    <w:rsid w:val="00FB5947"/>
    <w:rsid w:val="00FB637C"/>
    <w:rsid w:val="00FB6B05"/>
    <w:rsid w:val="00FB783F"/>
    <w:rsid w:val="00FC0F5D"/>
    <w:rsid w:val="00FC1642"/>
    <w:rsid w:val="00FC196F"/>
    <w:rsid w:val="00FC323D"/>
    <w:rsid w:val="00FC3BD0"/>
    <w:rsid w:val="00FC478C"/>
    <w:rsid w:val="00FC529C"/>
    <w:rsid w:val="00FC67EC"/>
    <w:rsid w:val="00FD0CC9"/>
    <w:rsid w:val="00FD1585"/>
    <w:rsid w:val="00FD20C4"/>
    <w:rsid w:val="00FD574F"/>
    <w:rsid w:val="00FD60E3"/>
    <w:rsid w:val="00FD640A"/>
    <w:rsid w:val="00FE09D3"/>
    <w:rsid w:val="00FE1DAD"/>
    <w:rsid w:val="00FE295F"/>
    <w:rsid w:val="00FE7700"/>
    <w:rsid w:val="00FE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/>
    <o:shapelayout v:ext="edit">
      <o:idmap v:ext="edit" data="1"/>
    </o:shapelayout>
  </w:shapeDefaults>
  <w:decimalSymbol w:val="."/>
  <w:listSeparator w:val=","/>
  <w14:docId w14:val="6F8AA4BB"/>
  <w15:docId w15:val="{60956008-C753-484F-A024-8AF4D15D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1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B645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645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8B645A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E00F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4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sharepoint/v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FF1E300-54CE-4068-9F34-3399DE5A6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183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Iversen, Courtney</cp:lastModifiedBy>
  <cp:revision>2</cp:revision>
  <cp:lastPrinted>2020-03-03T17:23:00Z</cp:lastPrinted>
  <dcterms:created xsi:type="dcterms:W3CDTF">2020-07-09T19:31:00Z</dcterms:created>
  <dcterms:modified xsi:type="dcterms:W3CDTF">2020-07-09T19:31:00Z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