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B8B20" w14:textId="77777777" w:rsidR="003B45B8" w:rsidRPr="002420F8" w:rsidRDefault="003B45B8" w:rsidP="003B45B8">
      <w:pPr>
        <w:pStyle w:val="Heading3"/>
        <w:keepNext w:val="0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 w:rsidRPr="338E8557">
        <w:rPr>
          <w:rFonts w:ascii="Arial" w:hAnsi="Arial" w:cs="Arial"/>
          <w:b/>
          <w:bCs/>
          <w:sz w:val="22"/>
          <w:szCs w:val="22"/>
        </w:rPr>
        <w:t>September 1</w:t>
      </w:r>
      <w:r>
        <w:rPr>
          <w:rFonts w:ascii="Arial" w:hAnsi="Arial" w:cs="Arial"/>
          <w:b/>
          <w:bCs/>
          <w:sz w:val="22"/>
          <w:szCs w:val="22"/>
        </w:rPr>
        <w:t>8</w:t>
      </w:r>
      <w:r w:rsidRPr="338E8557">
        <w:rPr>
          <w:rFonts w:ascii="Arial" w:hAnsi="Arial" w:cs="Arial"/>
          <w:b/>
          <w:bCs/>
          <w:sz w:val="22"/>
          <w:szCs w:val="22"/>
        </w:rPr>
        <w:t>, 2020</w:t>
      </w:r>
    </w:p>
    <w:p w14:paraId="72751CD2" w14:textId="77777777" w:rsidR="003B45B8" w:rsidRPr="008918DF" w:rsidRDefault="003B45B8" w:rsidP="003B45B8">
      <w:pPr>
        <w:rPr>
          <w:rFonts w:ascii="Arial" w:hAnsi="Arial" w:cs="Arial"/>
        </w:rPr>
      </w:pPr>
    </w:p>
    <w:p w14:paraId="11DF8819" w14:textId="77777777" w:rsidR="003B45B8" w:rsidRPr="008918DF" w:rsidRDefault="003B45B8" w:rsidP="003B45B8">
      <w:pPr>
        <w:rPr>
          <w:rFonts w:ascii="Arial" w:hAnsi="Arial" w:cs="Arial"/>
        </w:rPr>
      </w:pPr>
    </w:p>
    <w:p w14:paraId="4774D876" w14:textId="77777777" w:rsidR="003B45B8" w:rsidRPr="008918DF" w:rsidRDefault="003B45B8" w:rsidP="003B45B8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338E8557">
        <w:rPr>
          <w:rFonts w:ascii="Arial" w:hAnsi="Arial" w:cs="Arial"/>
          <w:b/>
          <w:bCs/>
          <w:sz w:val="22"/>
          <w:szCs w:val="22"/>
        </w:rPr>
        <w:t xml:space="preserve">To: </w:t>
      </w:r>
      <w:r>
        <w:rPr>
          <w:rFonts w:ascii="Arial" w:hAnsi="Arial" w:cs="Arial"/>
          <w:b/>
        </w:rPr>
        <w:t xml:space="preserve"> </w:t>
      </w:r>
      <w:r w:rsidRPr="338E8557">
        <w:rPr>
          <w:rFonts w:ascii="Arial" w:hAnsi="Arial" w:cs="Arial"/>
          <w:b/>
          <w:bCs/>
          <w:sz w:val="22"/>
          <w:szCs w:val="22"/>
        </w:rPr>
        <w:t xml:space="preserve">All Interested Vendors {Bidders} </w:t>
      </w:r>
    </w:p>
    <w:p w14:paraId="68A0F53D" w14:textId="77777777" w:rsidR="003B45B8" w:rsidRPr="008918DF" w:rsidRDefault="003B45B8" w:rsidP="003B45B8">
      <w:pPr>
        <w:rPr>
          <w:rFonts w:ascii="Arial" w:hAnsi="Arial" w:cs="Arial"/>
          <w:sz w:val="22"/>
          <w:szCs w:val="22"/>
        </w:rPr>
      </w:pPr>
    </w:p>
    <w:p w14:paraId="01ED2537" w14:textId="77777777" w:rsidR="003B45B8" w:rsidRPr="008918DF" w:rsidRDefault="003B45B8" w:rsidP="003B45B8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01B972B8" w14:textId="77777777" w:rsidR="003B45B8" w:rsidRPr="008918DF" w:rsidRDefault="003B45B8" w:rsidP="003B45B8">
      <w:pPr>
        <w:widowControl w:val="0"/>
        <w:tabs>
          <w:tab w:val="left" w:pos="0"/>
        </w:tabs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338E8557">
        <w:rPr>
          <w:rFonts w:ascii="Arial" w:eastAsia="Arial" w:hAnsi="Arial" w:cs="Arial"/>
          <w:b/>
          <w:bCs/>
          <w:sz w:val="22"/>
          <w:szCs w:val="22"/>
        </w:rPr>
        <w:t>Re: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 </w:t>
      </w:r>
      <w:r w:rsidRPr="338E8557">
        <w:rPr>
          <w:rFonts w:ascii="Arial" w:eastAsia="Arial" w:hAnsi="Arial" w:cs="Arial"/>
          <w:b/>
          <w:bCs/>
          <w:sz w:val="22"/>
          <w:szCs w:val="22"/>
        </w:rPr>
        <w:t xml:space="preserve">Bid Solicitation # </w:t>
      </w:r>
      <w:r w:rsidRPr="338E85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20DPP00471</w:t>
      </w:r>
    </w:p>
    <w:p w14:paraId="4272B81D" w14:textId="77777777" w:rsidR="003B45B8" w:rsidRPr="008918DF" w:rsidRDefault="003B45B8" w:rsidP="003B45B8">
      <w:pPr>
        <w:widowControl w:val="0"/>
        <w:tabs>
          <w:tab w:val="left" w:pos="0"/>
        </w:tabs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338E85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     </w:t>
      </w:r>
      <w:r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 T</w:t>
      </w:r>
      <w:r w:rsidRPr="338E85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1628</w:t>
      </w:r>
      <w:r w:rsidRPr="338E8557">
        <w:rPr>
          <w:rFonts w:ascii="Arial" w:eastAsia="Arial" w:hAnsi="Arial" w:cs="Arial"/>
          <w:b/>
          <w:bCs/>
          <w:sz w:val="22"/>
          <w:szCs w:val="22"/>
        </w:rPr>
        <w:t xml:space="preserve"> Enhanced Motor Vehicle Inspection Maintenance System</w:t>
      </w:r>
    </w:p>
    <w:p w14:paraId="460E1502" w14:textId="77777777" w:rsidR="003B45B8" w:rsidRPr="008918DF" w:rsidRDefault="003B45B8" w:rsidP="003B45B8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2548D62E" w14:textId="77777777" w:rsidR="003B45B8" w:rsidRDefault="003B45B8" w:rsidP="003B45B8">
      <w:pPr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</w:pPr>
      <w:r w:rsidRPr="338E8557"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  <w:t xml:space="preserve">       </w:t>
      </w:r>
      <w:r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  <w:t xml:space="preserve"> </w:t>
      </w:r>
      <w:r w:rsidRPr="338E8557"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  <w:t>Original Quote Submission Due Date: Wednesday, January 15, 2019 (2:00 PM EST)</w:t>
      </w:r>
    </w:p>
    <w:p w14:paraId="764D5E20" w14:textId="77777777" w:rsidR="003B45B8" w:rsidRPr="00382F22" w:rsidRDefault="003B45B8" w:rsidP="003B45B8">
      <w:pPr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</w:pPr>
      <w:r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  <w:t xml:space="preserve">        Revised Quote Submission Due Date: Friday, October 9, 2020</w:t>
      </w:r>
    </w:p>
    <w:p w14:paraId="1120F367" w14:textId="77777777" w:rsidR="003B45B8" w:rsidRPr="00382F22" w:rsidRDefault="003B45B8" w:rsidP="003B45B8">
      <w:pPr>
        <w:rPr>
          <w:rFonts w:ascii="Arial" w:eastAsia="Arial" w:hAnsi="Arial" w:cs="Arial"/>
          <w:b/>
          <w:bCs/>
          <w:color w:val="FF0000"/>
          <w:sz w:val="22"/>
          <w:szCs w:val="22"/>
        </w:rPr>
      </w:pPr>
      <w:r w:rsidRPr="338E8557">
        <w:rPr>
          <w:rFonts w:ascii="Arial" w:eastAsia="Arial" w:hAnsi="Arial" w:cs="Arial"/>
          <w:b/>
          <w:bCs/>
          <w:color w:val="FF0000"/>
          <w:sz w:val="22"/>
          <w:szCs w:val="22"/>
        </w:rPr>
        <w:t xml:space="preserve">        </w:t>
      </w:r>
      <w:r w:rsidRPr="00364F8D">
        <w:rPr>
          <w:rFonts w:ascii="Arial" w:eastAsia="Arial" w:hAnsi="Arial" w:cs="Arial"/>
          <w:b/>
          <w:bCs/>
          <w:color w:val="FF0000"/>
          <w:sz w:val="22"/>
          <w:szCs w:val="22"/>
          <w:u w:val="single"/>
        </w:rPr>
        <w:t>NEW REVISED Quote Submission Due Date: Tuesday, November 10, 2020 (2:00PM EST)</w:t>
      </w:r>
    </w:p>
    <w:p w14:paraId="382680F9" w14:textId="77777777" w:rsidR="003B45B8" w:rsidRPr="00382F22" w:rsidRDefault="003B45B8" w:rsidP="003B45B8">
      <w:pPr>
        <w:outlineLvl w:val="0"/>
        <w:rPr>
          <w:rFonts w:ascii="Arial" w:hAnsi="Arial" w:cs="Arial"/>
          <w:b/>
          <w:bCs/>
        </w:rPr>
      </w:pPr>
    </w:p>
    <w:p w14:paraId="382EA008" w14:textId="77777777" w:rsidR="003B45B8" w:rsidRPr="00382F22" w:rsidRDefault="003B45B8" w:rsidP="003B45B8"/>
    <w:p w14:paraId="6FBE28FF" w14:textId="77777777" w:rsidR="003B45B8" w:rsidRPr="00382F22" w:rsidRDefault="003B45B8" w:rsidP="003B45B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4"/>
          <w:szCs w:val="24"/>
        </w:rPr>
      </w:pPr>
      <w:r w:rsidRPr="338E8557">
        <w:rPr>
          <w:rFonts w:ascii="Arial" w:hAnsi="Arial" w:cs="Arial"/>
          <w:i w:val="0"/>
          <w:sz w:val="24"/>
          <w:szCs w:val="24"/>
        </w:rPr>
        <w:t>Bid Amendment #10</w:t>
      </w:r>
    </w:p>
    <w:p w14:paraId="6D37B386" w14:textId="77777777" w:rsidR="003B45B8" w:rsidRPr="00382F22" w:rsidRDefault="003B45B8" w:rsidP="003B45B8">
      <w:pPr>
        <w:tabs>
          <w:tab w:val="left" w:pos="0"/>
        </w:tabs>
        <w:rPr>
          <w:rFonts w:ascii="Arial" w:hAnsi="Arial" w:cs="Arial"/>
        </w:rPr>
      </w:pPr>
    </w:p>
    <w:p w14:paraId="0CEF034F" w14:textId="77777777" w:rsidR="003B45B8" w:rsidRPr="00382F22" w:rsidRDefault="003B45B8" w:rsidP="003B45B8">
      <w:pPr>
        <w:tabs>
          <w:tab w:val="left" w:pos="0"/>
        </w:tabs>
        <w:rPr>
          <w:rFonts w:ascii="Arial" w:hAnsi="Arial" w:cs="Arial"/>
        </w:rPr>
      </w:pPr>
    </w:p>
    <w:p w14:paraId="485EA944" w14:textId="77777777" w:rsidR="003B45B8" w:rsidRPr="00382F22" w:rsidRDefault="003B45B8" w:rsidP="003B45B8">
      <w:pPr>
        <w:tabs>
          <w:tab w:val="left" w:pos="0"/>
        </w:tabs>
        <w:jc w:val="both"/>
        <w:rPr>
          <w:rFonts w:ascii="Arial" w:hAnsi="Arial" w:cs="Arial"/>
        </w:rPr>
      </w:pPr>
      <w:r w:rsidRPr="338E8557">
        <w:rPr>
          <w:rFonts w:ascii="Arial" w:hAnsi="Arial" w:cs="Arial"/>
        </w:rPr>
        <w:t>The following constitutes Bid Amendment #10 to the above referenced Bid Solicitation:</w:t>
      </w:r>
    </w:p>
    <w:p w14:paraId="72907F0D" w14:textId="77777777" w:rsidR="003B45B8" w:rsidRPr="00F26659" w:rsidRDefault="003B45B8" w:rsidP="003B45B8">
      <w:pPr>
        <w:tabs>
          <w:tab w:val="left" w:pos="0"/>
        </w:tabs>
        <w:jc w:val="both"/>
        <w:rPr>
          <w:rFonts w:ascii="Arial" w:hAnsi="Arial" w:cs="Arial"/>
        </w:rPr>
      </w:pPr>
      <w:r w:rsidRPr="338E8557">
        <w:rPr>
          <w:rFonts w:ascii="Arial" w:hAnsi="Arial" w:cs="Arial"/>
        </w:rPr>
        <w:t xml:space="preserve">  </w:t>
      </w:r>
    </w:p>
    <w:p w14:paraId="2C66FE66" w14:textId="77777777" w:rsidR="003B45B8" w:rsidRDefault="003B45B8" w:rsidP="003B45B8">
      <w:pPr>
        <w:ind w:left="360" w:hanging="360"/>
        <w:jc w:val="both"/>
        <w:rPr>
          <w:rFonts w:ascii="Arial" w:eastAsia="Arial" w:hAnsi="Arial" w:cs="Arial"/>
        </w:rPr>
      </w:pPr>
      <w:r w:rsidRPr="338E8557">
        <w:rPr>
          <w:rFonts w:ascii="Symbol" w:eastAsia="Symbol" w:hAnsi="Symbol" w:cs="Symbol"/>
        </w:rPr>
        <w:t></w:t>
      </w:r>
      <w:r w:rsidRPr="338E8557">
        <w:t xml:space="preserve">   </w:t>
      </w:r>
      <w:r>
        <w:t xml:space="preserve">   </w:t>
      </w:r>
      <w:r>
        <w:rPr>
          <w:rFonts w:ascii="Arial" w:eastAsia="Arial" w:hAnsi="Arial" w:cs="Arial"/>
        </w:rPr>
        <w:t>Extension of the Quote submission due date from October 9, 2020 to November 10, 2020</w:t>
      </w:r>
      <w:r w:rsidRPr="338E8557">
        <w:rPr>
          <w:rFonts w:ascii="Arial" w:eastAsia="Arial" w:hAnsi="Arial" w:cs="Arial"/>
        </w:rPr>
        <w:t>; and</w:t>
      </w:r>
    </w:p>
    <w:p w14:paraId="063A5F75" w14:textId="77777777" w:rsidR="003B45B8" w:rsidRDefault="003B45B8" w:rsidP="003B45B8">
      <w:pPr>
        <w:jc w:val="both"/>
        <w:rPr>
          <w:rFonts w:ascii="Arial" w:eastAsia="Arial" w:hAnsi="Arial" w:cs="Arial"/>
        </w:rPr>
      </w:pPr>
      <w:r w:rsidRPr="338E8557">
        <w:rPr>
          <w:rFonts w:ascii="Arial" w:eastAsia="Arial" w:hAnsi="Arial" w:cs="Arial"/>
        </w:rPr>
        <w:t xml:space="preserve"> </w:t>
      </w:r>
    </w:p>
    <w:p w14:paraId="086CBB29" w14:textId="77777777" w:rsidR="003B45B8" w:rsidRDefault="003B45B8" w:rsidP="003B45B8">
      <w:pPr>
        <w:ind w:left="360" w:hanging="360"/>
        <w:jc w:val="both"/>
        <w:rPr>
          <w:rFonts w:ascii="Arial" w:eastAsia="Arial" w:hAnsi="Arial" w:cs="Arial"/>
        </w:rPr>
      </w:pPr>
      <w:r w:rsidRPr="338E8557">
        <w:rPr>
          <w:rFonts w:ascii="Symbol" w:eastAsia="Symbol" w:hAnsi="Symbol" w:cs="Symbol"/>
        </w:rPr>
        <w:t></w:t>
      </w:r>
      <w:r>
        <w:t xml:space="preserve">     </w:t>
      </w:r>
      <w:r w:rsidRPr="338E8557">
        <w:rPr>
          <w:rFonts w:ascii="Arial" w:eastAsia="Arial" w:hAnsi="Arial" w:cs="Arial"/>
        </w:rPr>
        <w:t xml:space="preserve">Answers to the remaining questions from the second round of the Electronic Question and Answer (Q&amp;A) period will be posted in a future Bid Amendment.  All Vendors {Bidders} will have an opportunity to respond to those answers as well as answers contained within Bid Amendment </w:t>
      </w:r>
      <w:r>
        <w:rPr>
          <w:rFonts w:ascii="Arial" w:eastAsia="Arial" w:hAnsi="Arial" w:cs="Arial"/>
        </w:rPr>
        <w:t xml:space="preserve">#9 </w:t>
      </w:r>
      <w:r w:rsidRPr="338E8557">
        <w:rPr>
          <w:rFonts w:ascii="Arial" w:eastAsia="Arial" w:hAnsi="Arial" w:cs="Arial"/>
        </w:rPr>
        <w:t xml:space="preserve">at that time. </w:t>
      </w:r>
      <w:r w:rsidRPr="338E8557">
        <w:rPr>
          <w:rFonts w:ascii="Arial" w:eastAsia="Arial" w:hAnsi="Arial" w:cs="Arial"/>
          <w:b/>
          <w:bCs/>
        </w:rPr>
        <w:t>Vendors {Bidders} should not pose any questions in response to this Bid Amendment, through any means, until notified to do so through a future Bid Amendment</w:t>
      </w:r>
      <w:r w:rsidRPr="338E8557">
        <w:rPr>
          <w:rFonts w:ascii="Arial" w:eastAsia="Arial" w:hAnsi="Arial" w:cs="Arial"/>
        </w:rPr>
        <w:t>.</w:t>
      </w:r>
    </w:p>
    <w:p w14:paraId="4E54DB73" w14:textId="77777777" w:rsidR="003B45B8" w:rsidRPr="008918DF" w:rsidRDefault="003B45B8" w:rsidP="003B45B8">
      <w:pPr>
        <w:tabs>
          <w:tab w:val="left" w:pos="0"/>
        </w:tabs>
        <w:jc w:val="both"/>
        <w:rPr>
          <w:rFonts w:ascii="Arial" w:hAnsi="Arial" w:cs="Arial"/>
        </w:rPr>
      </w:pPr>
    </w:p>
    <w:p w14:paraId="2873B687" w14:textId="77777777" w:rsidR="003B45B8" w:rsidRPr="008918DF" w:rsidRDefault="003B45B8" w:rsidP="003B45B8">
      <w:pPr>
        <w:tabs>
          <w:tab w:val="left" w:pos="0"/>
        </w:tabs>
        <w:jc w:val="both"/>
        <w:rPr>
          <w:rFonts w:ascii="Arial" w:hAnsi="Arial" w:cs="Arial"/>
        </w:rPr>
      </w:pPr>
      <w:r w:rsidRPr="338E8557">
        <w:rPr>
          <w:rFonts w:ascii="Arial" w:hAnsi="Arial" w:cs="Arial"/>
        </w:rPr>
        <w:t xml:space="preserve">It is the sole responsibility of the Vendor {Bidder}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7A2E1428" w14:textId="77777777" w:rsidR="003B45B8" w:rsidRPr="008918DF" w:rsidRDefault="003B45B8" w:rsidP="003B45B8">
      <w:pPr>
        <w:tabs>
          <w:tab w:val="left" w:pos="0"/>
        </w:tabs>
        <w:jc w:val="both"/>
        <w:rPr>
          <w:rFonts w:ascii="Arial" w:hAnsi="Arial" w:cs="Arial"/>
        </w:rPr>
      </w:pPr>
    </w:p>
    <w:p w14:paraId="54C84ECC" w14:textId="77777777" w:rsidR="003B45B8" w:rsidRPr="008918DF" w:rsidRDefault="003B45B8" w:rsidP="003B45B8">
      <w:pPr>
        <w:tabs>
          <w:tab w:val="left" w:pos="0"/>
        </w:tabs>
        <w:jc w:val="both"/>
        <w:rPr>
          <w:rFonts w:ascii="Arial" w:hAnsi="Arial" w:cs="Arial"/>
        </w:rPr>
      </w:pPr>
      <w:r w:rsidRPr="338E8557">
        <w:rPr>
          <w:rFonts w:ascii="Arial" w:hAnsi="Arial" w:cs="Arial"/>
        </w:rPr>
        <w:t>All other instructions, terms, and conditions of the Bid Solicitation shall remain the same.</w:t>
      </w:r>
    </w:p>
    <w:p w14:paraId="2383C326" w14:textId="77777777" w:rsidR="003B45B8" w:rsidRPr="008918DF" w:rsidRDefault="003B45B8" w:rsidP="003B45B8">
      <w:pPr>
        <w:tabs>
          <w:tab w:val="left" w:pos="0"/>
        </w:tabs>
        <w:jc w:val="both"/>
        <w:rPr>
          <w:rFonts w:ascii="Arial" w:hAnsi="Arial" w:cs="Arial"/>
        </w:rPr>
      </w:pPr>
    </w:p>
    <w:p w14:paraId="10E256E2" w14:textId="77777777" w:rsidR="003B45B8" w:rsidRPr="008918DF" w:rsidRDefault="003B45B8" w:rsidP="003B45B8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3656B9AB" w14:textId="77777777" w:rsidR="007D1D98" w:rsidRPr="008918DF" w:rsidRDefault="007D1D98" w:rsidP="003B45B8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9F31CB" w14:textId="77777777" w:rsidR="006467AF" w:rsidRDefault="006467AF">
      <w:r>
        <w:separator/>
      </w:r>
    </w:p>
  </w:endnote>
  <w:endnote w:type="continuationSeparator" w:id="0">
    <w:p w14:paraId="53128261" w14:textId="77777777" w:rsidR="006467AF" w:rsidRDefault="00646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03CBC8" w14:textId="77777777" w:rsidR="008C7A8D" w:rsidRDefault="008C7A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2F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FB0818" w14:textId="77777777" w:rsidR="008C7A8D" w:rsidRDefault="008C7A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8C9230" w14:textId="77777777" w:rsidR="008C7A8D" w:rsidRDefault="008C7A8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1FD6CB6" wp14:editId="724038E3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545B67" w14:textId="77777777" w:rsidR="008C7A8D" w:rsidRPr="003048CF" w:rsidRDefault="008C7A8D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a="http://schemas.openxmlformats.org/drawingml/2006/main">
          <w:pict w14:anchorId="2C463997">
            <v:shapetype id="_x0000_t202" coordsize="21600,21600" o:spt="202" path="m,l,21600r21600,l21600,xe" w14:anchorId="01FD6CB6">
              <v:stroke joinstyle="miter"/>
              <v:path gradientshapeok="t" o:connecttype="rect"/>
            </v:shapetype>
            <v:shape id="Text Box 11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>
              <v:textbox style="mso-fit-shape-to-text:t">
                <w:txbxContent>
                  <w:p w:rsidRPr="003048CF" w:rsidR="008C7A8D" w:rsidP="006C37AB" w:rsidRDefault="008C7A8D" w14:paraId="661FBC35" wp14:textId="77777777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486C05" w14:textId="77777777" w:rsidR="006467AF" w:rsidRDefault="006467AF">
      <w:r>
        <w:separator/>
      </w:r>
    </w:p>
  </w:footnote>
  <w:footnote w:type="continuationSeparator" w:id="0">
    <w:p w14:paraId="4101652C" w14:textId="77777777" w:rsidR="006467AF" w:rsidRDefault="006467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C7A8D" w14:paraId="4B99056E" w14:textId="77777777" w:rsidTr="338E8557">
      <w:trPr>
        <w:trHeight w:val="1080"/>
        <w:jc w:val="center"/>
      </w:trPr>
      <w:tc>
        <w:tcPr>
          <w:tcW w:w="2880" w:type="dxa"/>
        </w:tcPr>
        <w:p w14:paraId="1299C43A" w14:textId="77777777" w:rsidR="008C7A8D" w:rsidRDefault="008C7A8D" w:rsidP="00E242AB"/>
      </w:tc>
      <w:tc>
        <w:tcPr>
          <w:tcW w:w="5760" w:type="dxa"/>
          <w:vAlign w:val="center"/>
        </w:tcPr>
        <w:p w14:paraId="4DDBEF00" w14:textId="77777777" w:rsidR="008C7A8D" w:rsidRDefault="008C7A8D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51AF1E96" wp14:editId="4635334A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461D779" w14:textId="77777777" w:rsidR="008C7A8D" w:rsidRDefault="008C7A8D" w:rsidP="00E242AB"/>
      </w:tc>
    </w:tr>
    <w:tr w:rsidR="008C7A8D" w14:paraId="7F526B7C" w14:textId="77777777" w:rsidTr="338E8557">
      <w:trPr>
        <w:trHeight w:val="893"/>
        <w:jc w:val="center"/>
      </w:trPr>
      <w:tc>
        <w:tcPr>
          <w:tcW w:w="2880" w:type="dxa"/>
          <w:vAlign w:val="bottom"/>
        </w:tcPr>
        <w:p w14:paraId="168C77F3" w14:textId="77777777" w:rsidR="008C7A8D" w:rsidRPr="00DE79FE" w:rsidRDefault="008C7A8D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637F627B" w14:textId="77777777" w:rsidR="008C7A8D" w:rsidRPr="006359DD" w:rsidRDefault="008C7A8D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3EB9B5A" w14:textId="77777777" w:rsidR="008C7A8D" w:rsidRPr="00952B78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42B0DBDC" w14:textId="77777777" w:rsidR="008C7A8D" w:rsidRPr="00CD2155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FA0C3DB" w14:textId="77777777" w:rsidR="008C7A8D" w:rsidRPr="00CD2155" w:rsidRDefault="008C7A8D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BCC159E" w14:textId="77777777" w:rsidR="008C7A8D" w:rsidRPr="00CD2155" w:rsidRDefault="008C7A8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6930E5D9" w14:textId="77777777" w:rsidR="008C7A8D" w:rsidRPr="00CD2155" w:rsidRDefault="008C7A8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FC29478" w14:textId="77777777" w:rsidR="008C7A8D" w:rsidRPr="00CD2155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5CBC5744" w14:textId="77777777" w:rsidR="008C7A8D" w:rsidRPr="006359DD" w:rsidRDefault="008C7A8D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4C8676E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6AA5513E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C7A8D" w14:paraId="7EEC2DFC" w14:textId="77777777" w:rsidTr="338E8557">
      <w:trPr>
        <w:trHeight w:val="892"/>
        <w:jc w:val="center"/>
      </w:trPr>
      <w:tc>
        <w:tcPr>
          <w:tcW w:w="2880" w:type="dxa"/>
          <w:vAlign w:val="bottom"/>
        </w:tcPr>
        <w:p w14:paraId="56556131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61396082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CF2D8B6" w14:textId="77777777" w:rsidR="008C7A8D" w:rsidRPr="006359DD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1B6DD96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27171F0A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C7A8D" w14:paraId="10ECF082" w14:textId="77777777" w:rsidTr="338E8557">
      <w:trPr>
        <w:jc w:val="center"/>
      </w:trPr>
      <w:tc>
        <w:tcPr>
          <w:tcW w:w="2880" w:type="dxa"/>
        </w:tcPr>
        <w:p w14:paraId="0FB78278" w14:textId="77777777" w:rsidR="008C7A8D" w:rsidRPr="006359DD" w:rsidRDefault="008C7A8D" w:rsidP="00E242AB"/>
      </w:tc>
      <w:tc>
        <w:tcPr>
          <w:tcW w:w="5760" w:type="dxa"/>
        </w:tcPr>
        <w:p w14:paraId="2AC494F3" w14:textId="77777777" w:rsidR="008C7A8D" w:rsidRPr="00CD2155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54F9AE05" w14:textId="77777777" w:rsidR="008C7A8D" w:rsidRPr="006359DD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FC39945" w14:textId="77777777" w:rsidR="008C7A8D" w:rsidRPr="006359DD" w:rsidRDefault="008C7A8D" w:rsidP="00E242AB"/>
      </w:tc>
    </w:tr>
  </w:tbl>
  <w:p w14:paraId="0562CB0E" w14:textId="77777777" w:rsidR="008C7A8D" w:rsidRDefault="008C7A8D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05600"/>
    <w:multiLevelType w:val="hybridMultilevel"/>
    <w:tmpl w:val="54F6B3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4D4F"/>
    <w:rsid w:val="000178AC"/>
    <w:rsid w:val="00017E0E"/>
    <w:rsid w:val="00041AB7"/>
    <w:rsid w:val="0004455E"/>
    <w:rsid w:val="00047D91"/>
    <w:rsid w:val="00052193"/>
    <w:rsid w:val="00052433"/>
    <w:rsid w:val="000555F2"/>
    <w:rsid w:val="00057D87"/>
    <w:rsid w:val="0006149B"/>
    <w:rsid w:val="00073906"/>
    <w:rsid w:val="00080562"/>
    <w:rsid w:val="00087AC7"/>
    <w:rsid w:val="000B1342"/>
    <w:rsid w:val="000C3964"/>
    <w:rsid w:val="000C7991"/>
    <w:rsid w:val="000D0811"/>
    <w:rsid w:val="000E4EA3"/>
    <w:rsid w:val="000F21AF"/>
    <w:rsid w:val="000F4432"/>
    <w:rsid w:val="001036B6"/>
    <w:rsid w:val="001130EC"/>
    <w:rsid w:val="001236A1"/>
    <w:rsid w:val="001265C6"/>
    <w:rsid w:val="00160E56"/>
    <w:rsid w:val="00194DDF"/>
    <w:rsid w:val="001D1ABC"/>
    <w:rsid w:val="001F34F3"/>
    <w:rsid w:val="001F59DA"/>
    <w:rsid w:val="0020175D"/>
    <w:rsid w:val="00202F19"/>
    <w:rsid w:val="002420F8"/>
    <w:rsid w:val="00257D6E"/>
    <w:rsid w:val="00260851"/>
    <w:rsid w:val="00271544"/>
    <w:rsid w:val="00271BDE"/>
    <w:rsid w:val="00272ADC"/>
    <w:rsid w:val="002745C5"/>
    <w:rsid w:val="00285BF3"/>
    <w:rsid w:val="002B4E39"/>
    <w:rsid w:val="002C1484"/>
    <w:rsid w:val="002C54B7"/>
    <w:rsid w:val="002D12AF"/>
    <w:rsid w:val="002D45F6"/>
    <w:rsid w:val="002F117A"/>
    <w:rsid w:val="002F1449"/>
    <w:rsid w:val="002F1A1A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65605"/>
    <w:rsid w:val="00372C16"/>
    <w:rsid w:val="0037646A"/>
    <w:rsid w:val="00382F22"/>
    <w:rsid w:val="00391DE8"/>
    <w:rsid w:val="0039648D"/>
    <w:rsid w:val="003A76EC"/>
    <w:rsid w:val="003B1D63"/>
    <w:rsid w:val="003B45B8"/>
    <w:rsid w:val="003C29D0"/>
    <w:rsid w:val="003D02FC"/>
    <w:rsid w:val="003D05A9"/>
    <w:rsid w:val="003D747D"/>
    <w:rsid w:val="003E20B6"/>
    <w:rsid w:val="003E5238"/>
    <w:rsid w:val="003F2A90"/>
    <w:rsid w:val="003F7837"/>
    <w:rsid w:val="00417A2E"/>
    <w:rsid w:val="004236C6"/>
    <w:rsid w:val="00426755"/>
    <w:rsid w:val="004315E8"/>
    <w:rsid w:val="004355EF"/>
    <w:rsid w:val="0043667E"/>
    <w:rsid w:val="00436D34"/>
    <w:rsid w:val="00437030"/>
    <w:rsid w:val="00446F52"/>
    <w:rsid w:val="00473980"/>
    <w:rsid w:val="00476106"/>
    <w:rsid w:val="00490B0F"/>
    <w:rsid w:val="004A0576"/>
    <w:rsid w:val="004A121D"/>
    <w:rsid w:val="004A7DA7"/>
    <w:rsid w:val="004C13A5"/>
    <w:rsid w:val="004C1CCF"/>
    <w:rsid w:val="004C417C"/>
    <w:rsid w:val="004D39D7"/>
    <w:rsid w:val="004E32C5"/>
    <w:rsid w:val="004E725B"/>
    <w:rsid w:val="004F3C89"/>
    <w:rsid w:val="004F542C"/>
    <w:rsid w:val="00501212"/>
    <w:rsid w:val="00502120"/>
    <w:rsid w:val="005175DC"/>
    <w:rsid w:val="005271D3"/>
    <w:rsid w:val="0053372D"/>
    <w:rsid w:val="00536056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41D9"/>
    <w:rsid w:val="00596CE4"/>
    <w:rsid w:val="005B7B28"/>
    <w:rsid w:val="005D1FD3"/>
    <w:rsid w:val="005D5F8B"/>
    <w:rsid w:val="005E3AEA"/>
    <w:rsid w:val="005E7D9D"/>
    <w:rsid w:val="005F3A74"/>
    <w:rsid w:val="005F4151"/>
    <w:rsid w:val="00610AAA"/>
    <w:rsid w:val="00610ADE"/>
    <w:rsid w:val="00646784"/>
    <w:rsid w:val="006467AF"/>
    <w:rsid w:val="00670FCB"/>
    <w:rsid w:val="00680D71"/>
    <w:rsid w:val="006848B7"/>
    <w:rsid w:val="006A3DE5"/>
    <w:rsid w:val="006B3833"/>
    <w:rsid w:val="006B7576"/>
    <w:rsid w:val="006C37AB"/>
    <w:rsid w:val="006C5427"/>
    <w:rsid w:val="006D2967"/>
    <w:rsid w:val="006D6EE7"/>
    <w:rsid w:val="006E6CB4"/>
    <w:rsid w:val="006E6FF8"/>
    <w:rsid w:val="006F60EF"/>
    <w:rsid w:val="0071384F"/>
    <w:rsid w:val="00721BC8"/>
    <w:rsid w:val="00746237"/>
    <w:rsid w:val="00750390"/>
    <w:rsid w:val="00754146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3A01"/>
    <w:rsid w:val="00844C89"/>
    <w:rsid w:val="00883737"/>
    <w:rsid w:val="00884C9E"/>
    <w:rsid w:val="008918DF"/>
    <w:rsid w:val="00896447"/>
    <w:rsid w:val="008A7954"/>
    <w:rsid w:val="008C7A8D"/>
    <w:rsid w:val="008D3545"/>
    <w:rsid w:val="008D3A86"/>
    <w:rsid w:val="008E50C7"/>
    <w:rsid w:val="008E7EF6"/>
    <w:rsid w:val="008F0A82"/>
    <w:rsid w:val="008F75E9"/>
    <w:rsid w:val="0091092B"/>
    <w:rsid w:val="00917A01"/>
    <w:rsid w:val="009225CB"/>
    <w:rsid w:val="00922819"/>
    <w:rsid w:val="00923970"/>
    <w:rsid w:val="00934725"/>
    <w:rsid w:val="009352F9"/>
    <w:rsid w:val="00954320"/>
    <w:rsid w:val="00954529"/>
    <w:rsid w:val="0095772C"/>
    <w:rsid w:val="00963B9C"/>
    <w:rsid w:val="00980AC4"/>
    <w:rsid w:val="00990CED"/>
    <w:rsid w:val="00993884"/>
    <w:rsid w:val="00995B99"/>
    <w:rsid w:val="00996D71"/>
    <w:rsid w:val="009A5C3D"/>
    <w:rsid w:val="009B1E9F"/>
    <w:rsid w:val="009B63E6"/>
    <w:rsid w:val="009C0858"/>
    <w:rsid w:val="009C21CE"/>
    <w:rsid w:val="009C4E02"/>
    <w:rsid w:val="009C76AA"/>
    <w:rsid w:val="009D198D"/>
    <w:rsid w:val="009D2175"/>
    <w:rsid w:val="009D676C"/>
    <w:rsid w:val="009E55F4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87496"/>
    <w:rsid w:val="00AA2C37"/>
    <w:rsid w:val="00AA3920"/>
    <w:rsid w:val="00AB521E"/>
    <w:rsid w:val="00AB72B8"/>
    <w:rsid w:val="00AC2632"/>
    <w:rsid w:val="00AC412F"/>
    <w:rsid w:val="00AD3D3C"/>
    <w:rsid w:val="00AE2D80"/>
    <w:rsid w:val="00AE50C9"/>
    <w:rsid w:val="00B1172D"/>
    <w:rsid w:val="00B1392F"/>
    <w:rsid w:val="00B2669F"/>
    <w:rsid w:val="00B353B4"/>
    <w:rsid w:val="00B36A71"/>
    <w:rsid w:val="00B3763D"/>
    <w:rsid w:val="00B432C3"/>
    <w:rsid w:val="00B46579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D79C1"/>
    <w:rsid w:val="00BE536B"/>
    <w:rsid w:val="00BF2A2F"/>
    <w:rsid w:val="00BF5170"/>
    <w:rsid w:val="00C021F8"/>
    <w:rsid w:val="00C0299C"/>
    <w:rsid w:val="00C06423"/>
    <w:rsid w:val="00C10F26"/>
    <w:rsid w:val="00C12204"/>
    <w:rsid w:val="00C12A48"/>
    <w:rsid w:val="00C16006"/>
    <w:rsid w:val="00C162F6"/>
    <w:rsid w:val="00C312A6"/>
    <w:rsid w:val="00C34732"/>
    <w:rsid w:val="00C41CB6"/>
    <w:rsid w:val="00C45AB4"/>
    <w:rsid w:val="00C56198"/>
    <w:rsid w:val="00C564E7"/>
    <w:rsid w:val="00C60DC5"/>
    <w:rsid w:val="00C83977"/>
    <w:rsid w:val="00C85444"/>
    <w:rsid w:val="00CA03BD"/>
    <w:rsid w:val="00CC2CBB"/>
    <w:rsid w:val="00CD4A81"/>
    <w:rsid w:val="00CE1914"/>
    <w:rsid w:val="00CF3D21"/>
    <w:rsid w:val="00D057E9"/>
    <w:rsid w:val="00D2037F"/>
    <w:rsid w:val="00D33B5E"/>
    <w:rsid w:val="00D477C0"/>
    <w:rsid w:val="00D55DDC"/>
    <w:rsid w:val="00D57C56"/>
    <w:rsid w:val="00D705AB"/>
    <w:rsid w:val="00D732F6"/>
    <w:rsid w:val="00D75306"/>
    <w:rsid w:val="00D91263"/>
    <w:rsid w:val="00D91B32"/>
    <w:rsid w:val="00DC72EC"/>
    <w:rsid w:val="00DD6116"/>
    <w:rsid w:val="00DF4E98"/>
    <w:rsid w:val="00DF5814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445E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B577B"/>
    <w:rsid w:val="00EC5F73"/>
    <w:rsid w:val="00ED3B68"/>
    <w:rsid w:val="00ED68A2"/>
    <w:rsid w:val="00EE31B0"/>
    <w:rsid w:val="00EF1CC4"/>
    <w:rsid w:val="00EF7D4E"/>
    <w:rsid w:val="00F043D3"/>
    <w:rsid w:val="00F05D01"/>
    <w:rsid w:val="00F26659"/>
    <w:rsid w:val="00F3434F"/>
    <w:rsid w:val="00F34973"/>
    <w:rsid w:val="00F34F95"/>
    <w:rsid w:val="00F35EFB"/>
    <w:rsid w:val="00F401B4"/>
    <w:rsid w:val="00F40A08"/>
    <w:rsid w:val="00F47276"/>
    <w:rsid w:val="00F5040F"/>
    <w:rsid w:val="00F529DC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66F8"/>
    <w:rsid w:val="098C689C"/>
    <w:rsid w:val="106B747D"/>
    <w:rsid w:val="11544E6C"/>
    <w:rsid w:val="1584173E"/>
    <w:rsid w:val="16D6DBC6"/>
    <w:rsid w:val="1B524E46"/>
    <w:rsid w:val="2AE002A2"/>
    <w:rsid w:val="2F9B0FD5"/>
    <w:rsid w:val="31D0A9EE"/>
    <w:rsid w:val="338E8557"/>
    <w:rsid w:val="33C2A562"/>
    <w:rsid w:val="36889479"/>
    <w:rsid w:val="3B16F85A"/>
    <w:rsid w:val="41C9D603"/>
    <w:rsid w:val="424CF086"/>
    <w:rsid w:val="52F77CBA"/>
    <w:rsid w:val="54233211"/>
    <w:rsid w:val="5E35C135"/>
    <w:rsid w:val="5E3B901B"/>
    <w:rsid w:val="5EF3B788"/>
    <w:rsid w:val="61248CA2"/>
    <w:rsid w:val="6247153E"/>
    <w:rsid w:val="67299DDF"/>
    <w:rsid w:val="72DCFEE4"/>
    <w:rsid w:val="7328000B"/>
    <w:rsid w:val="7941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454209D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DF58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035e97a8-7486-4082-94c4-ab983c563e82"/>
    <ds:schemaRef ds:uri="http://purl.org/dc/elements/1.1/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58870AE2-95D3-4DDF-90D4-6D329B0B0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218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Iversen, Courtney</cp:lastModifiedBy>
  <cp:revision>2</cp:revision>
  <cp:lastPrinted>2018-10-18T18:22:00Z</cp:lastPrinted>
  <dcterms:created xsi:type="dcterms:W3CDTF">2020-09-18T12:25:00Z</dcterms:created>
  <dcterms:modified xsi:type="dcterms:W3CDTF">2020-09-18T12:25:00Z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