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71EBC" w14:textId="38C7CFAE" w:rsidR="00364A22" w:rsidRPr="00633D38" w:rsidRDefault="009758B5" w:rsidP="00A82001">
      <w:pPr>
        <w:pStyle w:val="Heading3"/>
        <w:keepNext w:val="0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April 26</w:t>
      </w:r>
      <w:r w:rsidR="00A82001" w:rsidRPr="00633D38">
        <w:rPr>
          <w:rFonts w:ascii="Arial" w:hAnsi="Arial" w:cs="Arial"/>
          <w:b/>
          <w:sz w:val="22"/>
        </w:rPr>
        <w:t xml:space="preserve">, </w:t>
      </w:r>
      <w:r w:rsidR="00B522A6">
        <w:rPr>
          <w:rFonts w:ascii="Arial" w:hAnsi="Arial" w:cs="Arial"/>
          <w:b/>
          <w:sz w:val="22"/>
        </w:rPr>
        <w:t>2021</w:t>
      </w:r>
    </w:p>
    <w:p w14:paraId="0CB2ED90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475069EE" w14:textId="77777777" w:rsidR="00364A22" w:rsidRPr="00633D38" w:rsidRDefault="00364A22" w:rsidP="00364A22">
      <w:pPr>
        <w:rPr>
          <w:rFonts w:ascii="Arial" w:hAnsi="Arial" w:cs="Arial"/>
          <w:sz w:val="22"/>
        </w:rPr>
      </w:pPr>
    </w:p>
    <w:p w14:paraId="72FCA746" w14:textId="77777777" w:rsidR="007D1D98" w:rsidRPr="00633D3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To:</w:t>
      </w:r>
      <w:r w:rsidR="008918DF" w:rsidRPr="00633D38">
        <w:rPr>
          <w:rFonts w:ascii="Arial" w:hAnsi="Arial" w:cs="Arial"/>
          <w:b/>
          <w:sz w:val="22"/>
        </w:rPr>
        <w:tab/>
      </w:r>
      <w:r w:rsidRPr="00633D38">
        <w:rPr>
          <w:rFonts w:ascii="Arial" w:hAnsi="Arial" w:cs="Arial"/>
          <w:b/>
          <w:sz w:val="22"/>
        </w:rPr>
        <w:t xml:space="preserve">All Interested Vendors {Bidders} </w:t>
      </w:r>
    </w:p>
    <w:p w14:paraId="61AA2422" w14:textId="77777777" w:rsidR="007D1D98" w:rsidRPr="00633D38" w:rsidRDefault="007D1D98" w:rsidP="007D1D98">
      <w:pPr>
        <w:rPr>
          <w:rFonts w:ascii="Arial" w:hAnsi="Arial" w:cs="Arial"/>
          <w:sz w:val="22"/>
        </w:rPr>
      </w:pPr>
    </w:p>
    <w:p w14:paraId="5739285B" w14:textId="77777777" w:rsidR="007D1D98" w:rsidRPr="00633D38" w:rsidRDefault="007D1D98" w:rsidP="007D1D98">
      <w:pPr>
        <w:tabs>
          <w:tab w:val="left" w:pos="0"/>
        </w:tabs>
        <w:rPr>
          <w:rFonts w:ascii="Arial" w:hAnsi="Arial" w:cs="Arial"/>
          <w:sz w:val="22"/>
        </w:rPr>
      </w:pPr>
    </w:p>
    <w:p w14:paraId="46CE1C80" w14:textId="14312AD7" w:rsidR="007D1D98" w:rsidRPr="00633D3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</w:rPr>
      </w:pPr>
      <w:r w:rsidRPr="00633D38">
        <w:rPr>
          <w:rFonts w:ascii="Arial" w:hAnsi="Arial" w:cs="Arial"/>
          <w:sz w:val="22"/>
        </w:rPr>
        <w:t>Re:</w:t>
      </w:r>
      <w:r w:rsidR="008918DF" w:rsidRPr="00633D38">
        <w:rPr>
          <w:rFonts w:ascii="Arial" w:hAnsi="Arial" w:cs="Arial"/>
          <w:sz w:val="22"/>
        </w:rPr>
        <w:tab/>
      </w:r>
      <w:r w:rsidR="005C7A9F">
        <w:rPr>
          <w:rFonts w:ascii="Arial" w:hAnsi="Arial" w:cs="Arial"/>
          <w:sz w:val="22"/>
        </w:rPr>
        <w:t>Bid Solicitation #</w:t>
      </w:r>
      <w:r w:rsidR="00A82001" w:rsidRPr="00633D38">
        <w:rPr>
          <w:rFonts w:ascii="Arial" w:hAnsi="Arial" w:cs="Arial"/>
          <w:sz w:val="22"/>
        </w:rPr>
        <w:t>20DPP00471</w:t>
      </w:r>
    </w:p>
    <w:p w14:paraId="6C28347D" w14:textId="77777777" w:rsidR="008918DF" w:rsidRPr="00633D38" w:rsidRDefault="00A82001" w:rsidP="008918DF">
      <w:pPr>
        <w:ind w:firstLine="720"/>
        <w:rPr>
          <w:rFonts w:ascii="Arial" w:hAnsi="Arial" w:cs="Arial"/>
          <w:b/>
          <w:sz w:val="22"/>
        </w:rPr>
      </w:pPr>
      <w:r w:rsidRPr="00633D38">
        <w:rPr>
          <w:rFonts w:ascii="Arial" w:hAnsi="Arial" w:cs="Arial"/>
          <w:b/>
          <w:sz w:val="22"/>
        </w:rPr>
        <w:t>T1628 – Enhanced Motor Vehicle Inspection Maintenance System</w:t>
      </w:r>
    </w:p>
    <w:p w14:paraId="5D727F04" w14:textId="77777777" w:rsidR="007D1D98" w:rsidRPr="00633D38" w:rsidRDefault="007D1D98" w:rsidP="008918DF">
      <w:pPr>
        <w:ind w:firstLine="720"/>
        <w:rPr>
          <w:rFonts w:ascii="Arial" w:hAnsi="Arial" w:cs="Arial"/>
          <w:b/>
          <w:sz w:val="22"/>
        </w:rPr>
      </w:pPr>
    </w:p>
    <w:p w14:paraId="0C7FB3F8" w14:textId="77777777" w:rsidR="003069D9" w:rsidRPr="00633D38" w:rsidRDefault="003069D9" w:rsidP="008918DF">
      <w:pPr>
        <w:ind w:firstLine="720"/>
        <w:rPr>
          <w:rFonts w:ascii="Arial" w:hAnsi="Arial" w:cs="Arial"/>
          <w:b/>
          <w:sz w:val="22"/>
        </w:rPr>
      </w:pPr>
    </w:p>
    <w:p w14:paraId="628EEEE7" w14:textId="1F6737D5" w:rsidR="009758B5" w:rsidRPr="009324B3" w:rsidRDefault="009758B5" w:rsidP="009758B5">
      <w:pPr>
        <w:ind w:firstLine="630"/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</w:pPr>
      <w:r w:rsidRPr="009324B3">
        <w:rPr>
          <w:rFonts w:ascii="Arial" w:eastAsia="Arial" w:hAnsi="Arial" w:cs="Arial"/>
          <w:i/>
          <w:iCs/>
          <w:color w:val="808080" w:themeColor="background1" w:themeShade="80"/>
          <w:sz w:val="22"/>
          <w:szCs w:val="22"/>
        </w:rPr>
        <w:t>Revised Quote Submission Due Date: Friday, February 26, 2021 (2:00 PM EST)</w:t>
      </w:r>
    </w:p>
    <w:p w14:paraId="206FEC56" w14:textId="77777777" w:rsidR="009758B5" w:rsidRPr="009324B3" w:rsidRDefault="009758B5" w:rsidP="009758B5">
      <w:pPr>
        <w:ind w:left="-450" w:right="-270" w:firstLine="540"/>
        <w:rPr>
          <w:rFonts w:ascii="Arial" w:eastAsia="Arial" w:hAnsi="Arial" w:cs="Arial"/>
          <w:b/>
          <w:bCs/>
          <w:color w:val="FF0000"/>
          <w:sz w:val="22"/>
          <w:szCs w:val="22"/>
        </w:rPr>
      </w:pPr>
      <w:r w:rsidRPr="009324B3">
        <w:rPr>
          <w:rFonts w:ascii="Arial" w:eastAsia="Arial" w:hAnsi="Arial" w:cs="Arial"/>
          <w:b/>
          <w:bCs/>
          <w:color w:val="FF0000"/>
          <w:sz w:val="22"/>
          <w:szCs w:val="22"/>
        </w:rPr>
        <w:t xml:space="preserve">        </w:t>
      </w:r>
      <w:r w:rsidRPr="009324B3">
        <w:rPr>
          <w:rFonts w:ascii="Arial" w:eastAsia="Arial" w:hAnsi="Arial" w:cs="Arial"/>
          <w:b/>
          <w:bCs/>
          <w:color w:val="FF0000"/>
          <w:sz w:val="22"/>
          <w:szCs w:val="22"/>
          <w:u w:val="single"/>
        </w:rPr>
        <w:t>NEW REVISED Quote Submission Due Date: Friday, June 11, 2021 (2:00PM EST)</w:t>
      </w:r>
    </w:p>
    <w:p w14:paraId="342ECF6F" w14:textId="4B7BAC54" w:rsidR="00147F5A" w:rsidRPr="007C42F9" w:rsidRDefault="00147F5A" w:rsidP="009758B5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B75E2BC" w14:textId="6FBDC1B5" w:rsidR="007D1D98" w:rsidRPr="00633D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</w:rPr>
      </w:pPr>
      <w:r w:rsidRPr="00633D38">
        <w:rPr>
          <w:rFonts w:ascii="Arial" w:hAnsi="Arial" w:cs="Arial"/>
          <w:i w:val="0"/>
          <w:sz w:val="24"/>
        </w:rPr>
        <w:t>Bid Amendment #</w:t>
      </w:r>
      <w:r w:rsidR="00B522A6">
        <w:rPr>
          <w:rFonts w:ascii="Arial" w:hAnsi="Arial" w:cs="Arial"/>
          <w:i w:val="0"/>
          <w:sz w:val="24"/>
        </w:rPr>
        <w:t>16</w:t>
      </w:r>
    </w:p>
    <w:p w14:paraId="0488241C" w14:textId="77777777" w:rsidR="00364A22" w:rsidRPr="006F64B1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5DE0988" w14:textId="77777777" w:rsidR="00364A22" w:rsidRPr="005E631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792C5F8" w14:textId="5E38D1B4" w:rsidR="001E0CAC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E631D">
        <w:rPr>
          <w:rFonts w:ascii="Arial" w:hAnsi="Arial" w:cs="Arial"/>
        </w:rPr>
        <w:t>The following constitutes Bid Amendment #</w:t>
      </w:r>
      <w:r w:rsidR="00B522A6">
        <w:rPr>
          <w:rFonts w:ascii="Arial" w:hAnsi="Arial" w:cs="Arial"/>
        </w:rPr>
        <w:t>16</w:t>
      </w:r>
      <w:r w:rsidRPr="00055155">
        <w:rPr>
          <w:rFonts w:ascii="Arial" w:hAnsi="Arial" w:cs="Arial"/>
        </w:rPr>
        <w:t xml:space="preserve"> to the above</w:t>
      </w:r>
      <w:r w:rsidRPr="006F64B1">
        <w:rPr>
          <w:rFonts w:ascii="Arial" w:hAnsi="Arial" w:cs="Arial"/>
        </w:rPr>
        <w:t xml:space="preserve"> referenced </w:t>
      </w:r>
      <w:r w:rsidR="00502120" w:rsidRPr="006F64B1">
        <w:rPr>
          <w:rFonts w:ascii="Arial" w:hAnsi="Arial" w:cs="Arial"/>
        </w:rPr>
        <w:t>Bid S</w:t>
      </w:r>
      <w:r w:rsidR="002420F8" w:rsidRPr="006F64B1">
        <w:rPr>
          <w:rFonts w:ascii="Arial" w:hAnsi="Arial" w:cs="Arial"/>
        </w:rPr>
        <w:t>olicitation</w:t>
      </w:r>
      <w:r w:rsidR="00260851" w:rsidRPr="006F64B1">
        <w:rPr>
          <w:rFonts w:ascii="Arial" w:hAnsi="Arial" w:cs="Arial"/>
        </w:rPr>
        <w:t>:</w:t>
      </w:r>
    </w:p>
    <w:p w14:paraId="6DBE3BD4" w14:textId="11DF86C3" w:rsidR="008A2A25" w:rsidRPr="001A3EE7" w:rsidRDefault="007D1D98" w:rsidP="001A3EE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5DCFE93" w14:textId="5EA1BA8A" w:rsidR="00FE7661" w:rsidRPr="00EA2CE5" w:rsidRDefault="00FE7661" w:rsidP="00EA2CE5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E7661">
        <w:rPr>
          <w:rFonts w:ascii="Arial" w:hAnsi="Arial" w:cs="Arial"/>
        </w:rPr>
        <w:t>lease refer to the Revised Bid Solicitation</w:t>
      </w:r>
      <w:r>
        <w:rPr>
          <w:rFonts w:ascii="Arial" w:hAnsi="Arial" w:cs="Arial"/>
        </w:rPr>
        <w:t xml:space="preserve"> </w:t>
      </w:r>
      <w:r w:rsidRPr="00FE7661">
        <w:rPr>
          <w:rFonts w:ascii="Arial" w:hAnsi="Arial" w:cs="Arial"/>
        </w:rPr>
        <w:t>for all additions, deletions, clarifications and modifications</w:t>
      </w:r>
      <w:r w:rsidR="00EA2CE5">
        <w:rPr>
          <w:rFonts w:ascii="Arial" w:hAnsi="Arial" w:cs="Arial"/>
        </w:rPr>
        <w:t xml:space="preserve"> </w:t>
      </w:r>
      <w:r w:rsidR="00EA2CE5" w:rsidRPr="00EA2CE5">
        <w:rPr>
          <w:rFonts w:ascii="Arial" w:hAnsi="Arial" w:cs="Arial"/>
        </w:rPr>
        <w:t>entitled T1628</w:t>
      </w:r>
      <w:r w:rsidRPr="00EA2CE5">
        <w:rPr>
          <w:rFonts w:ascii="Arial" w:hAnsi="Arial" w:cs="Arial"/>
        </w:rPr>
        <w:t xml:space="preserve"> Revised Bid Solicitation 04/26/2021; and</w:t>
      </w:r>
    </w:p>
    <w:p w14:paraId="3C88391B" w14:textId="1981388E" w:rsidR="007D1D98" w:rsidRDefault="00EA2CE5" w:rsidP="00EA2CE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EA2CE5">
        <w:rPr>
          <w:rFonts w:ascii="Arial" w:hAnsi="Arial" w:cs="Arial"/>
        </w:rPr>
        <w:t>T1</w:t>
      </w:r>
      <w:bookmarkStart w:id="0" w:name="_GoBack"/>
      <w:bookmarkEnd w:id="0"/>
      <w:r w:rsidRPr="00EA2CE5">
        <w:rPr>
          <w:rFonts w:ascii="Arial" w:hAnsi="Arial" w:cs="Arial"/>
        </w:rPr>
        <w:t xml:space="preserve">628 </w:t>
      </w:r>
      <w:proofErr w:type="spellStart"/>
      <w:r w:rsidRPr="00EA2CE5">
        <w:rPr>
          <w:rFonts w:ascii="Arial" w:hAnsi="Arial" w:cs="Arial"/>
        </w:rPr>
        <w:t>SoNJ</w:t>
      </w:r>
      <w:proofErr w:type="spellEnd"/>
      <w:r w:rsidRPr="00EA2CE5">
        <w:rPr>
          <w:rFonts w:ascii="Arial" w:hAnsi="Arial" w:cs="Arial"/>
        </w:rPr>
        <w:t xml:space="preserve"> Third-Party Information Security Questionnaire</w:t>
      </w:r>
      <w:r>
        <w:rPr>
          <w:rFonts w:ascii="Arial" w:hAnsi="Arial" w:cs="Arial"/>
        </w:rPr>
        <w:t>.</w:t>
      </w:r>
    </w:p>
    <w:p w14:paraId="0D635E3B" w14:textId="77777777" w:rsidR="00EA2CE5" w:rsidRPr="00EA2CE5" w:rsidRDefault="00EA2CE5" w:rsidP="00EA2CE5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103969A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1B56AF7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</w:p>
    <w:p w14:paraId="77D5311C" w14:textId="77777777" w:rsidR="007D1D98" w:rsidRPr="008918DF" w:rsidRDefault="007D1D98" w:rsidP="00633D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950EC73" w14:textId="058F3FA6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0B140" w14:textId="77777777" w:rsidR="00C87D1C" w:rsidRDefault="00C87D1C">
      <w:r>
        <w:separator/>
      </w:r>
    </w:p>
  </w:endnote>
  <w:endnote w:type="continuationSeparator" w:id="0">
    <w:p w14:paraId="6500D829" w14:textId="77777777" w:rsidR="00C87D1C" w:rsidRDefault="00C87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963A66" w14:textId="365731A0" w:rsidR="00C87D1C" w:rsidRDefault="00C87D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26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4B491F" w14:textId="77777777" w:rsidR="00C87D1C" w:rsidRDefault="00C87D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FBBBB" w14:textId="77777777" w:rsidR="00C87D1C" w:rsidRDefault="00C87D1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78BBF61" wp14:editId="4739DC5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C67888" w14:textId="77777777" w:rsidR="00C87D1C" w:rsidRPr="003048CF" w:rsidRDefault="00C87D1C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8BBF6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1C67888" w14:textId="77777777" w:rsidR="00C87D1C" w:rsidRPr="003048CF" w:rsidRDefault="00C87D1C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4A5D2" w14:textId="77777777" w:rsidR="00C87D1C" w:rsidRDefault="00C87D1C">
      <w:r>
        <w:separator/>
      </w:r>
    </w:p>
  </w:footnote>
  <w:footnote w:type="continuationSeparator" w:id="0">
    <w:p w14:paraId="771B3062" w14:textId="77777777" w:rsidR="00C87D1C" w:rsidRDefault="00C87D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C87D1C" w14:paraId="2D54A9D3" w14:textId="77777777" w:rsidTr="00A12026">
      <w:trPr>
        <w:trHeight w:val="1080"/>
        <w:jc w:val="center"/>
      </w:trPr>
      <w:tc>
        <w:tcPr>
          <w:tcW w:w="2880" w:type="dxa"/>
        </w:tcPr>
        <w:p w14:paraId="340CD428" w14:textId="77777777" w:rsidR="00C87D1C" w:rsidRDefault="00C87D1C" w:rsidP="00E242AB"/>
      </w:tc>
      <w:tc>
        <w:tcPr>
          <w:tcW w:w="5760" w:type="dxa"/>
          <w:vAlign w:val="center"/>
        </w:tcPr>
        <w:p w14:paraId="6B33C2D1" w14:textId="77777777" w:rsidR="00C87D1C" w:rsidRDefault="00C87D1C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A058FBC" wp14:editId="5267EA13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3BC5C649" w14:textId="77777777" w:rsidR="00C87D1C" w:rsidRDefault="00C87D1C" w:rsidP="00E242AB"/>
      </w:tc>
    </w:tr>
    <w:tr w:rsidR="00C87D1C" w14:paraId="29503046" w14:textId="77777777" w:rsidTr="00A12026">
      <w:trPr>
        <w:trHeight w:val="893"/>
        <w:jc w:val="center"/>
      </w:trPr>
      <w:tc>
        <w:tcPr>
          <w:tcW w:w="2880" w:type="dxa"/>
          <w:vAlign w:val="bottom"/>
        </w:tcPr>
        <w:p w14:paraId="2403CC2F" w14:textId="77777777" w:rsidR="00C87D1C" w:rsidRPr="00DE79FE" w:rsidRDefault="00C87D1C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0BCFA52" w14:textId="77777777" w:rsidR="00C87D1C" w:rsidRPr="006359DD" w:rsidRDefault="00C87D1C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CDBEE10" w14:textId="77777777" w:rsidR="00C87D1C" w:rsidRPr="00952B78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0C48A03A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9377E53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62B44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3EE6A5DF" w14:textId="77777777" w:rsidR="00C87D1C" w:rsidRPr="00CD2155" w:rsidRDefault="00C87D1C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1763182" w14:textId="77777777" w:rsidR="00C87D1C" w:rsidRPr="00CD2155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E56055F" w14:textId="77777777" w:rsidR="00C87D1C" w:rsidRPr="006359DD" w:rsidRDefault="00C87D1C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6518C961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2F26D1A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C87D1C" w14:paraId="3BED6B2D" w14:textId="77777777" w:rsidTr="00A12026">
      <w:trPr>
        <w:trHeight w:val="892"/>
        <w:jc w:val="center"/>
      </w:trPr>
      <w:tc>
        <w:tcPr>
          <w:tcW w:w="2880" w:type="dxa"/>
          <w:vAlign w:val="bottom"/>
        </w:tcPr>
        <w:p w14:paraId="0458BF42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5BADF894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C26290C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F017EB0" w14:textId="77777777" w:rsidR="00C87D1C" w:rsidRPr="006359DD" w:rsidRDefault="00C87D1C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765EACD" w14:textId="77777777" w:rsidR="00C87D1C" w:rsidRPr="006359DD" w:rsidRDefault="00C87D1C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C87D1C" w14:paraId="2C4B876F" w14:textId="77777777" w:rsidTr="00A12026">
      <w:trPr>
        <w:jc w:val="center"/>
      </w:trPr>
      <w:tc>
        <w:tcPr>
          <w:tcW w:w="2880" w:type="dxa"/>
        </w:tcPr>
        <w:p w14:paraId="1E3579BD" w14:textId="77777777" w:rsidR="00C87D1C" w:rsidRPr="006359DD" w:rsidRDefault="00C87D1C" w:rsidP="00E242AB"/>
      </w:tc>
      <w:tc>
        <w:tcPr>
          <w:tcW w:w="5760" w:type="dxa"/>
        </w:tcPr>
        <w:p w14:paraId="048BF9B7" w14:textId="77777777" w:rsidR="00C87D1C" w:rsidRPr="00CD2155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08F7A1D9" w14:textId="77777777" w:rsidR="00C87D1C" w:rsidRPr="006359DD" w:rsidRDefault="00C87D1C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F08B66F" w14:textId="77777777" w:rsidR="00C87D1C" w:rsidRPr="006359DD" w:rsidRDefault="00C87D1C" w:rsidP="00E242AB"/>
      </w:tc>
    </w:tr>
  </w:tbl>
  <w:p w14:paraId="68976F42" w14:textId="77777777" w:rsidR="00C87D1C" w:rsidRDefault="00C87D1C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B5D77"/>
    <w:multiLevelType w:val="hybridMultilevel"/>
    <w:tmpl w:val="E9783650"/>
    <w:lvl w:ilvl="0" w:tplc="FB685B60">
      <w:start w:val="1"/>
      <w:numFmt w:val="upperLetter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2" w:hanging="360"/>
      </w:pPr>
    </w:lvl>
    <w:lvl w:ilvl="2" w:tplc="0409001B" w:tentative="1">
      <w:start w:val="1"/>
      <w:numFmt w:val="lowerRoman"/>
      <w:lvlText w:val="%3."/>
      <w:lvlJc w:val="right"/>
      <w:pPr>
        <w:ind w:left="1802" w:hanging="180"/>
      </w:pPr>
    </w:lvl>
    <w:lvl w:ilvl="3" w:tplc="0409000F" w:tentative="1">
      <w:start w:val="1"/>
      <w:numFmt w:val="decimal"/>
      <w:lvlText w:val="%4."/>
      <w:lvlJc w:val="left"/>
      <w:pPr>
        <w:ind w:left="2522" w:hanging="360"/>
      </w:pPr>
    </w:lvl>
    <w:lvl w:ilvl="4" w:tplc="04090019" w:tentative="1">
      <w:start w:val="1"/>
      <w:numFmt w:val="lowerLetter"/>
      <w:lvlText w:val="%5."/>
      <w:lvlJc w:val="left"/>
      <w:pPr>
        <w:ind w:left="3242" w:hanging="360"/>
      </w:pPr>
    </w:lvl>
    <w:lvl w:ilvl="5" w:tplc="0409001B" w:tentative="1">
      <w:start w:val="1"/>
      <w:numFmt w:val="lowerRoman"/>
      <w:lvlText w:val="%6."/>
      <w:lvlJc w:val="right"/>
      <w:pPr>
        <w:ind w:left="3962" w:hanging="180"/>
      </w:pPr>
    </w:lvl>
    <w:lvl w:ilvl="6" w:tplc="0409000F" w:tentative="1">
      <w:start w:val="1"/>
      <w:numFmt w:val="decimal"/>
      <w:lvlText w:val="%7."/>
      <w:lvlJc w:val="left"/>
      <w:pPr>
        <w:ind w:left="4682" w:hanging="360"/>
      </w:pPr>
    </w:lvl>
    <w:lvl w:ilvl="7" w:tplc="04090019" w:tentative="1">
      <w:start w:val="1"/>
      <w:numFmt w:val="lowerLetter"/>
      <w:lvlText w:val="%8."/>
      <w:lvlJc w:val="left"/>
      <w:pPr>
        <w:ind w:left="5402" w:hanging="360"/>
      </w:pPr>
    </w:lvl>
    <w:lvl w:ilvl="8" w:tplc="040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" w15:restartNumberingAfterBreak="0">
    <w:nsid w:val="077F5510"/>
    <w:multiLevelType w:val="hybridMultilevel"/>
    <w:tmpl w:val="110660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22B3A"/>
    <w:multiLevelType w:val="hybridMultilevel"/>
    <w:tmpl w:val="E20EDA6C"/>
    <w:lvl w:ilvl="0" w:tplc="BDD297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D69C5"/>
    <w:multiLevelType w:val="hybridMultilevel"/>
    <w:tmpl w:val="227E8246"/>
    <w:lvl w:ilvl="0" w:tplc="F208D52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" w15:restartNumberingAfterBreak="0">
    <w:nsid w:val="113D7565"/>
    <w:multiLevelType w:val="hybridMultilevel"/>
    <w:tmpl w:val="9F585AC4"/>
    <w:lvl w:ilvl="0" w:tplc="75745AF4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169B776B"/>
    <w:multiLevelType w:val="hybridMultilevel"/>
    <w:tmpl w:val="E1CCD414"/>
    <w:lvl w:ilvl="0" w:tplc="FDFC43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16B3791F"/>
    <w:multiLevelType w:val="hybridMultilevel"/>
    <w:tmpl w:val="D6F89124"/>
    <w:lvl w:ilvl="0" w:tplc="820477A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7" w15:restartNumberingAfterBreak="0">
    <w:nsid w:val="1C411DAC"/>
    <w:multiLevelType w:val="hybridMultilevel"/>
    <w:tmpl w:val="D02CA26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E13F7"/>
    <w:multiLevelType w:val="hybridMultilevel"/>
    <w:tmpl w:val="F5CA03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B21949"/>
    <w:multiLevelType w:val="hybridMultilevel"/>
    <w:tmpl w:val="6F2AF6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C31BA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C04D9"/>
    <w:multiLevelType w:val="hybridMultilevel"/>
    <w:tmpl w:val="4ED8421E"/>
    <w:lvl w:ilvl="0" w:tplc="1668F72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94156F6"/>
    <w:multiLevelType w:val="hybridMultilevel"/>
    <w:tmpl w:val="051A0D0A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65CD5"/>
    <w:multiLevelType w:val="hybridMultilevel"/>
    <w:tmpl w:val="9EAA4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E086E"/>
    <w:multiLevelType w:val="hybridMultilevel"/>
    <w:tmpl w:val="7FBA908C"/>
    <w:lvl w:ilvl="0" w:tplc="C9FC692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5" w15:restartNumberingAfterBreak="0">
    <w:nsid w:val="2D303955"/>
    <w:multiLevelType w:val="hybridMultilevel"/>
    <w:tmpl w:val="282A3A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E3142"/>
    <w:multiLevelType w:val="hybridMultilevel"/>
    <w:tmpl w:val="B4F236EC"/>
    <w:lvl w:ilvl="0" w:tplc="C4EAF27A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17" w15:restartNumberingAfterBreak="0">
    <w:nsid w:val="337E27CF"/>
    <w:multiLevelType w:val="hybridMultilevel"/>
    <w:tmpl w:val="52EEF576"/>
    <w:lvl w:ilvl="0" w:tplc="FAC28E5E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18" w15:restartNumberingAfterBreak="0">
    <w:nsid w:val="34A26256"/>
    <w:multiLevelType w:val="hybridMultilevel"/>
    <w:tmpl w:val="2E48E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DD31DF"/>
    <w:multiLevelType w:val="hybridMultilevel"/>
    <w:tmpl w:val="18A288F0"/>
    <w:lvl w:ilvl="0" w:tplc="8968C7CA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0" w15:restartNumberingAfterBreak="0">
    <w:nsid w:val="399E1EE8"/>
    <w:multiLevelType w:val="hybridMultilevel"/>
    <w:tmpl w:val="0E529EF4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50CAF"/>
    <w:multiLevelType w:val="hybridMultilevel"/>
    <w:tmpl w:val="B3AA06AC"/>
    <w:lvl w:ilvl="0" w:tplc="12209496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22" w15:restartNumberingAfterBreak="0">
    <w:nsid w:val="40EB2F99"/>
    <w:multiLevelType w:val="hybridMultilevel"/>
    <w:tmpl w:val="D06C5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076EE9"/>
    <w:multiLevelType w:val="hybridMultilevel"/>
    <w:tmpl w:val="CA8279EC"/>
    <w:lvl w:ilvl="0" w:tplc="0CD2376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4" w15:restartNumberingAfterBreak="0">
    <w:nsid w:val="48B934B8"/>
    <w:multiLevelType w:val="hybridMultilevel"/>
    <w:tmpl w:val="1132E7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405549"/>
    <w:multiLevelType w:val="hybridMultilevel"/>
    <w:tmpl w:val="1AD6C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BA37E3"/>
    <w:multiLevelType w:val="hybridMultilevel"/>
    <w:tmpl w:val="39028820"/>
    <w:lvl w:ilvl="0" w:tplc="A3683596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27" w15:restartNumberingAfterBreak="0">
    <w:nsid w:val="4CBB7240"/>
    <w:multiLevelType w:val="multilevel"/>
    <w:tmpl w:val="9FB42BC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51A4512C"/>
    <w:multiLevelType w:val="hybridMultilevel"/>
    <w:tmpl w:val="E6169266"/>
    <w:lvl w:ilvl="0" w:tplc="A75E71A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A03D56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A138D"/>
    <w:multiLevelType w:val="hybridMultilevel"/>
    <w:tmpl w:val="7270A7B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97C274E"/>
    <w:multiLevelType w:val="hybridMultilevel"/>
    <w:tmpl w:val="F0B26A4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AD44651"/>
    <w:multiLevelType w:val="hybridMultilevel"/>
    <w:tmpl w:val="3F1EC8C8"/>
    <w:lvl w:ilvl="0" w:tplc="E2DEDEF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3" w15:restartNumberingAfterBreak="0">
    <w:nsid w:val="5FFB7258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972AB"/>
    <w:multiLevelType w:val="hybridMultilevel"/>
    <w:tmpl w:val="39887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0C4F97"/>
    <w:multiLevelType w:val="hybridMultilevel"/>
    <w:tmpl w:val="AA5CF5E6"/>
    <w:lvl w:ilvl="0" w:tplc="991AE020">
      <w:start w:val="1"/>
      <w:numFmt w:val="decimal"/>
      <w:lvlText w:val="%1."/>
      <w:lvlJc w:val="left"/>
      <w:pPr>
        <w:ind w:left="6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F6C90"/>
    <w:multiLevelType w:val="hybridMultilevel"/>
    <w:tmpl w:val="518E1D7E"/>
    <w:lvl w:ilvl="0" w:tplc="D6062B80">
      <w:start w:val="1"/>
      <w:numFmt w:val="upperLetter"/>
      <w:lvlText w:val="%1."/>
      <w:lvlJc w:val="left"/>
      <w:pPr>
        <w:ind w:left="3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6" w:hanging="360"/>
      </w:pPr>
    </w:lvl>
    <w:lvl w:ilvl="2" w:tplc="0409001B" w:tentative="1">
      <w:start w:val="1"/>
      <w:numFmt w:val="lowerRoman"/>
      <w:lvlText w:val="%3."/>
      <w:lvlJc w:val="right"/>
      <w:pPr>
        <w:ind w:left="1796" w:hanging="180"/>
      </w:pPr>
    </w:lvl>
    <w:lvl w:ilvl="3" w:tplc="0409000F" w:tentative="1">
      <w:start w:val="1"/>
      <w:numFmt w:val="decimal"/>
      <w:lvlText w:val="%4."/>
      <w:lvlJc w:val="left"/>
      <w:pPr>
        <w:ind w:left="2516" w:hanging="360"/>
      </w:pPr>
    </w:lvl>
    <w:lvl w:ilvl="4" w:tplc="04090019" w:tentative="1">
      <w:start w:val="1"/>
      <w:numFmt w:val="lowerLetter"/>
      <w:lvlText w:val="%5."/>
      <w:lvlJc w:val="left"/>
      <w:pPr>
        <w:ind w:left="3236" w:hanging="360"/>
      </w:pPr>
    </w:lvl>
    <w:lvl w:ilvl="5" w:tplc="0409001B" w:tentative="1">
      <w:start w:val="1"/>
      <w:numFmt w:val="lowerRoman"/>
      <w:lvlText w:val="%6."/>
      <w:lvlJc w:val="right"/>
      <w:pPr>
        <w:ind w:left="3956" w:hanging="180"/>
      </w:pPr>
    </w:lvl>
    <w:lvl w:ilvl="6" w:tplc="0409000F" w:tentative="1">
      <w:start w:val="1"/>
      <w:numFmt w:val="decimal"/>
      <w:lvlText w:val="%7."/>
      <w:lvlJc w:val="left"/>
      <w:pPr>
        <w:ind w:left="4676" w:hanging="360"/>
      </w:pPr>
    </w:lvl>
    <w:lvl w:ilvl="7" w:tplc="04090019" w:tentative="1">
      <w:start w:val="1"/>
      <w:numFmt w:val="lowerLetter"/>
      <w:lvlText w:val="%8."/>
      <w:lvlJc w:val="left"/>
      <w:pPr>
        <w:ind w:left="5396" w:hanging="360"/>
      </w:pPr>
    </w:lvl>
    <w:lvl w:ilvl="8" w:tplc="0409001B" w:tentative="1">
      <w:start w:val="1"/>
      <w:numFmt w:val="lowerRoman"/>
      <w:lvlText w:val="%9."/>
      <w:lvlJc w:val="right"/>
      <w:pPr>
        <w:ind w:left="6116" w:hanging="180"/>
      </w:pPr>
    </w:lvl>
  </w:abstractNum>
  <w:abstractNum w:abstractNumId="37" w15:restartNumberingAfterBreak="0">
    <w:nsid w:val="629233AA"/>
    <w:multiLevelType w:val="hybridMultilevel"/>
    <w:tmpl w:val="3CEA25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02111E"/>
    <w:multiLevelType w:val="hybridMultilevel"/>
    <w:tmpl w:val="5E6E0BA8"/>
    <w:lvl w:ilvl="0" w:tplc="94FAE22C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9" w15:restartNumberingAfterBreak="0">
    <w:nsid w:val="6A0D38C0"/>
    <w:multiLevelType w:val="hybridMultilevel"/>
    <w:tmpl w:val="46FA53B4"/>
    <w:lvl w:ilvl="0" w:tplc="21FC34A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0" w15:restartNumberingAfterBreak="0">
    <w:nsid w:val="6C042525"/>
    <w:multiLevelType w:val="hybridMultilevel"/>
    <w:tmpl w:val="8F6C9E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B1148D"/>
    <w:multiLevelType w:val="hybridMultilevel"/>
    <w:tmpl w:val="4A249F70"/>
    <w:lvl w:ilvl="0" w:tplc="D1FEB892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2" w15:restartNumberingAfterBreak="0">
    <w:nsid w:val="70FD64D2"/>
    <w:multiLevelType w:val="hybridMultilevel"/>
    <w:tmpl w:val="3606E42E"/>
    <w:lvl w:ilvl="0" w:tplc="C5D638E0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3" w15:restartNumberingAfterBreak="0">
    <w:nsid w:val="72823718"/>
    <w:multiLevelType w:val="hybridMultilevel"/>
    <w:tmpl w:val="9BD4B248"/>
    <w:lvl w:ilvl="0" w:tplc="FDA0742E">
      <w:start w:val="1"/>
      <w:numFmt w:val="upperLetter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4" w15:restartNumberingAfterBreak="0">
    <w:nsid w:val="78D31679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9D78EA"/>
    <w:multiLevelType w:val="hybridMultilevel"/>
    <w:tmpl w:val="94FE3A72"/>
    <w:lvl w:ilvl="0" w:tplc="DDF22E46">
      <w:start w:val="1"/>
      <w:numFmt w:val="upperLetter"/>
      <w:lvlText w:val="%1."/>
      <w:lvlJc w:val="left"/>
      <w:pPr>
        <w:ind w:left="33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46" w15:restartNumberingAfterBreak="0">
    <w:nsid w:val="7FA35B1F"/>
    <w:multiLevelType w:val="hybridMultilevel"/>
    <w:tmpl w:val="1FE86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5"/>
  </w:num>
  <w:num w:numId="3">
    <w:abstractNumId w:val="25"/>
  </w:num>
  <w:num w:numId="4">
    <w:abstractNumId w:val="46"/>
  </w:num>
  <w:num w:numId="5">
    <w:abstractNumId w:val="10"/>
  </w:num>
  <w:num w:numId="6">
    <w:abstractNumId w:val="33"/>
  </w:num>
  <w:num w:numId="7">
    <w:abstractNumId w:val="29"/>
  </w:num>
  <w:num w:numId="8">
    <w:abstractNumId w:val="44"/>
  </w:num>
  <w:num w:numId="9">
    <w:abstractNumId w:val="18"/>
  </w:num>
  <w:num w:numId="10">
    <w:abstractNumId w:val="9"/>
  </w:num>
  <w:num w:numId="11">
    <w:abstractNumId w:val="1"/>
  </w:num>
  <w:num w:numId="12">
    <w:abstractNumId w:val="15"/>
  </w:num>
  <w:num w:numId="13">
    <w:abstractNumId w:val="34"/>
  </w:num>
  <w:num w:numId="14">
    <w:abstractNumId w:val="40"/>
  </w:num>
  <w:num w:numId="15">
    <w:abstractNumId w:val="8"/>
  </w:num>
  <w:num w:numId="16">
    <w:abstractNumId w:val="24"/>
  </w:num>
  <w:num w:numId="17">
    <w:abstractNumId w:val="37"/>
  </w:num>
  <w:num w:numId="18">
    <w:abstractNumId w:val="17"/>
  </w:num>
  <w:num w:numId="19">
    <w:abstractNumId w:val="38"/>
  </w:num>
  <w:num w:numId="20">
    <w:abstractNumId w:val="43"/>
  </w:num>
  <w:num w:numId="21">
    <w:abstractNumId w:val="16"/>
  </w:num>
  <w:num w:numId="22">
    <w:abstractNumId w:val="21"/>
  </w:num>
  <w:num w:numId="23">
    <w:abstractNumId w:val="32"/>
  </w:num>
  <w:num w:numId="24">
    <w:abstractNumId w:val="19"/>
  </w:num>
  <w:num w:numId="25">
    <w:abstractNumId w:val="36"/>
  </w:num>
  <w:num w:numId="26">
    <w:abstractNumId w:val="26"/>
  </w:num>
  <w:num w:numId="27">
    <w:abstractNumId w:val="3"/>
  </w:num>
  <w:num w:numId="28">
    <w:abstractNumId w:val="41"/>
  </w:num>
  <w:num w:numId="29">
    <w:abstractNumId w:val="23"/>
  </w:num>
  <w:num w:numId="30">
    <w:abstractNumId w:val="14"/>
  </w:num>
  <w:num w:numId="31">
    <w:abstractNumId w:val="22"/>
  </w:num>
  <w:num w:numId="32">
    <w:abstractNumId w:val="5"/>
  </w:num>
  <w:num w:numId="33">
    <w:abstractNumId w:val="4"/>
  </w:num>
  <w:num w:numId="34">
    <w:abstractNumId w:val="42"/>
  </w:num>
  <w:num w:numId="35">
    <w:abstractNumId w:val="27"/>
  </w:num>
  <w:num w:numId="36">
    <w:abstractNumId w:val="12"/>
  </w:num>
  <w:num w:numId="37">
    <w:abstractNumId w:val="20"/>
  </w:num>
  <w:num w:numId="38">
    <w:abstractNumId w:val="30"/>
  </w:num>
  <w:num w:numId="39">
    <w:abstractNumId w:val="11"/>
  </w:num>
  <w:num w:numId="40">
    <w:abstractNumId w:val="31"/>
  </w:num>
  <w:num w:numId="41">
    <w:abstractNumId w:val="6"/>
  </w:num>
  <w:num w:numId="42">
    <w:abstractNumId w:val="2"/>
  </w:num>
  <w:num w:numId="43">
    <w:abstractNumId w:val="39"/>
  </w:num>
  <w:num w:numId="44">
    <w:abstractNumId w:val="0"/>
  </w:num>
  <w:num w:numId="45">
    <w:abstractNumId w:val="45"/>
  </w:num>
  <w:num w:numId="46">
    <w:abstractNumId w:val="7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54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423"/>
    <w:rsid w:val="00001926"/>
    <w:rsid w:val="00002E7A"/>
    <w:rsid w:val="0000377B"/>
    <w:rsid w:val="0000520C"/>
    <w:rsid w:val="0000631A"/>
    <w:rsid w:val="00007FB3"/>
    <w:rsid w:val="00010CE1"/>
    <w:rsid w:val="00012CFB"/>
    <w:rsid w:val="00012FB6"/>
    <w:rsid w:val="000178AC"/>
    <w:rsid w:val="00017E0E"/>
    <w:rsid w:val="00021AAC"/>
    <w:rsid w:val="00025F2D"/>
    <w:rsid w:val="00035116"/>
    <w:rsid w:val="00042CB2"/>
    <w:rsid w:val="00043AC4"/>
    <w:rsid w:val="0004455E"/>
    <w:rsid w:val="00044B60"/>
    <w:rsid w:val="00047D91"/>
    <w:rsid w:val="000503A3"/>
    <w:rsid w:val="000514B6"/>
    <w:rsid w:val="00052193"/>
    <w:rsid w:val="0005238B"/>
    <w:rsid w:val="00052433"/>
    <w:rsid w:val="000532D2"/>
    <w:rsid w:val="00055155"/>
    <w:rsid w:val="000555F2"/>
    <w:rsid w:val="0006149B"/>
    <w:rsid w:val="00062FD2"/>
    <w:rsid w:val="0006491B"/>
    <w:rsid w:val="00064A65"/>
    <w:rsid w:val="00064A92"/>
    <w:rsid w:val="00064BA4"/>
    <w:rsid w:val="000658C8"/>
    <w:rsid w:val="00066EBF"/>
    <w:rsid w:val="0006726C"/>
    <w:rsid w:val="000714BA"/>
    <w:rsid w:val="00071855"/>
    <w:rsid w:val="00073C59"/>
    <w:rsid w:val="00080562"/>
    <w:rsid w:val="00080B67"/>
    <w:rsid w:val="00081087"/>
    <w:rsid w:val="00081FBB"/>
    <w:rsid w:val="000879DD"/>
    <w:rsid w:val="00087AC7"/>
    <w:rsid w:val="0009018D"/>
    <w:rsid w:val="0009121C"/>
    <w:rsid w:val="00095E14"/>
    <w:rsid w:val="00096C46"/>
    <w:rsid w:val="000A0D73"/>
    <w:rsid w:val="000A4397"/>
    <w:rsid w:val="000A5812"/>
    <w:rsid w:val="000A59B7"/>
    <w:rsid w:val="000A7341"/>
    <w:rsid w:val="000B00E2"/>
    <w:rsid w:val="000B036F"/>
    <w:rsid w:val="000B22BE"/>
    <w:rsid w:val="000B2AB9"/>
    <w:rsid w:val="000B2ADF"/>
    <w:rsid w:val="000B2CCB"/>
    <w:rsid w:val="000B3455"/>
    <w:rsid w:val="000B3CC5"/>
    <w:rsid w:val="000B4416"/>
    <w:rsid w:val="000B741C"/>
    <w:rsid w:val="000C2373"/>
    <w:rsid w:val="000C30B6"/>
    <w:rsid w:val="000C3964"/>
    <w:rsid w:val="000C7991"/>
    <w:rsid w:val="000D0811"/>
    <w:rsid w:val="000D2F04"/>
    <w:rsid w:val="000E059B"/>
    <w:rsid w:val="000E0912"/>
    <w:rsid w:val="000E11F5"/>
    <w:rsid w:val="000E1BDC"/>
    <w:rsid w:val="000F21AF"/>
    <w:rsid w:val="000F4709"/>
    <w:rsid w:val="000F5ACE"/>
    <w:rsid w:val="00103663"/>
    <w:rsid w:val="001036B6"/>
    <w:rsid w:val="0010452A"/>
    <w:rsid w:val="00106522"/>
    <w:rsid w:val="00106C25"/>
    <w:rsid w:val="00106D41"/>
    <w:rsid w:val="00106EEA"/>
    <w:rsid w:val="00107D86"/>
    <w:rsid w:val="00107E0C"/>
    <w:rsid w:val="001130EC"/>
    <w:rsid w:val="00116F10"/>
    <w:rsid w:val="00121DC2"/>
    <w:rsid w:val="00121E03"/>
    <w:rsid w:val="001236A1"/>
    <w:rsid w:val="00123815"/>
    <w:rsid w:val="001263E9"/>
    <w:rsid w:val="001265C6"/>
    <w:rsid w:val="00126717"/>
    <w:rsid w:val="00130987"/>
    <w:rsid w:val="00131A6C"/>
    <w:rsid w:val="00134D7E"/>
    <w:rsid w:val="001363DE"/>
    <w:rsid w:val="00136A27"/>
    <w:rsid w:val="00144788"/>
    <w:rsid w:val="00144CD0"/>
    <w:rsid w:val="00146D73"/>
    <w:rsid w:val="00147F5A"/>
    <w:rsid w:val="00155301"/>
    <w:rsid w:val="00155AA4"/>
    <w:rsid w:val="00156B30"/>
    <w:rsid w:val="00156B7E"/>
    <w:rsid w:val="001572D0"/>
    <w:rsid w:val="00160E56"/>
    <w:rsid w:val="00162670"/>
    <w:rsid w:val="00162C8B"/>
    <w:rsid w:val="00172691"/>
    <w:rsid w:val="001726C5"/>
    <w:rsid w:val="00172E58"/>
    <w:rsid w:val="00173806"/>
    <w:rsid w:val="0017609B"/>
    <w:rsid w:val="001771E0"/>
    <w:rsid w:val="0018128F"/>
    <w:rsid w:val="00181F03"/>
    <w:rsid w:val="00184F77"/>
    <w:rsid w:val="00185109"/>
    <w:rsid w:val="00187675"/>
    <w:rsid w:val="00187AC0"/>
    <w:rsid w:val="001902F1"/>
    <w:rsid w:val="00190D18"/>
    <w:rsid w:val="00193240"/>
    <w:rsid w:val="00194DDF"/>
    <w:rsid w:val="001969EE"/>
    <w:rsid w:val="00197E49"/>
    <w:rsid w:val="001A039D"/>
    <w:rsid w:val="001A0589"/>
    <w:rsid w:val="001A207C"/>
    <w:rsid w:val="001A33AE"/>
    <w:rsid w:val="001A3EE7"/>
    <w:rsid w:val="001A4035"/>
    <w:rsid w:val="001A506B"/>
    <w:rsid w:val="001A5BB7"/>
    <w:rsid w:val="001A7677"/>
    <w:rsid w:val="001B0724"/>
    <w:rsid w:val="001B0E3D"/>
    <w:rsid w:val="001B2B07"/>
    <w:rsid w:val="001B309C"/>
    <w:rsid w:val="001C0E39"/>
    <w:rsid w:val="001C48B2"/>
    <w:rsid w:val="001C5396"/>
    <w:rsid w:val="001C583F"/>
    <w:rsid w:val="001C6915"/>
    <w:rsid w:val="001C6A9D"/>
    <w:rsid w:val="001D027C"/>
    <w:rsid w:val="001D0617"/>
    <w:rsid w:val="001D1ABC"/>
    <w:rsid w:val="001D1B89"/>
    <w:rsid w:val="001D3249"/>
    <w:rsid w:val="001D430F"/>
    <w:rsid w:val="001D60D7"/>
    <w:rsid w:val="001E0927"/>
    <w:rsid w:val="001E0C43"/>
    <w:rsid w:val="001E0CAC"/>
    <w:rsid w:val="001E0EFF"/>
    <w:rsid w:val="001E625F"/>
    <w:rsid w:val="001E675B"/>
    <w:rsid w:val="001E6979"/>
    <w:rsid w:val="001E6BBD"/>
    <w:rsid w:val="001E7E81"/>
    <w:rsid w:val="001F003B"/>
    <w:rsid w:val="001F027A"/>
    <w:rsid w:val="001F2046"/>
    <w:rsid w:val="001F34F3"/>
    <w:rsid w:val="001F3E6C"/>
    <w:rsid w:val="001F5DFD"/>
    <w:rsid w:val="001F7EA3"/>
    <w:rsid w:val="00200A2D"/>
    <w:rsid w:val="0020175D"/>
    <w:rsid w:val="002017CF"/>
    <w:rsid w:val="00202F19"/>
    <w:rsid w:val="00205E61"/>
    <w:rsid w:val="00212F80"/>
    <w:rsid w:val="002152B0"/>
    <w:rsid w:val="0021575A"/>
    <w:rsid w:val="00216725"/>
    <w:rsid w:val="00217492"/>
    <w:rsid w:val="00217614"/>
    <w:rsid w:val="002176CE"/>
    <w:rsid w:val="0022081D"/>
    <w:rsid w:val="00221D22"/>
    <w:rsid w:val="002230D5"/>
    <w:rsid w:val="002319D5"/>
    <w:rsid w:val="0023570F"/>
    <w:rsid w:val="00237661"/>
    <w:rsid w:val="002420F8"/>
    <w:rsid w:val="002424A9"/>
    <w:rsid w:val="00245310"/>
    <w:rsid w:val="002517B3"/>
    <w:rsid w:val="002553DA"/>
    <w:rsid w:val="00256065"/>
    <w:rsid w:val="00256663"/>
    <w:rsid w:val="00257D6E"/>
    <w:rsid w:val="00260851"/>
    <w:rsid w:val="00262FC6"/>
    <w:rsid w:val="00263954"/>
    <w:rsid w:val="0026623C"/>
    <w:rsid w:val="00267AE0"/>
    <w:rsid w:val="002702A5"/>
    <w:rsid w:val="00271544"/>
    <w:rsid w:val="00272915"/>
    <w:rsid w:val="002745C5"/>
    <w:rsid w:val="00281614"/>
    <w:rsid w:val="002852C8"/>
    <w:rsid w:val="00285BF3"/>
    <w:rsid w:val="002869B4"/>
    <w:rsid w:val="00286E16"/>
    <w:rsid w:val="002909A5"/>
    <w:rsid w:val="002909CD"/>
    <w:rsid w:val="00290F57"/>
    <w:rsid w:val="00291EB3"/>
    <w:rsid w:val="002A042F"/>
    <w:rsid w:val="002A1EC0"/>
    <w:rsid w:val="002A3C35"/>
    <w:rsid w:val="002A3D26"/>
    <w:rsid w:val="002A443F"/>
    <w:rsid w:val="002A5A59"/>
    <w:rsid w:val="002B3C87"/>
    <w:rsid w:val="002B3FEE"/>
    <w:rsid w:val="002B4F0E"/>
    <w:rsid w:val="002B68C5"/>
    <w:rsid w:val="002B7484"/>
    <w:rsid w:val="002C1256"/>
    <w:rsid w:val="002C1484"/>
    <w:rsid w:val="002C3502"/>
    <w:rsid w:val="002C4083"/>
    <w:rsid w:val="002C54B7"/>
    <w:rsid w:val="002C65B4"/>
    <w:rsid w:val="002C6A7E"/>
    <w:rsid w:val="002C79FB"/>
    <w:rsid w:val="002D015D"/>
    <w:rsid w:val="002D19CC"/>
    <w:rsid w:val="002D1DDE"/>
    <w:rsid w:val="002D2103"/>
    <w:rsid w:val="002D5B1A"/>
    <w:rsid w:val="002D6010"/>
    <w:rsid w:val="002D78E9"/>
    <w:rsid w:val="002E44FB"/>
    <w:rsid w:val="002E6AC8"/>
    <w:rsid w:val="002E7DFA"/>
    <w:rsid w:val="002F0923"/>
    <w:rsid w:val="002F0AF7"/>
    <w:rsid w:val="002F1449"/>
    <w:rsid w:val="002F1FC9"/>
    <w:rsid w:val="002F3238"/>
    <w:rsid w:val="002F5C40"/>
    <w:rsid w:val="002F60E1"/>
    <w:rsid w:val="002F69EC"/>
    <w:rsid w:val="00301359"/>
    <w:rsid w:val="0030145C"/>
    <w:rsid w:val="0030424C"/>
    <w:rsid w:val="003048CF"/>
    <w:rsid w:val="00305B6D"/>
    <w:rsid w:val="00305F97"/>
    <w:rsid w:val="003069D9"/>
    <w:rsid w:val="00307BB4"/>
    <w:rsid w:val="00312582"/>
    <w:rsid w:val="00312D7D"/>
    <w:rsid w:val="003175A6"/>
    <w:rsid w:val="00322697"/>
    <w:rsid w:val="0032289E"/>
    <w:rsid w:val="00323164"/>
    <w:rsid w:val="00323864"/>
    <w:rsid w:val="00324878"/>
    <w:rsid w:val="00325086"/>
    <w:rsid w:val="00326DC4"/>
    <w:rsid w:val="0032707C"/>
    <w:rsid w:val="00331FF6"/>
    <w:rsid w:val="0033234B"/>
    <w:rsid w:val="003350E0"/>
    <w:rsid w:val="003351CF"/>
    <w:rsid w:val="0033528F"/>
    <w:rsid w:val="00337F00"/>
    <w:rsid w:val="0034222F"/>
    <w:rsid w:val="0034678E"/>
    <w:rsid w:val="0035400F"/>
    <w:rsid w:val="0036091C"/>
    <w:rsid w:val="00364A22"/>
    <w:rsid w:val="0036615E"/>
    <w:rsid w:val="00366B94"/>
    <w:rsid w:val="0037255D"/>
    <w:rsid w:val="00372C16"/>
    <w:rsid w:val="00374A8C"/>
    <w:rsid w:val="0037646A"/>
    <w:rsid w:val="00381CFE"/>
    <w:rsid w:val="00384A8F"/>
    <w:rsid w:val="00385D18"/>
    <w:rsid w:val="00390ACF"/>
    <w:rsid w:val="00391BD8"/>
    <w:rsid w:val="00391DE8"/>
    <w:rsid w:val="003951BC"/>
    <w:rsid w:val="003956BD"/>
    <w:rsid w:val="00395B4E"/>
    <w:rsid w:val="0039648D"/>
    <w:rsid w:val="003A443F"/>
    <w:rsid w:val="003A46E1"/>
    <w:rsid w:val="003A61ED"/>
    <w:rsid w:val="003A6957"/>
    <w:rsid w:val="003A76EC"/>
    <w:rsid w:val="003A79A8"/>
    <w:rsid w:val="003B0AD1"/>
    <w:rsid w:val="003B0C98"/>
    <w:rsid w:val="003B1D63"/>
    <w:rsid w:val="003B3E38"/>
    <w:rsid w:val="003B4AE9"/>
    <w:rsid w:val="003B5018"/>
    <w:rsid w:val="003B73EA"/>
    <w:rsid w:val="003C3CD6"/>
    <w:rsid w:val="003C40FE"/>
    <w:rsid w:val="003C5242"/>
    <w:rsid w:val="003D02FC"/>
    <w:rsid w:val="003D3BCF"/>
    <w:rsid w:val="003D3FC0"/>
    <w:rsid w:val="003D43D8"/>
    <w:rsid w:val="003D51F9"/>
    <w:rsid w:val="003D6F84"/>
    <w:rsid w:val="003D747D"/>
    <w:rsid w:val="003F2A90"/>
    <w:rsid w:val="003F35FB"/>
    <w:rsid w:val="003F60B5"/>
    <w:rsid w:val="003F7837"/>
    <w:rsid w:val="00400911"/>
    <w:rsid w:val="00401547"/>
    <w:rsid w:val="00405457"/>
    <w:rsid w:val="00412490"/>
    <w:rsid w:val="00413A82"/>
    <w:rsid w:val="00414AD3"/>
    <w:rsid w:val="0041745C"/>
    <w:rsid w:val="00417A2E"/>
    <w:rsid w:val="004202DA"/>
    <w:rsid w:val="004205AE"/>
    <w:rsid w:val="0042125D"/>
    <w:rsid w:val="00425CF2"/>
    <w:rsid w:val="004315E8"/>
    <w:rsid w:val="00433161"/>
    <w:rsid w:val="004343B0"/>
    <w:rsid w:val="004355EF"/>
    <w:rsid w:val="004359CC"/>
    <w:rsid w:val="00435E56"/>
    <w:rsid w:val="0043667E"/>
    <w:rsid w:val="00436D34"/>
    <w:rsid w:val="00437030"/>
    <w:rsid w:val="00437BCC"/>
    <w:rsid w:val="00441F3B"/>
    <w:rsid w:val="0044272B"/>
    <w:rsid w:val="00446F52"/>
    <w:rsid w:val="00447663"/>
    <w:rsid w:val="004476C3"/>
    <w:rsid w:val="00452088"/>
    <w:rsid w:val="00456198"/>
    <w:rsid w:val="004563F3"/>
    <w:rsid w:val="00456883"/>
    <w:rsid w:val="00460532"/>
    <w:rsid w:val="00462E71"/>
    <w:rsid w:val="004703F0"/>
    <w:rsid w:val="00470C3A"/>
    <w:rsid w:val="0047273A"/>
    <w:rsid w:val="00472D78"/>
    <w:rsid w:val="00476106"/>
    <w:rsid w:val="00476528"/>
    <w:rsid w:val="00482E3A"/>
    <w:rsid w:val="0048346D"/>
    <w:rsid w:val="00485009"/>
    <w:rsid w:val="00490B0F"/>
    <w:rsid w:val="00492F43"/>
    <w:rsid w:val="00493F8A"/>
    <w:rsid w:val="00494984"/>
    <w:rsid w:val="00495E17"/>
    <w:rsid w:val="00496349"/>
    <w:rsid w:val="00497F63"/>
    <w:rsid w:val="004A0576"/>
    <w:rsid w:val="004A0FB4"/>
    <w:rsid w:val="004A121D"/>
    <w:rsid w:val="004A4E04"/>
    <w:rsid w:val="004A513E"/>
    <w:rsid w:val="004A7C45"/>
    <w:rsid w:val="004A7DA7"/>
    <w:rsid w:val="004B0AFA"/>
    <w:rsid w:val="004B13D3"/>
    <w:rsid w:val="004B3AF4"/>
    <w:rsid w:val="004B4883"/>
    <w:rsid w:val="004B4BC7"/>
    <w:rsid w:val="004B7B1A"/>
    <w:rsid w:val="004B7E18"/>
    <w:rsid w:val="004C13A5"/>
    <w:rsid w:val="004C417C"/>
    <w:rsid w:val="004C460C"/>
    <w:rsid w:val="004C60CB"/>
    <w:rsid w:val="004C6547"/>
    <w:rsid w:val="004D0D81"/>
    <w:rsid w:val="004D39D7"/>
    <w:rsid w:val="004E289E"/>
    <w:rsid w:val="004E32C5"/>
    <w:rsid w:val="004E51A3"/>
    <w:rsid w:val="004E725B"/>
    <w:rsid w:val="004F2A25"/>
    <w:rsid w:val="004F357A"/>
    <w:rsid w:val="004F3A55"/>
    <w:rsid w:val="004F3C89"/>
    <w:rsid w:val="004F4BC2"/>
    <w:rsid w:val="004F4D81"/>
    <w:rsid w:val="004F542C"/>
    <w:rsid w:val="004F5FE6"/>
    <w:rsid w:val="004F64B9"/>
    <w:rsid w:val="004F7FDA"/>
    <w:rsid w:val="00502120"/>
    <w:rsid w:val="0050728A"/>
    <w:rsid w:val="0051224B"/>
    <w:rsid w:val="0051254A"/>
    <w:rsid w:val="00512D18"/>
    <w:rsid w:val="005130FA"/>
    <w:rsid w:val="00513F0F"/>
    <w:rsid w:val="00514772"/>
    <w:rsid w:val="00514A55"/>
    <w:rsid w:val="005175DC"/>
    <w:rsid w:val="00520526"/>
    <w:rsid w:val="0052432E"/>
    <w:rsid w:val="00524FC4"/>
    <w:rsid w:val="00525029"/>
    <w:rsid w:val="005271D3"/>
    <w:rsid w:val="00527DE8"/>
    <w:rsid w:val="00530DBB"/>
    <w:rsid w:val="00531720"/>
    <w:rsid w:val="005318B3"/>
    <w:rsid w:val="0053205B"/>
    <w:rsid w:val="00532B22"/>
    <w:rsid w:val="00532DBD"/>
    <w:rsid w:val="00532E03"/>
    <w:rsid w:val="0053372D"/>
    <w:rsid w:val="005344D7"/>
    <w:rsid w:val="00535EAA"/>
    <w:rsid w:val="005372A3"/>
    <w:rsid w:val="00543B81"/>
    <w:rsid w:val="0054794A"/>
    <w:rsid w:val="00553B18"/>
    <w:rsid w:val="00553BAB"/>
    <w:rsid w:val="00556D8A"/>
    <w:rsid w:val="00560578"/>
    <w:rsid w:val="00560A63"/>
    <w:rsid w:val="00560AC4"/>
    <w:rsid w:val="0056233A"/>
    <w:rsid w:val="005630CE"/>
    <w:rsid w:val="0056486D"/>
    <w:rsid w:val="00564F21"/>
    <w:rsid w:val="005651AA"/>
    <w:rsid w:val="005654E0"/>
    <w:rsid w:val="00565E04"/>
    <w:rsid w:val="005663AD"/>
    <w:rsid w:val="00566DC9"/>
    <w:rsid w:val="00567232"/>
    <w:rsid w:val="00567270"/>
    <w:rsid w:val="00567F16"/>
    <w:rsid w:val="005707D7"/>
    <w:rsid w:val="00570C5A"/>
    <w:rsid w:val="005719F7"/>
    <w:rsid w:val="00572F24"/>
    <w:rsid w:val="005732E9"/>
    <w:rsid w:val="00573421"/>
    <w:rsid w:val="005748C4"/>
    <w:rsid w:val="0057796F"/>
    <w:rsid w:val="005804CC"/>
    <w:rsid w:val="0058187A"/>
    <w:rsid w:val="005840EA"/>
    <w:rsid w:val="005851AA"/>
    <w:rsid w:val="0058635F"/>
    <w:rsid w:val="00590831"/>
    <w:rsid w:val="0059161A"/>
    <w:rsid w:val="00592487"/>
    <w:rsid w:val="00593E44"/>
    <w:rsid w:val="005960D4"/>
    <w:rsid w:val="005975A5"/>
    <w:rsid w:val="005A4799"/>
    <w:rsid w:val="005B0B35"/>
    <w:rsid w:val="005B2B51"/>
    <w:rsid w:val="005B2D98"/>
    <w:rsid w:val="005B454D"/>
    <w:rsid w:val="005B5D11"/>
    <w:rsid w:val="005B76BA"/>
    <w:rsid w:val="005B7B28"/>
    <w:rsid w:val="005C0653"/>
    <w:rsid w:val="005C16C5"/>
    <w:rsid w:val="005C292F"/>
    <w:rsid w:val="005C3871"/>
    <w:rsid w:val="005C38D0"/>
    <w:rsid w:val="005C5C7B"/>
    <w:rsid w:val="005C7A9F"/>
    <w:rsid w:val="005D11FF"/>
    <w:rsid w:val="005D1FD3"/>
    <w:rsid w:val="005D2523"/>
    <w:rsid w:val="005D2A76"/>
    <w:rsid w:val="005D5BD0"/>
    <w:rsid w:val="005D5F8B"/>
    <w:rsid w:val="005D65F6"/>
    <w:rsid w:val="005D7787"/>
    <w:rsid w:val="005E01BB"/>
    <w:rsid w:val="005E067C"/>
    <w:rsid w:val="005E3AEA"/>
    <w:rsid w:val="005E4E31"/>
    <w:rsid w:val="005E631D"/>
    <w:rsid w:val="005E733D"/>
    <w:rsid w:val="005E7673"/>
    <w:rsid w:val="005E7D9D"/>
    <w:rsid w:val="005F1651"/>
    <w:rsid w:val="005F3A74"/>
    <w:rsid w:val="005F785D"/>
    <w:rsid w:val="00600C69"/>
    <w:rsid w:val="00602EC2"/>
    <w:rsid w:val="0060327E"/>
    <w:rsid w:val="00604A61"/>
    <w:rsid w:val="0060686C"/>
    <w:rsid w:val="006073E3"/>
    <w:rsid w:val="0060795B"/>
    <w:rsid w:val="00610564"/>
    <w:rsid w:val="00610AAA"/>
    <w:rsid w:val="00610ADE"/>
    <w:rsid w:val="00614D6B"/>
    <w:rsid w:val="006171E4"/>
    <w:rsid w:val="006279BD"/>
    <w:rsid w:val="00632463"/>
    <w:rsid w:val="00633D38"/>
    <w:rsid w:val="0063488C"/>
    <w:rsid w:val="00637FC1"/>
    <w:rsid w:val="00645755"/>
    <w:rsid w:val="00646784"/>
    <w:rsid w:val="00650C82"/>
    <w:rsid w:val="0065139F"/>
    <w:rsid w:val="0065393D"/>
    <w:rsid w:val="00660678"/>
    <w:rsid w:val="006607B4"/>
    <w:rsid w:val="00661DCA"/>
    <w:rsid w:val="00662B83"/>
    <w:rsid w:val="006679D5"/>
    <w:rsid w:val="00670FCB"/>
    <w:rsid w:val="006720CB"/>
    <w:rsid w:val="00672FDA"/>
    <w:rsid w:val="00674B9D"/>
    <w:rsid w:val="00677AFC"/>
    <w:rsid w:val="006810B5"/>
    <w:rsid w:val="00682E6E"/>
    <w:rsid w:val="006848B7"/>
    <w:rsid w:val="00684B20"/>
    <w:rsid w:val="00686D19"/>
    <w:rsid w:val="00686EF5"/>
    <w:rsid w:val="0069269A"/>
    <w:rsid w:val="00692FBD"/>
    <w:rsid w:val="006932C4"/>
    <w:rsid w:val="00694486"/>
    <w:rsid w:val="00694AD8"/>
    <w:rsid w:val="00695D64"/>
    <w:rsid w:val="006A0414"/>
    <w:rsid w:val="006A0AD6"/>
    <w:rsid w:val="006A2130"/>
    <w:rsid w:val="006A31C7"/>
    <w:rsid w:val="006A3345"/>
    <w:rsid w:val="006A3DE5"/>
    <w:rsid w:val="006A530E"/>
    <w:rsid w:val="006A5F18"/>
    <w:rsid w:val="006A769B"/>
    <w:rsid w:val="006B086A"/>
    <w:rsid w:val="006B2EDC"/>
    <w:rsid w:val="006B3833"/>
    <w:rsid w:val="006B3AF9"/>
    <w:rsid w:val="006B68FE"/>
    <w:rsid w:val="006B72F4"/>
    <w:rsid w:val="006C0AC4"/>
    <w:rsid w:val="006C16B1"/>
    <w:rsid w:val="006C1D1B"/>
    <w:rsid w:val="006C37AB"/>
    <w:rsid w:val="006C5427"/>
    <w:rsid w:val="006C5D1F"/>
    <w:rsid w:val="006C632A"/>
    <w:rsid w:val="006C66DC"/>
    <w:rsid w:val="006C69C5"/>
    <w:rsid w:val="006D0E81"/>
    <w:rsid w:val="006D2967"/>
    <w:rsid w:val="006D434D"/>
    <w:rsid w:val="006D527B"/>
    <w:rsid w:val="006D6EE7"/>
    <w:rsid w:val="006E0376"/>
    <w:rsid w:val="006E0E6A"/>
    <w:rsid w:val="006E4B67"/>
    <w:rsid w:val="006E60BB"/>
    <w:rsid w:val="006E67D1"/>
    <w:rsid w:val="006E6FF8"/>
    <w:rsid w:val="006F45F7"/>
    <w:rsid w:val="006F64B1"/>
    <w:rsid w:val="006F7E48"/>
    <w:rsid w:val="00702408"/>
    <w:rsid w:val="007030F2"/>
    <w:rsid w:val="007058B5"/>
    <w:rsid w:val="00707A86"/>
    <w:rsid w:val="00710F34"/>
    <w:rsid w:val="0071144E"/>
    <w:rsid w:val="00711696"/>
    <w:rsid w:val="007116A4"/>
    <w:rsid w:val="0071384F"/>
    <w:rsid w:val="00716985"/>
    <w:rsid w:val="00721BC8"/>
    <w:rsid w:val="007224E1"/>
    <w:rsid w:val="0072319E"/>
    <w:rsid w:val="00724C22"/>
    <w:rsid w:val="00726B46"/>
    <w:rsid w:val="00726BB1"/>
    <w:rsid w:val="00726C7E"/>
    <w:rsid w:val="0072750F"/>
    <w:rsid w:val="00727B0B"/>
    <w:rsid w:val="00731019"/>
    <w:rsid w:val="00732670"/>
    <w:rsid w:val="00735F6E"/>
    <w:rsid w:val="00736670"/>
    <w:rsid w:val="00740640"/>
    <w:rsid w:val="00741F25"/>
    <w:rsid w:val="00746BEF"/>
    <w:rsid w:val="00746EC1"/>
    <w:rsid w:val="00753086"/>
    <w:rsid w:val="007538E0"/>
    <w:rsid w:val="00756DF8"/>
    <w:rsid w:val="00757565"/>
    <w:rsid w:val="007677A8"/>
    <w:rsid w:val="00772BB0"/>
    <w:rsid w:val="00775B94"/>
    <w:rsid w:val="00776521"/>
    <w:rsid w:val="00776D84"/>
    <w:rsid w:val="00780679"/>
    <w:rsid w:val="0078113F"/>
    <w:rsid w:val="007826CD"/>
    <w:rsid w:val="00782D25"/>
    <w:rsid w:val="00784417"/>
    <w:rsid w:val="00784A21"/>
    <w:rsid w:val="0078522A"/>
    <w:rsid w:val="00785AFC"/>
    <w:rsid w:val="00785D89"/>
    <w:rsid w:val="0078633C"/>
    <w:rsid w:val="00792980"/>
    <w:rsid w:val="00793316"/>
    <w:rsid w:val="007A1625"/>
    <w:rsid w:val="007A173B"/>
    <w:rsid w:val="007A5014"/>
    <w:rsid w:val="007A5F35"/>
    <w:rsid w:val="007B584C"/>
    <w:rsid w:val="007B76F0"/>
    <w:rsid w:val="007B7D77"/>
    <w:rsid w:val="007C06FF"/>
    <w:rsid w:val="007C23ED"/>
    <w:rsid w:val="007C2585"/>
    <w:rsid w:val="007C31B3"/>
    <w:rsid w:val="007C3B8D"/>
    <w:rsid w:val="007C42F9"/>
    <w:rsid w:val="007C5551"/>
    <w:rsid w:val="007C56C0"/>
    <w:rsid w:val="007C6D49"/>
    <w:rsid w:val="007C78C1"/>
    <w:rsid w:val="007C7C56"/>
    <w:rsid w:val="007D06A6"/>
    <w:rsid w:val="007D1D98"/>
    <w:rsid w:val="007D1F59"/>
    <w:rsid w:val="007D29E3"/>
    <w:rsid w:val="007D3093"/>
    <w:rsid w:val="007E29F3"/>
    <w:rsid w:val="007E2D30"/>
    <w:rsid w:val="007E56C8"/>
    <w:rsid w:val="007E5B4C"/>
    <w:rsid w:val="007E7F35"/>
    <w:rsid w:val="007F04AA"/>
    <w:rsid w:val="007F489A"/>
    <w:rsid w:val="007F4DD3"/>
    <w:rsid w:val="008000E3"/>
    <w:rsid w:val="008049AC"/>
    <w:rsid w:val="00804A53"/>
    <w:rsid w:val="008062EE"/>
    <w:rsid w:val="00806B18"/>
    <w:rsid w:val="00807355"/>
    <w:rsid w:val="00810BC7"/>
    <w:rsid w:val="00811826"/>
    <w:rsid w:val="00812C79"/>
    <w:rsid w:val="008137DB"/>
    <w:rsid w:val="00815E39"/>
    <w:rsid w:val="00816EA4"/>
    <w:rsid w:val="0082019A"/>
    <w:rsid w:val="00821AD8"/>
    <w:rsid w:val="00832CA1"/>
    <w:rsid w:val="00834456"/>
    <w:rsid w:val="00834DF9"/>
    <w:rsid w:val="00836015"/>
    <w:rsid w:val="00837BC8"/>
    <w:rsid w:val="00841360"/>
    <w:rsid w:val="008429A5"/>
    <w:rsid w:val="0084363B"/>
    <w:rsid w:val="00843E24"/>
    <w:rsid w:val="00845FC8"/>
    <w:rsid w:val="00846619"/>
    <w:rsid w:val="00847FA7"/>
    <w:rsid w:val="00850BD2"/>
    <w:rsid w:val="008550C0"/>
    <w:rsid w:val="0085556C"/>
    <w:rsid w:val="00856AD5"/>
    <w:rsid w:val="008570F8"/>
    <w:rsid w:val="00860FB7"/>
    <w:rsid w:val="00861111"/>
    <w:rsid w:val="0086216F"/>
    <w:rsid w:val="0086362A"/>
    <w:rsid w:val="008652C7"/>
    <w:rsid w:val="00865E39"/>
    <w:rsid w:val="00866FE4"/>
    <w:rsid w:val="008713A4"/>
    <w:rsid w:val="008761E0"/>
    <w:rsid w:val="00876712"/>
    <w:rsid w:val="00880838"/>
    <w:rsid w:val="00880B45"/>
    <w:rsid w:val="00883737"/>
    <w:rsid w:val="00884C9E"/>
    <w:rsid w:val="00885E5B"/>
    <w:rsid w:val="008918DF"/>
    <w:rsid w:val="008929F6"/>
    <w:rsid w:val="008A10B4"/>
    <w:rsid w:val="008A2A25"/>
    <w:rsid w:val="008A2FEE"/>
    <w:rsid w:val="008A420A"/>
    <w:rsid w:val="008B5D48"/>
    <w:rsid w:val="008B63C0"/>
    <w:rsid w:val="008B645A"/>
    <w:rsid w:val="008B6C1E"/>
    <w:rsid w:val="008B7974"/>
    <w:rsid w:val="008C023D"/>
    <w:rsid w:val="008C028A"/>
    <w:rsid w:val="008C3DB7"/>
    <w:rsid w:val="008C427D"/>
    <w:rsid w:val="008D3A86"/>
    <w:rsid w:val="008D6D41"/>
    <w:rsid w:val="008E259E"/>
    <w:rsid w:val="008E382E"/>
    <w:rsid w:val="008E50C7"/>
    <w:rsid w:val="008F246D"/>
    <w:rsid w:val="008F35D3"/>
    <w:rsid w:val="008F4A32"/>
    <w:rsid w:val="008F5CF2"/>
    <w:rsid w:val="008F6548"/>
    <w:rsid w:val="008F75E9"/>
    <w:rsid w:val="009021CB"/>
    <w:rsid w:val="00902D63"/>
    <w:rsid w:val="00905AF1"/>
    <w:rsid w:val="0090710E"/>
    <w:rsid w:val="0091092B"/>
    <w:rsid w:val="0091186F"/>
    <w:rsid w:val="00914AE6"/>
    <w:rsid w:val="009152A6"/>
    <w:rsid w:val="009156F0"/>
    <w:rsid w:val="00917A01"/>
    <w:rsid w:val="009225CB"/>
    <w:rsid w:val="00922819"/>
    <w:rsid w:val="00923970"/>
    <w:rsid w:val="0092400D"/>
    <w:rsid w:val="00924F1A"/>
    <w:rsid w:val="00934679"/>
    <w:rsid w:val="00934725"/>
    <w:rsid w:val="00934F1A"/>
    <w:rsid w:val="009356EC"/>
    <w:rsid w:val="00935954"/>
    <w:rsid w:val="00941166"/>
    <w:rsid w:val="00941A23"/>
    <w:rsid w:val="0094491A"/>
    <w:rsid w:val="00954320"/>
    <w:rsid w:val="00954529"/>
    <w:rsid w:val="00963B9C"/>
    <w:rsid w:val="00964730"/>
    <w:rsid w:val="009647F6"/>
    <w:rsid w:val="00965051"/>
    <w:rsid w:val="009656BB"/>
    <w:rsid w:val="0097011B"/>
    <w:rsid w:val="009711B8"/>
    <w:rsid w:val="009733F0"/>
    <w:rsid w:val="009755B4"/>
    <w:rsid w:val="009756CE"/>
    <w:rsid w:val="009758B5"/>
    <w:rsid w:val="00977DA8"/>
    <w:rsid w:val="00980AC4"/>
    <w:rsid w:val="00980B41"/>
    <w:rsid w:val="00980FB2"/>
    <w:rsid w:val="00981C0D"/>
    <w:rsid w:val="00981EC4"/>
    <w:rsid w:val="00981FA6"/>
    <w:rsid w:val="00990CED"/>
    <w:rsid w:val="0099114B"/>
    <w:rsid w:val="00993884"/>
    <w:rsid w:val="00996C6A"/>
    <w:rsid w:val="009A029B"/>
    <w:rsid w:val="009B0ABD"/>
    <w:rsid w:val="009B1A93"/>
    <w:rsid w:val="009B260A"/>
    <w:rsid w:val="009B3F26"/>
    <w:rsid w:val="009B5C59"/>
    <w:rsid w:val="009B63E6"/>
    <w:rsid w:val="009B6B3B"/>
    <w:rsid w:val="009B75D0"/>
    <w:rsid w:val="009B7903"/>
    <w:rsid w:val="009C0858"/>
    <w:rsid w:val="009C0F53"/>
    <w:rsid w:val="009C0F6B"/>
    <w:rsid w:val="009C1F8E"/>
    <w:rsid w:val="009C49AB"/>
    <w:rsid w:val="009C4E02"/>
    <w:rsid w:val="009C76AA"/>
    <w:rsid w:val="009D087D"/>
    <w:rsid w:val="009D198D"/>
    <w:rsid w:val="009D2175"/>
    <w:rsid w:val="009D29FB"/>
    <w:rsid w:val="009D4562"/>
    <w:rsid w:val="009D49F1"/>
    <w:rsid w:val="009D63F2"/>
    <w:rsid w:val="009D676C"/>
    <w:rsid w:val="009D6C29"/>
    <w:rsid w:val="009E0635"/>
    <w:rsid w:val="009E3687"/>
    <w:rsid w:val="009F0C23"/>
    <w:rsid w:val="009F1316"/>
    <w:rsid w:val="009F3D09"/>
    <w:rsid w:val="009F527D"/>
    <w:rsid w:val="009F67E7"/>
    <w:rsid w:val="009F6DE6"/>
    <w:rsid w:val="009F7578"/>
    <w:rsid w:val="009F7C43"/>
    <w:rsid w:val="00A00118"/>
    <w:rsid w:val="00A001C2"/>
    <w:rsid w:val="00A00AF2"/>
    <w:rsid w:val="00A00C63"/>
    <w:rsid w:val="00A00F6B"/>
    <w:rsid w:val="00A011ED"/>
    <w:rsid w:val="00A0222F"/>
    <w:rsid w:val="00A02297"/>
    <w:rsid w:val="00A02CCD"/>
    <w:rsid w:val="00A045DB"/>
    <w:rsid w:val="00A06C8D"/>
    <w:rsid w:val="00A071AD"/>
    <w:rsid w:val="00A10260"/>
    <w:rsid w:val="00A12026"/>
    <w:rsid w:val="00A16145"/>
    <w:rsid w:val="00A21FB8"/>
    <w:rsid w:val="00A233DA"/>
    <w:rsid w:val="00A23D39"/>
    <w:rsid w:val="00A23E56"/>
    <w:rsid w:val="00A25239"/>
    <w:rsid w:val="00A30216"/>
    <w:rsid w:val="00A3290C"/>
    <w:rsid w:val="00A40774"/>
    <w:rsid w:val="00A50039"/>
    <w:rsid w:val="00A51E71"/>
    <w:rsid w:val="00A520EC"/>
    <w:rsid w:val="00A52359"/>
    <w:rsid w:val="00A5263F"/>
    <w:rsid w:val="00A527F9"/>
    <w:rsid w:val="00A54E78"/>
    <w:rsid w:val="00A57629"/>
    <w:rsid w:val="00A6113F"/>
    <w:rsid w:val="00A615EC"/>
    <w:rsid w:val="00A61A20"/>
    <w:rsid w:val="00A65792"/>
    <w:rsid w:val="00A65EED"/>
    <w:rsid w:val="00A71409"/>
    <w:rsid w:val="00A7279E"/>
    <w:rsid w:val="00A733DA"/>
    <w:rsid w:val="00A73E76"/>
    <w:rsid w:val="00A75132"/>
    <w:rsid w:val="00A8091E"/>
    <w:rsid w:val="00A82001"/>
    <w:rsid w:val="00A848E7"/>
    <w:rsid w:val="00A84B37"/>
    <w:rsid w:val="00A8549A"/>
    <w:rsid w:val="00A857CA"/>
    <w:rsid w:val="00A859B6"/>
    <w:rsid w:val="00A9109F"/>
    <w:rsid w:val="00A92B46"/>
    <w:rsid w:val="00A95B65"/>
    <w:rsid w:val="00A96691"/>
    <w:rsid w:val="00A9723A"/>
    <w:rsid w:val="00AA2C37"/>
    <w:rsid w:val="00AA3920"/>
    <w:rsid w:val="00AA47D5"/>
    <w:rsid w:val="00AA4944"/>
    <w:rsid w:val="00AA58D9"/>
    <w:rsid w:val="00AA7696"/>
    <w:rsid w:val="00AA78B6"/>
    <w:rsid w:val="00AB0203"/>
    <w:rsid w:val="00AB2ED1"/>
    <w:rsid w:val="00AB72B8"/>
    <w:rsid w:val="00AB74B2"/>
    <w:rsid w:val="00AC0FEF"/>
    <w:rsid w:val="00AC3971"/>
    <w:rsid w:val="00AC4DF3"/>
    <w:rsid w:val="00AC6F94"/>
    <w:rsid w:val="00AD0BAD"/>
    <w:rsid w:val="00AD1F66"/>
    <w:rsid w:val="00AD23B1"/>
    <w:rsid w:val="00AD346B"/>
    <w:rsid w:val="00AD3D3C"/>
    <w:rsid w:val="00AD5AF8"/>
    <w:rsid w:val="00AD66B4"/>
    <w:rsid w:val="00AD7089"/>
    <w:rsid w:val="00AE325E"/>
    <w:rsid w:val="00AE479B"/>
    <w:rsid w:val="00AF507B"/>
    <w:rsid w:val="00B0044A"/>
    <w:rsid w:val="00B03008"/>
    <w:rsid w:val="00B04D28"/>
    <w:rsid w:val="00B0517A"/>
    <w:rsid w:val="00B052B3"/>
    <w:rsid w:val="00B056ED"/>
    <w:rsid w:val="00B06E2C"/>
    <w:rsid w:val="00B10F26"/>
    <w:rsid w:val="00B1392F"/>
    <w:rsid w:val="00B14E2E"/>
    <w:rsid w:val="00B164A6"/>
    <w:rsid w:val="00B203A2"/>
    <w:rsid w:val="00B20E26"/>
    <w:rsid w:val="00B20EAA"/>
    <w:rsid w:val="00B21C10"/>
    <w:rsid w:val="00B23FE3"/>
    <w:rsid w:val="00B24F3A"/>
    <w:rsid w:val="00B2669F"/>
    <w:rsid w:val="00B30119"/>
    <w:rsid w:val="00B3480A"/>
    <w:rsid w:val="00B3763D"/>
    <w:rsid w:val="00B376AF"/>
    <w:rsid w:val="00B37A98"/>
    <w:rsid w:val="00B432C3"/>
    <w:rsid w:val="00B4397F"/>
    <w:rsid w:val="00B449C0"/>
    <w:rsid w:val="00B451EE"/>
    <w:rsid w:val="00B46FAA"/>
    <w:rsid w:val="00B50492"/>
    <w:rsid w:val="00B50C98"/>
    <w:rsid w:val="00B512A1"/>
    <w:rsid w:val="00B522A6"/>
    <w:rsid w:val="00B5409A"/>
    <w:rsid w:val="00B540E5"/>
    <w:rsid w:val="00B54579"/>
    <w:rsid w:val="00B555FD"/>
    <w:rsid w:val="00B55897"/>
    <w:rsid w:val="00B5780F"/>
    <w:rsid w:val="00B60359"/>
    <w:rsid w:val="00B60C8F"/>
    <w:rsid w:val="00B614E0"/>
    <w:rsid w:val="00B64688"/>
    <w:rsid w:val="00B65202"/>
    <w:rsid w:val="00B664C5"/>
    <w:rsid w:val="00B70A43"/>
    <w:rsid w:val="00B7192C"/>
    <w:rsid w:val="00B72853"/>
    <w:rsid w:val="00B72DF3"/>
    <w:rsid w:val="00B72E59"/>
    <w:rsid w:val="00B74819"/>
    <w:rsid w:val="00B76EA3"/>
    <w:rsid w:val="00B82CA9"/>
    <w:rsid w:val="00B82FA7"/>
    <w:rsid w:val="00B842BD"/>
    <w:rsid w:val="00B856D7"/>
    <w:rsid w:val="00B8729E"/>
    <w:rsid w:val="00B92AC8"/>
    <w:rsid w:val="00B92BA3"/>
    <w:rsid w:val="00B9391C"/>
    <w:rsid w:val="00B93D13"/>
    <w:rsid w:val="00B94666"/>
    <w:rsid w:val="00B94E08"/>
    <w:rsid w:val="00B95A60"/>
    <w:rsid w:val="00B97C17"/>
    <w:rsid w:val="00BA0902"/>
    <w:rsid w:val="00BA0C84"/>
    <w:rsid w:val="00BA106A"/>
    <w:rsid w:val="00BA1AB6"/>
    <w:rsid w:val="00BA2D85"/>
    <w:rsid w:val="00BA384C"/>
    <w:rsid w:val="00BA4B34"/>
    <w:rsid w:val="00BA7E5A"/>
    <w:rsid w:val="00BB0E9C"/>
    <w:rsid w:val="00BB2332"/>
    <w:rsid w:val="00BB3710"/>
    <w:rsid w:val="00BB55E1"/>
    <w:rsid w:val="00BB5624"/>
    <w:rsid w:val="00BB6C2F"/>
    <w:rsid w:val="00BC21C1"/>
    <w:rsid w:val="00BC2B26"/>
    <w:rsid w:val="00BC39FB"/>
    <w:rsid w:val="00BC3F85"/>
    <w:rsid w:val="00BC4F10"/>
    <w:rsid w:val="00BC6337"/>
    <w:rsid w:val="00BC7974"/>
    <w:rsid w:val="00BC7C61"/>
    <w:rsid w:val="00BD378C"/>
    <w:rsid w:val="00BD4688"/>
    <w:rsid w:val="00BD693F"/>
    <w:rsid w:val="00BD7591"/>
    <w:rsid w:val="00BE00F9"/>
    <w:rsid w:val="00BE0E90"/>
    <w:rsid w:val="00BE1ECB"/>
    <w:rsid w:val="00BE2938"/>
    <w:rsid w:val="00BE4587"/>
    <w:rsid w:val="00BE5998"/>
    <w:rsid w:val="00BE7363"/>
    <w:rsid w:val="00BF058F"/>
    <w:rsid w:val="00BF070B"/>
    <w:rsid w:val="00BF432D"/>
    <w:rsid w:val="00BF4664"/>
    <w:rsid w:val="00BF49C6"/>
    <w:rsid w:val="00BF4CE3"/>
    <w:rsid w:val="00BF5170"/>
    <w:rsid w:val="00BF61CB"/>
    <w:rsid w:val="00BF6687"/>
    <w:rsid w:val="00BF6A85"/>
    <w:rsid w:val="00C00265"/>
    <w:rsid w:val="00C01547"/>
    <w:rsid w:val="00C021F8"/>
    <w:rsid w:val="00C06423"/>
    <w:rsid w:val="00C119EF"/>
    <w:rsid w:val="00C11CA0"/>
    <w:rsid w:val="00C12204"/>
    <w:rsid w:val="00C12A48"/>
    <w:rsid w:val="00C13549"/>
    <w:rsid w:val="00C138B9"/>
    <w:rsid w:val="00C13FF0"/>
    <w:rsid w:val="00C15708"/>
    <w:rsid w:val="00C16006"/>
    <w:rsid w:val="00C160A8"/>
    <w:rsid w:val="00C162F6"/>
    <w:rsid w:val="00C20970"/>
    <w:rsid w:val="00C217C6"/>
    <w:rsid w:val="00C24F13"/>
    <w:rsid w:val="00C260EB"/>
    <w:rsid w:val="00C270B2"/>
    <w:rsid w:val="00C34732"/>
    <w:rsid w:val="00C35D63"/>
    <w:rsid w:val="00C35E60"/>
    <w:rsid w:val="00C361D5"/>
    <w:rsid w:val="00C41CB6"/>
    <w:rsid w:val="00C456CA"/>
    <w:rsid w:val="00C45AB4"/>
    <w:rsid w:val="00C505D9"/>
    <w:rsid w:val="00C53624"/>
    <w:rsid w:val="00C536FF"/>
    <w:rsid w:val="00C56198"/>
    <w:rsid w:val="00C564E7"/>
    <w:rsid w:val="00C56E5A"/>
    <w:rsid w:val="00C579CA"/>
    <w:rsid w:val="00C60DC5"/>
    <w:rsid w:val="00C61397"/>
    <w:rsid w:val="00C63887"/>
    <w:rsid w:val="00C65A50"/>
    <w:rsid w:val="00C71A7A"/>
    <w:rsid w:val="00C72423"/>
    <w:rsid w:val="00C7309C"/>
    <w:rsid w:val="00C743C4"/>
    <w:rsid w:val="00C761C0"/>
    <w:rsid w:val="00C7723E"/>
    <w:rsid w:val="00C77C35"/>
    <w:rsid w:val="00C83977"/>
    <w:rsid w:val="00C84865"/>
    <w:rsid w:val="00C8495A"/>
    <w:rsid w:val="00C85EE2"/>
    <w:rsid w:val="00C872CD"/>
    <w:rsid w:val="00C87D1C"/>
    <w:rsid w:val="00C9227D"/>
    <w:rsid w:val="00CA1ABB"/>
    <w:rsid w:val="00CA57A0"/>
    <w:rsid w:val="00CA5BE4"/>
    <w:rsid w:val="00CA7281"/>
    <w:rsid w:val="00CA7C6D"/>
    <w:rsid w:val="00CA7E5D"/>
    <w:rsid w:val="00CB057F"/>
    <w:rsid w:val="00CB11F0"/>
    <w:rsid w:val="00CB17E8"/>
    <w:rsid w:val="00CB23DF"/>
    <w:rsid w:val="00CB3AF9"/>
    <w:rsid w:val="00CB60EB"/>
    <w:rsid w:val="00CC0283"/>
    <w:rsid w:val="00CC2CBB"/>
    <w:rsid w:val="00CC38EF"/>
    <w:rsid w:val="00CC61DB"/>
    <w:rsid w:val="00CD22CB"/>
    <w:rsid w:val="00CD4E05"/>
    <w:rsid w:val="00CD6F9C"/>
    <w:rsid w:val="00CD7645"/>
    <w:rsid w:val="00CE1914"/>
    <w:rsid w:val="00CE475B"/>
    <w:rsid w:val="00CE55D9"/>
    <w:rsid w:val="00CE7B4F"/>
    <w:rsid w:val="00CF033F"/>
    <w:rsid w:val="00CF113E"/>
    <w:rsid w:val="00CF13B2"/>
    <w:rsid w:val="00CF1B0B"/>
    <w:rsid w:val="00CF2299"/>
    <w:rsid w:val="00CF2D76"/>
    <w:rsid w:val="00CF3D21"/>
    <w:rsid w:val="00CF4E74"/>
    <w:rsid w:val="00CF5E09"/>
    <w:rsid w:val="00CF600B"/>
    <w:rsid w:val="00CF706C"/>
    <w:rsid w:val="00D02315"/>
    <w:rsid w:val="00D03486"/>
    <w:rsid w:val="00D03C8B"/>
    <w:rsid w:val="00D0496D"/>
    <w:rsid w:val="00D057E9"/>
    <w:rsid w:val="00D11C80"/>
    <w:rsid w:val="00D11F0B"/>
    <w:rsid w:val="00D14941"/>
    <w:rsid w:val="00D14DBF"/>
    <w:rsid w:val="00D15612"/>
    <w:rsid w:val="00D163D6"/>
    <w:rsid w:val="00D2037F"/>
    <w:rsid w:val="00D204F9"/>
    <w:rsid w:val="00D20B96"/>
    <w:rsid w:val="00D235DA"/>
    <w:rsid w:val="00D2404F"/>
    <w:rsid w:val="00D26C2A"/>
    <w:rsid w:val="00D271D3"/>
    <w:rsid w:val="00D33B5E"/>
    <w:rsid w:val="00D36676"/>
    <w:rsid w:val="00D37F28"/>
    <w:rsid w:val="00D4395C"/>
    <w:rsid w:val="00D466C7"/>
    <w:rsid w:val="00D53934"/>
    <w:rsid w:val="00D53ED0"/>
    <w:rsid w:val="00D552C0"/>
    <w:rsid w:val="00D55DDC"/>
    <w:rsid w:val="00D6582B"/>
    <w:rsid w:val="00D660F8"/>
    <w:rsid w:val="00D674DA"/>
    <w:rsid w:val="00D705AB"/>
    <w:rsid w:val="00D74575"/>
    <w:rsid w:val="00D75306"/>
    <w:rsid w:val="00D76A09"/>
    <w:rsid w:val="00D85754"/>
    <w:rsid w:val="00D90782"/>
    <w:rsid w:val="00D91263"/>
    <w:rsid w:val="00D91B32"/>
    <w:rsid w:val="00D953C2"/>
    <w:rsid w:val="00D9791C"/>
    <w:rsid w:val="00DA2D0D"/>
    <w:rsid w:val="00DA4110"/>
    <w:rsid w:val="00DA4113"/>
    <w:rsid w:val="00DB27BA"/>
    <w:rsid w:val="00DB3431"/>
    <w:rsid w:val="00DB3746"/>
    <w:rsid w:val="00DB500D"/>
    <w:rsid w:val="00DB548D"/>
    <w:rsid w:val="00DB6FAE"/>
    <w:rsid w:val="00DC3017"/>
    <w:rsid w:val="00DC3ECE"/>
    <w:rsid w:val="00DC639D"/>
    <w:rsid w:val="00DC6754"/>
    <w:rsid w:val="00DC68B4"/>
    <w:rsid w:val="00DC70F1"/>
    <w:rsid w:val="00DC72EC"/>
    <w:rsid w:val="00DC7A3B"/>
    <w:rsid w:val="00DD011B"/>
    <w:rsid w:val="00DD0C24"/>
    <w:rsid w:val="00DD1720"/>
    <w:rsid w:val="00DD6116"/>
    <w:rsid w:val="00DD7182"/>
    <w:rsid w:val="00DE1D89"/>
    <w:rsid w:val="00DE2D4C"/>
    <w:rsid w:val="00DE563A"/>
    <w:rsid w:val="00DE5ADE"/>
    <w:rsid w:val="00DE6AAD"/>
    <w:rsid w:val="00DE76BB"/>
    <w:rsid w:val="00DF17D6"/>
    <w:rsid w:val="00DF2EBA"/>
    <w:rsid w:val="00DF32EA"/>
    <w:rsid w:val="00DF4880"/>
    <w:rsid w:val="00DF4E98"/>
    <w:rsid w:val="00DF5B42"/>
    <w:rsid w:val="00DF654D"/>
    <w:rsid w:val="00DF6DDE"/>
    <w:rsid w:val="00E000B7"/>
    <w:rsid w:val="00E001C4"/>
    <w:rsid w:val="00E02D77"/>
    <w:rsid w:val="00E046E4"/>
    <w:rsid w:val="00E06AAF"/>
    <w:rsid w:val="00E10320"/>
    <w:rsid w:val="00E1131D"/>
    <w:rsid w:val="00E11D66"/>
    <w:rsid w:val="00E1253F"/>
    <w:rsid w:val="00E14372"/>
    <w:rsid w:val="00E14B7B"/>
    <w:rsid w:val="00E1562E"/>
    <w:rsid w:val="00E177D2"/>
    <w:rsid w:val="00E21754"/>
    <w:rsid w:val="00E242AB"/>
    <w:rsid w:val="00E250A5"/>
    <w:rsid w:val="00E26582"/>
    <w:rsid w:val="00E31672"/>
    <w:rsid w:val="00E336AA"/>
    <w:rsid w:val="00E35E58"/>
    <w:rsid w:val="00E4072D"/>
    <w:rsid w:val="00E42A2C"/>
    <w:rsid w:val="00E42B6D"/>
    <w:rsid w:val="00E42BC0"/>
    <w:rsid w:val="00E42DEB"/>
    <w:rsid w:val="00E45643"/>
    <w:rsid w:val="00E4652C"/>
    <w:rsid w:val="00E507EB"/>
    <w:rsid w:val="00E5153C"/>
    <w:rsid w:val="00E532CA"/>
    <w:rsid w:val="00E53A41"/>
    <w:rsid w:val="00E55F18"/>
    <w:rsid w:val="00E61D3A"/>
    <w:rsid w:val="00E63865"/>
    <w:rsid w:val="00E64C53"/>
    <w:rsid w:val="00E67791"/>
    <w:rsid w:val="00E71C67"/>
    <w:rsid w:val="00E75FB6"/>
    <w:rsid w:val="00E76E01"/>
    <w:rsid w:val="00E76F39"/>
    <w:rsid w:val="00E7713D"/>
    <w:rsid w:val="00E807AD"/>
    <w:rsid w:val="00E8116B"/>
    <w:rsid w:val="00E83E0A"/>
    <w:rsid w:val="00E90D91"/>
    <w:rsid w:val="00E91B68"/>
    <w:rsid w:val="00E92ADD"/>
    <w:rsid w:val="00E93D3F"/>
    <w:rsid w:val="00E945C1"/>
    <w:rsid w:val="00E95701"/>
    <w:rsid w:val="00E97321"/>
    <w:rsid w:val="00EA022A"/>
    <w:rsid w:val="00EA136D"/>
    <w:rsid w:val="00EA2CE5"/>
    <w:rsid w:val="00EA330C"/>
    <w:rsid w:val="00EB1CCE"/>
    <w:rsid w:val="00EB2DE8"/>
    <w:rsid w:val="00EB3E79"/>
    <w:rsid w:val="00EB4B41"/>
    <w:rsid w:val="00EB557F"/>
    <w:rsid w:val="00EC12A9"/>
    <w:rsid w:val="00EC2851"/>
    <w:rsid w:val="00EC5F73"/>
    <w:rsid w:val="00EC61B0"/>
    <w:rsid w:val="00ED1D32"/>
    <w:rsid w:val="00ED3B68"/>
    <w:rsid w:val="00ED3F43"/>
    <w:rsid w:val="00ED4BB4"/>
    <w:rsid w:val="00ED4FC8"/>
    <w:rsid w:val="00ED74E8"/>
    <w:rsid w:val="00EE0265"/>
    <w:rsid w:val="00EE31B0"/>
    <w:rsid w:val="00EE63B7"/>
    <w:rsid w:val="00EF0670"/>
    <w:rsid w:val="00EF2471"/>
    <w:rsid w:val="00EF2FBA"/>
    <w:rsid w:val="00EF5D47"/>
    <w:rsid w:val="00EF65A8"/>
    <w:rsid w:val="00EF66FA"/>
    <w:rsid w:val="00EF6C4C"/>
    <w:rsid w:val="00EF7D4E"/>
    <w:rsid w:val="00F01185"/>
    <w:rsid w:val="00F01F69"/>
    <w:rsid w:val="00F038C3"/>
    <w:rsid w:val="00F040F9"/>
    <w:rsid w:val="00F043D3"/>
    <w:rsid w:val="00F04F35"/>
    <w:rsid w:val="00F05D01"/>
    <w:rsid w:val="00F068A7"/>
    <w:rsid w:val="00F0742D"/>
    <w:rsid w:val="00F07915"/>
    <w:rsid w:val="00F132E8"/>
    <w:rsid w:val="00F1375C"/>
    <w:rsid w:val="00F20341"/>
    <w:rsid w:val="00F24DCD"/>
    <w:rsid w:val="00F261EA"/>
    <w:rsid w:val="00F27F22"/>
    <w:rsid w:val="00F32F69"/>
    <w:rsid w:val="00F3434F"/>
    <w:rsid w:val="00F34973"/>
    <w:rsid w:val="00F37B0E"/>
    <w:rsid w:val="00F401B4"/>
    <w:rsid w:val="00F404F8"/>
    <w:rsid w:val="00F40A08"/>
    <w:rsid w:val="00F43B75"/>
    <w:rsid w:val="00F46EB9"/>
    <w:rsid w:val="00F47276"/>
    <w:rsid w:val="00F52E4E"/>
    <w:rsid w:val="00F54789"/>
    <w:rsid w:val="00F62659"/>
    <w:rsid w:val="00F634F0"/>
    <w:rsid w:val="00F640DB"/>
    <w:rsid w:val="00F6553F"/>
    <w:rsid w:val="00F663E0"/>
    <w:rsid w:val="00F73D5E"/>
    <w:rsid w:val="00F75EFF"/>
    <w:rsid w:val="00F825E6"/>
    <w:rsid w:val="00F82CB8"/>
    <w:rsid w:val="00F835F8"/>
    <w:rsid w:val="00F85E70"/>
    <w:rsid w:val="00F91A85"/>
    <w:rsid w:val="00F923B0"/>
    <w:rsid w:val="00F92A12"/>
    <w:rsid w:val="00F94987"/>
    <w:rsid w:val="00F95873"/>
    <w:rsid w:val="00FA0A5A"/>
    <w:rsid w:val="00FA1383"/>
    <w:rsid w:val="00FA1E32"/>
    <w:rsid w:val="00FA4740"/>
    <w:rsid w:val="00FA5508"/>
    <w:rsid w:val="00FA59AD"/>
    <w:rsid w:val="00FA6CA9"/>
    <w:rsid w:val="00FA7242"/>
    <w:rsid w:val="00FB0061"/>
    <w:rsid w:val="00FB1987"/>
    <w:rsid w:val="00FB2462"/>
    <w:rsid w:val="00FB5203"/>
    <w:rsid w:val="00FB5947"/>
    <w:rsid w:val="00FB637C"/>
    <w:rsid w:val="00FB6B05"/>
    <w:rsid w:val="00FB783F"/>
    <w:rsid w:val="00FC0F5D"/>
    <w:rsid w:val="00FC1642"/>
    <w:rsid w:val="00FC196F"/>
    <w:rsid w:val="00FC323D"/>
    <w:rsid w:val="00FC3BD0"/>
    <w:rsid w:val="00FC478C"/>
    <w:rsid w:val="00FC529C"/>
    <w:rsid w:val="00FC67EC"/>
    <w:rsid w:val="00FD0CC9"/>
    <w:rsid w:val="00FD1585"/>
    <w:rsid w:val="00FD20C4"/>
    <w:rsid w:val="00FD574F"/>
    <w:rsid w:val="00FD60E3"/>
    <w:rsid w:val="00FD640A"/>
    <w:rsid w:val="00FE09D3"/>
    <w:rsid w:val="00FE1DAD"/>
    <w:rsid w:val="00FE295F"/>
    <w:rsid w:val="00FE7661"/>
    <w:rsid w:val="00FE7700"/>
    <w:rsid w:val="00FE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3"/>
    <o:shapelayout v:ext="edit">
      <o:idmap v:ext="edit" data="1"/>
    </o:shapelayout>
  </w:shapeDefaults>
  <w:decimalSymbol w:val="."/>
  <w:listSeparator w:val=","/>
  <w14:docId w14:val="6F8AA4BB"/>
  <w15:docId w15:val="{60956008-C753-484F-A024-8AF4D15D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1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B645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B645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8B645A"/>
    <w:rPr>
      <w:color w:val="800080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E00F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4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7D123BB0-3A43-4AAE-AAEE-E582C1292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141</TotalTime>
  <Pages>1</Pages>
  <Words>144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Morales, Angelica (TREAS)</cp:lastModifiedBy>
  <cp:revision>3</cp:revision>
  <cp:lastPrinted>2020-03-03T17:23:00Z</cp:lastPrinted>
  <dcterms:created xsi:type="dcterms:W3CDTF">2021-04-22T13:16:00Z</dcterms:created>
  <dcterms:modified xsi:type="dcterms:W3CDTF">2021-04-22T16:55:00Z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