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1EBC" w14:textId="2E5EA04B" w:rsidR="00364A22" w:rsidRPr="00633D38" w:rsidRDefault="00233CCC" w:rsidP="00A82001">
      <w:pPr>
        <w:pStyle w:val="Heading3"/>
        <w:keepNext w:val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May 18</w:t>
      </w:r>
      <w:r w:rsidR="00A82001" w:rsidRPr="00633D38">
        <w:rPr>
          <w:rFonts w:ascii="Arial" w:hAnsi="Arial" w:cs="Arial"/>
          <w:b/>
          <w:sz w:val="22"/>
        </w:rPr>
        <w:t xml:space="preserve">, </w:t>
      </w:r>
      <w:r w:rsidR="00B522A6">
        <w:rPr>
          <w:rFonts w:ascii="Arial" w:hAnsi="Arial" w:cs="Arial"/>
          <w:b/>
          <w:sz w:val="22"/>
        </w:rPr>
        <w:t>2021</w:t>
      </w:r>
    </w:p>
    <w:p w14:paraId="0CB2ED90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475069EE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72FCA746" w14:textId="77777777" w:rsidR="007D1D98" w:rsidRPr="00633D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To:</w:t>
      </w:r>
      <w:r w:rsidR="008918DF"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sz w:val="22"/>
        </w:rPr>
        <w:t xml:space="preserve">All Interested Vendors {Bidders} </w:t>
      </w:r>
    </w:p>
    <w:p w14:paraId="61AA2422" w14:textId="77777777" w:rsidR="007D1D98" w:rsidRPr="00633D38" w:rsidRDefault="007D1D98" w:rsidP="007D1D98">
      <w:pPr>
        <w:rPr>
          <w:rFonts w:ascii="Arial" w:hAnsi="Arial" w:cs="Arial"/>
          <w:sz w:val="22"/>
        </w:rPr>
      </w:pPr>
    </w:p>
    <w:p w14:paraId="5739285B" w14:textId="77777777" w:rsidR="007D1D98" w:rsidRPr="00633D38" w:rsidRDefault="007D1D98" w:rsidP="007D1D98">
      <w:pPr>
        <w:tabs>
          <w:tab w:val="left" w:pos="0"/>
        </w:tabs>
        <w:rPr>
          <w:rFonts w:ascii="Arial" w:hAnsi="Arial" w:cs="Arial"/>
          <w:sz w:val="22"/>
        </w:rPr>
      </w:pPr>
    </w:p>
    <w:p w14:paraId="46CE1C80" w14:textId="14312AD7" w:rsidR="007D1D98" w:rsidRPr="00633D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633D38">
        <w:rPr>
          <w:rFonts w:ascii="Arial" w:hAnsi="Arial" w:cs="Arial"/>
          <w:sz w:val="22"/>
        </w:rPr>
        <w:t>Re:</w:t>
      </w:r>
      <w:r w:rsidR="008918DF" w:rsidRPr="00633D38">
        <w:rPr>
          <w:rFonts w:ascii="Arial" w:hAnsi="Arial" w:cs="Arial"/>
          <w:sz w:val="22"/>
        </w:rPr>
        <w:tab/>
      </w:r>
      <w:r w:rsidR="005C7A9F">
        <w:rPr>
          <w:rFonts w:ascii="Arial" w:hAnsi="Arial" w:cs="Arial"/>
          <w:sz w:val="22"/>
        </w:rPr>
        <w:t>Bid Solicitation #</w:t>
      </w:r>
      <w:r w:rsidR="00A82001" w:rsidRPr="00633D38">
        <w:rPr>
          <w:rFonts w:ascii="Arial" w:hAnsi="Arial" w:cs="Arial"/>
          <w:sz w:val="22"/>
        </w:rPr>
        <w:t>20DPP00471</w:t>
      </w:r>
    </w:p>
    <w:p w14:paraId="6C28347D" w14:textId="77777777" w:rsidR="008918DF" w:rsidRPr="00633D38" w:rsidRDefault="00A82001" w:rsidP="008918DF">
      <w:pPr>
        <w:ind w:firstLine="72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T1628 – Enhanced Motor Vehicle Inspection Maintenance System</w:t>
      </w:r>
    </w:p>
    <w:p w14:paraId="5D727F04" w14:textId="77777777" w:rsidR="007D1D98" w:rsidRPr="00633D38" w:rsidRDefault="007D1D98" w:rsidP="008918DF">
      <w:pPr>
        <w:ind w:firstLine="720"/>
        <w:rPr>
          <w:rFonts w:ascii="Arial" w:hAnsi="Arial" w:cs="Arial"/>
          <w:b/>
          <w:sz w:val="22"/>
        </w:rPr>
      </w:pPr>
    </w:p>
    <w:p w14:paraId="0C7FB3F8" w14:textId="77777777" w:rsidR="003069D9" w:rsidRPr="00633D38" w:rsidRDefault="003069D9" w:rsidP="008918DF">
      <w:pPr>
        <w:ind w:firstLine="720"/>
        <w:rPr>
          <w:rFonts w:ascii="Arial" w:hAnsi="Arial" w:cs="Arial"/>
          <w:b/>
          <w:sz w:val="22"/>
        </w:rPr>
      </w:pPr>
    </w:p>
    <w:p w14:paraId="628EEEE7" w14:textId="1F6737D5" w:rsidR="009758B5" w:rsidRPr="009324B3" w:rsidRDefault="009758B5" w:rsidP="009758B5">
      <w:pPr>
        <w:ind w:firstLine="630"/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 w:rsidRPr="009324B3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Revised Quote Submission Due Date: Friday, February 26, 2021 (2:00 PM EST)</w:t>
      </w:r>
    </w:p>
    <w:p w14:paraId="206FEC56" w14:textId="77777777" w:rsidR="009758B5" w:rsidRPr="009324B3" w:rsidRDefault="009758B5" w:rsidP="009758B5">
      <w:pPr>
        <w:ind w:left="-450" w:right="-270" w:firstLine="54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009324B3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 </w:t>
      </w:r>
      <w:r w:rsidRPr="009324B3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NEW REVISED Quote Submission Due Date: Friday, June 11, 2021 (2:00PM EST)</w:t>
      </w:r>
    </w:p>
    <w:p w14:paraId="342ECF6F" w14:textId="4B7BAC54" w:rsidR="00147F5A" w:rsidRPr="007C42F9" w:rsidRDefault="00147F5A" w:rsidP="009758B5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B75E2BC" w14:textId="1988E40D" w:rsidR="007D1D98" w:rsidRPr="00633D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</w:rPr>
      </w:pPr>
      <w:r w:rsidRPr="00633D38">
        <w:rPr>
          <w:rFonts w:ascii="Arial" w:hAnsi="Arial" w:cs="Arial"/>
          <w:i w:val="0"/>
          <w:sz w:val="24"/>
        </w:rPr>
        <w:t>Bid Amendment #</w:t>
      </w:r>
      <w:r w:rsidR="00233CCC">
        <w:rPr>
          <w:rFonts w:ascii="Arial" w:hAnsi="Arial" w:cs="Arial"/>
          <w:i w:val="0"/>
          <w:sz w:val="24"/>
        </w:rPr>
        <w:t>17</w:t>
      </w:r>
    </w:p>
    <w:p w14:paraId="0488241C" w14:textId="77777777" w:rsidR="00364A22" w:rsidRPr="006F64B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DE0988" w14:textId="77777777" w:rsidR="00364A22" w:rsidRPr="005E631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792C5F8" w14:textId="5F8129B6" w:rsidR="001E0CAC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E631D">
        <w:rPr>
          <w:rFonts w:ascii="Arial" w:hAnsi="Arial" w:cs="Arial"/>
        </w:rPr>
        <w:t>The following constitutes Bid Amendment #</w:t>
      </w:r>
      <w:r w:rsidR="00233CCC">
        <w:rPr>
          <w:rFonts w:ascii="Arial" w:hAnsi="Arial" w:cs="Arial"/>
        </w:rPr>
        <w:t>17</w:t>
      </w:r>
      <w:r w:rsidRPr="00055155">
        <w:rPr>
          <w:rFonts w:ascii="Arial" w:hAnsi="Arial" w:cs="Arial"/>
        </w:rPr>
        <w:t xml:space="preserve"> to the above</w:t>
      </w:r>
      <w:r w:rsidRPr="006F64B1">
        <w:rPr>
          <w:rFonts w:ascii="Arial" w:hAnsi="Arial" w:cs="Arial"/>
        </w:rPr>
        <w:t xml:space="preserve"> referenced </w:t>
      </w:r>
      <w:r w:rsidR="00502120" w:rsidRPr="006F64B1">
        <w:rPr>
          <w:rFonts w:ascii="Arial" w:hAnsi="Arial" w:cs="Arial"/>
        </w:rPr>
        <w:t>Bid S</w:t>
      </w:r>
      <w:r w:rsidR="002420F8" w:rsidRPr="006F64B1">
        <w:rPr>
          <w:rFonts w:ascii="Arial" w:hAnsi="Arial" w:cs="Arial"/>
        </w:rPr>
        <w:t>olicitation</w:t>
      </w:r>
      <w:r w:rsidR="00260851" w:rsidRPr="006F64B1">
        <w:rPr>
          <w:rFonts w:ascii="Arial" w:hAnsi="Arial" w:cs="Arial"/>
        </w:rPr>
        <w:t>:</w:t>
      </w:r>
    </w:p>
    <w:p w14:paraId="6DBE3BD4" w14:textId="11DF86C3" w:rsidR="008A2A25" w:rsidRPr="001A3EE7" w:rsidRDefault="007D1D98" w:rsidP="001A3EE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5DCFE93" w14:textId="24959CB2" w:rsidR="00FE7661" w:rsidRPr="00EA2CE5" w:rsidRDefault="00FE7661" w:rsidP="00EA2CE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E7661">
        <w:rPr>
          <w:rFonts w:ascii="Arial" w:hAnsi="Arial" w:cs="Arial"/>
        </w:rPr>
        <w:t xml:space="preserve">lease refer to </w:t>
      </w:r>
      <w:r w:rsidR="00233CCC">
        <w:rPr>
          <w:rFonts w:ascii="Arial" w:hAnsi="Arial" w:cs="Arial"/>
        </w:rPr>
        <w:t>the Revised Price Sheet</w:t>
      </w:r>
      <w:r>
        <w:rPr>
          <w:rFonts w:ascii="Arial" w:hAnsi="Arial" w:cs="Arial"/>
        </w:rPr>
        <w:t xml:space="preserve"> </w:t>
      </w:r>
      <w:r w:rsidRPr="00FE7661">
        <w:rPr>
          <w:rFonts w:ascii="Arial" w:hAnsi="Arial" w:cs="Arial"/>
        </w:rPr>
        <w:t>for all additions, deletions, clarifications and modifications</w:t>
      </w:r>
      <w:r w:rsidR="00EA2CE5">
        <w:rPr>
          <w:rFonts w:ascii="Arial" w:hAnsi="Arial" w:cs="Arial"/>
        </w:rPr>
        <w:t xml:space="preserve"> </w:t>
      </w:r>
      <w:r w:rsidR="00EA2CE5" w:rsidRPr="00EA2CE5">
        <w:rPr>
          <w:rFonts w:ascii="Arial" w:hAnsi="Arial" w:cs="Arial"/>
        </w:rPr>
        <w:t>entitled T1628</w:t>
      </w:r>
      <w:r w:rsidRPr="00EA2CE5">
        <w:rPr>
          <w:rFonts w:ascii="Arial" w:hAnsi="Arial" w:cs="Arial"/>
        </w:rPr>
        <w:t xml:space="preserve"> Revised </w:t>
      </w:r>
      <w:r w:rsidR="002F0877">
        <w:rPr>
          <w:rFonts w:ascii="Arial" w:hAnsi="Arial" w:cs="Arial"/>
        </w:rPr>
        <w:t>Price Sheet 05/18/2021.</w:t>
      </w:r>
      <w:bookmarkStart w:id="0" w:name="_GoBack"/>
      <w:bookmarkEnd w:id="0"/>
      <w:r w:rsidR="00233CCC">
        <w:rPr>
          <w:rFonts w:ascii="Arial" w:hAnsi="Arial" w:cs="Arial"/>
        </w:rPr>
        <w:t xml:space="preserve"> </w:t>
      </w:r>
    </w:p>
    <w:p w14:paraId="0D635E3B" w14:textId="77777777" w:rsidR="00EA2CE5" w:rsidRPr="00EA2CE5" w:rsidRDefault="00EA2CE5" w:rsidP="00EA2CE5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103969A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1B56AF7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77D5311C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50EC73" w14:textId="058F3FA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B140" w14:textId="77777777" w:rsidR="00C87D1C" w:rsidRDefault="00C87D1C">
      <w:r>
        <w:separator/>
      </w:r>
    </w:p>
  </w:endnote>
  <w:endnote w:type="continuationSeparator" w:id="0">
    <w:p w14:paraId="6500D829" w14:textId="77777777" w:rsidR="00C87D1C" w:rsidRDefault="00C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63A66" w14:textId="365731A0" w:rsidR="00C87D1C" w:rsidRDefault="00C87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6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B491F" w14:textId="77777777" w:rsidR="00C87D1C" w:rsidRDefault="00C87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FBBBB" w14:textId="77777777" w:rsidR="00C87D1C" w:rsidRDefault="00C87D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78BBF61" wp14:editId="4739DC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67888" w14:textId="77777777" w:rsidR="00C87D1C" w:rsidRPr="003048CF" w:rsidRDefault="00C87D1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BBF6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1C67888" w14:textId="77777777" w:rsidR="00C87D1C" w:rsidRPr="003048CF" w:rsidRDefault="00C87D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4A5D2" w14:textId="77777777" w:rsidR="00C87D1C" w:rsidRDefault="00C87D1C">
      <w:r>
        <w:separator/>
      </w:r>
    </w:p>
  </w:footnote>
  <w:footnote w:type="continuationSeparator" w:id="0">
    <w:p w14:paraId="771B3062" w14:textId="77777777" w:rsidR="00C87D1C" w:rsidRDefault="00C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D1C" w14:paraId="2D54A9D3" w14:textId="77777777" w:rsidTr="00A12026">
      <w:trPr>
        <w:trHeight w:val="1080"/>
        <w:jc w:val="center"/>
      </w:trPr>
      <w:tc>
        <w:tcPr>
          <w:tcW w:w="2880" w:type="dxa"/>
        </w:tcPr>
        <w:p w14:paraId="340CD428" w14:textId="77777777" w:rsidR="00C87D1C" w:rsidRDefault="00C87D1C" w:rsidP="00E242AB"/>
      </w:tc>
      <w:tc>
        <w:tcPr>
          <w:tcW w:w="5760" w:type="dxa"/>
          <w:vAlign w:val="center"/>
        </w:tcPr>
        <w:p w14:paraId="6B33C2D1" w14:textId="77777777" w:rsidR="00C87D1C" w:rsidRDefault="00C87D1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A058FBC" wp14:editId="5267EA1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C5C649" w14:textId="77777777" w:rsidR="00C87D1C" w:rsidRDefault="00C87D1C" w:rsidP="00E242AB"/>
      </w:tc>
    </w:tr>
    <w:tr w:rsidR="00C87D1C" w14:paraId="29503046" w14:textId="77777777" w:rsidTr="00A12026">
      <w:trPr>
        <w:trHeight w:val="893"/>
        <w:jc w:val="center"/>
      </w:trPr>
      <w:tc>
        <w:tcPr>
          <w:tcW w:w="2880" w:type="dxa"/>
          <w:vAlign w:val="bottom"/>
        </w:tcPr>
        <w:p w14:paraId="2403CC2F" w14:textId="77777777" w:rsidR="00C87D1C" w:rsidRPr="00DE79FE" w:rsidRDefault="00C87D1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0BCFA52" w14:textId="77777777" w:rsidR="00C87D1C" w:rsidRPr="006359DD" w:rsidRDefault="00C87D1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CDBEE10" w14:textId="77777777" w:rsidR="00C87D1C" w:rsidRPr="00952B78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C48A03A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9377E53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62B44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EE6A5DF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763182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E56055F" w14:textId="77777777" w:rsidR="00C87D1C" w:rsidRPr="006359DD" w:rsidRDefault="00C87D1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518C961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2F26D1A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87D1C" w14:paraId="3BED6B2D" w14:textId="77777777" w:rsidTr="00A12026">
      <w:trPr>
        <w:trHeight w:val="892"/>
        <w:jc w:val="center"/>
      </w:trPr>
      <w:tc>
        <w:tcPr>
          <w:tcW w:w="2880" w:type="dxa"/>
          <w:vAlign w:val="bottom"/>
        </w:tcPr>
        <w:p w14:paraId="0458BF42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BADF894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26290C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F017EB0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765EACD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D1C" w14:paraId="2C4B876F" w14:textId="77777777" w:rsidTr="00A12026">
      <w:trPr>
        <w:jc w:val="center"/>
      </w:trPr>
      <w:tc>
        <w:tcPr>
          <w:tcW w:w="2880" w:type="dxa"/>
        </w:tcPr>
        <w:p w14:paraId="1E3579BD" w14:textId="77777777" w:rsidR="00C87D1C" w:rsidRPr="006359DD" w:rsidRDefault="00C87D1C" w:rsidP="00E242AB"/>
      </w:tc>
      <w:tc>
        <w:tcPr>
          <w:tcW w:w="5760" w:type="dxa"/>
        </w:tcPr>
        <w:p w14:paraId="048BF9B7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8F7A1D9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08B66F" w14:textId="77777777" w:rsidR="00C87D1C" w:rsidRPr="006359DD" w:rsidRDefault="00C87D1C" w:rsidP="00E242AB"/>
      </w:tc>
    </w:tr>
  </w:tbl>
  <w:p w14:paraId="68976F42" w14:textId="77777777" w:rsidR="00C87D1C" w:rsidRDefault="00C87D1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D77"/>
    <w:multiLevelType w:val="hybridMultilevel"/>
    <w:tmpl w:val="E9783650"/>
    <w:lvl w:ilvl="0" w:tplc="FB685B60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" w15:restartNumberingAfterBreak="0">
    <w:nsid w:val="077F5510"/>
    <w:multiLevelType w:val="hybridMultilevel"/>
    <w:tmpl w:val="110660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2B3A"/>
    <w:multiLevelType w:val="hybridMultilevel"/>
    <w:tmpl w:val="E20EDA6C"/>
    <w:lvl w:ilvl="0" w:tplc="BDD29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9C5"/>
    <w:multiLevelType w:val="hybridMultilevel"/>
    <w:tmpl w:val="227E8246"/>
    <w:lvl w:ilvl="0" w:tplc="F208D52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113D7565"/>
    <w:multiLevelType w:val="hybridMultilevel"/>
    <w:tmpl w:val="9F585AC4"/>
    <w:lvl w:ilvl="0" w:tplc="75745AF4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9B776B"/>
    <w:multiLevelType w:val="hybridMultilevel"/>
    <w:tmpl w:val="E1CCD414"/>
    <w:lvl w:ilvl="0" w:tplc="FDFC43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16B3791F"/>
    <w:multiLevelType w:val="hybridMultilevel"/>
    <w:tmpl w:val="D6F89124"/>
    <w:lvl w:ilvl="0" w:tplc="820477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7" w15:restartNumberingAfterBreak="0">
    <w:nsid w:val="1C411DAC"/>
    <w:multiLevelType w:val="hybridMultilevel"/>
    <w:tmpl w:val="D02CA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E13F7"/>
    <w:multiLevelType w:val="hybridMultilevel"/>
    <w:tmpl w:val="F5CA03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21949"/>
    <w:multiLevelType w:val="hybridMultilevel"/>
    <w:tmpl w:val="6F2AF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31BA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D9"/>
    <w:multiLevelType w:val="hybridMultilevel"/>
    <w:tmpl w:val="4ED8421E"/>
    <w:lvl w:ilvl="0" w:tplc="1668F72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4156F6"/>
    <w:multiLevelType w:val="hybridMultilevel"/>
    <w:tmpl w:val="051A0D0A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65CD5"/>
    <w:multiLevelType w:val="hybridMultilevel"/>
    <w:tmpl w:val="9EAA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E086E"/>
    <w:multiLevelType w:val="hybridMultilevel"/>
    <w:tmpl w:val="7FBA908C"/>
    <w:lvl w:ilvl="0" w:tplc="C9FC692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5" w15:restartNumberingAfterBreak="0">
    <w:nsid w:val="2D303955"/>
    <w:multiLevelType w:val="hybridMultilevel"/>
    <w:tmpl w:val="282A3A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E3142"/>
    <w:multiLevelType w:val="hybridMultilevel"/>
    <w:tmpl w:val="B4F236EC"/>
    <w:lvl w:ilvl="0" w:tplc="C4EAF27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37E27CF"/>
    <w:multiLevelType w:val="hybridMultilevel"/>
    <w:tmpl w:val="52EEF576"/>
    <w:lvl w:ilvl="0" w:tplc="FAC28E5E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8" w15:restartNumberingAfterBreak="0">
    <w:nsid w:val="34A26256"/>
    <w:multiLevelType w:val="hybridMultilevel"/>
    <w:tmpl w:val="2E48E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D31DF"/>
    <w:multiLevelType w:val="hybridMultilevel"/>
    <w:tmpl w:val="18A288F0"/>
    <w:lvl w:ilvl="0" w:tplc="8968C7CA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399E1EE8"/>
    <w:multiLevelType w:val="hybridMultilevel"/>
    <w:tmpl w:val="0E529EF4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50CAF"/>
    <w:multiLevelType w:val="hybridMultilevel"/>
    <w:tmpl w:val="B3AA06AC"/>
    <w:lvl w:ilvl="0" w:tplc="1220949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2" w15:restartNumberingAfterBreak="0">
    <w:nsid w:val="40EB2F99"/>
    <w:multiLevelType w:val="hybridMultilevel"/>
    <w:tmpl w:val="D06C5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76EE9"/>
    <w:multiLevelType w:val="hybridMultilevel"/>
    <w:tmpl w:val="CA8279EC"/>
    <w:lvl w:ilvl="0" w:tplc="0CD2376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8B934B8"/>
    <w:multiLevelType w:val="hybridMultilevel"/>
    <w:tmpl w:val="1132E7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05549"/>
    <w:multiLevelType w:val="hybridMultilevel"/>
    <w:tmpl w:val="1AD6C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A37E3"/>
    <w:multiLevelType w:val="hybridMultilevel"/>
    <w:tmpl w:val="39028820"/>
    <w:lvl w:ilvl="0" w:tplc="A368359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CBB7240"/>
    <w:multiLevelType w:val="multilevel"/>
    <w:tmpl w:val="9FB42BC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1A4512C"/>
    <w:multiLevelType w:val="hybridMultilevel"/>
    <w:tmpl w:val="E6169266"/>
    <w:lvl w:ilvl="0" w:tplc="A75E71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03D56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A138D"/>
    <w:multiLevelType w:val="hybridMultilevel"/>
    <w:tmpl w:val="7270A7B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7C274E"/>
    <w:multiLevelType w:val="hybridMultilevel"/>
    <w:tmpl w:val="F0B26A4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D44651"/>
    <w:multiLevelType w:val="hybridMultilevel"/>
    <w:tmpl w:val="3F1EC8C8"/>
    <w:lvl w:ilvl="0" w:tplc="E2DEDEF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3" w15:restartNumberingAfterBreak="0">
    <w:nsid w:val="5FFB7258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972AB"/>
    <w:multiLevelType w:val="hybridMultilevel"/>
    <w:tmpl w:val="39887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0C4F97"/>
    <w:multiLevelType w:val="hybridMultilevel"/>
    <w:tmpl w:val="AA5CF5E6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F6C90"/>
    <w:multiLevelType w:val="hybridMultilevel"/>
    <w:tmpl w:val="518E1D7E"/>
    <w:lvl w:ilvl="0" w:tplc="D6062B8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7" w15:restartNumberingAfterBreak="0">
    <w:nsid w:val="629233AA"/>
    <w:multiLevelType w:val="hybridMultilevel"/>
    <w:tmpl w:val="3CEA2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2111E"/>
    <w:multiLevelType w:val="hybridMultilevel"/>
    <w:tmpl w:val="5E6E0BA8"/>
    <w:lvl w:ilvl="0" w:tplc="94FAE22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9" w15:restartNumberingAfterBreak="0">
    <w:nsid w:val="6A0D38C0"/>
    <w:multiLevelType w:val="hybridMultilevel"/>
    <w:tmpl w:val="46FA53B4"/>
    <w:lvl w:ilvl="0" w:tplc="21FC34A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0" w15:restartNumberingAfterBreak="0">
    <w:nsid w:val="6C042525"/>
    <w:multiLevelType w:val="hybridMultilevel"/>
    <w:tmpl w:val="8F6C9E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1148D"/>
    <w:multiLevelType w:val="hybridMultilevel"/>
    <w:tmpl w:val="4A249F70"/>
    <w:lvl w:ilvl="0" w:tplc="D1FEB892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2" w15:restartNumberingAfterBreak="0">
    <w:nsid w:val="70FD64D2"/>
    <w:multiLevelType w:val="hybridMultilevel"/>
    <w:tmpl w:val="3606E42E"/>
    <w:lvl w:ilvl="0" w:tplc="C5D638E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3" w15:restartNumberingAfterBreak="0">
    <w:nsid w:val="72823718"/>
    <w:multiLevelType w:val="hybridMultilevel"/>
    <w:tmpl w:val="9BD4B248"/>
    <w:lvl w:ilvl="0" w:tplc="FDA0742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4" w15:restartNumberingAfterBreak="0">
    <w:nsid w:val="78D31679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D78EA"/>
    <w:multiLevelType w:val="hybridMultilevel"/>
    <w:tmpl w:val="94FE3A72"/>
    <w:lvl w:ilvl="0" w:tplc="DDF22E46">
      <w:start w:val="1"/>
      <w:numFmt w:val="upperLetter"/>
      <w:lvlText w:val="%1."/>
      <w:lvlJc w:val="left"/>
      <w:pPr>
        <w:ind w:left="3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6" w15:restartNumberingAfterBreak="0">
    <w:nsid w:val="7FA35B1F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25"/>
  </w:num>
  <w:num w:numId="4">
    <w:abstractNumId w:val="46"/>
  </w:num>
  <w:num w:numId="5">
    <w:abstractNumId w:val="10"/>
  </w:num>
  <w:num w:numId="6">
    <w:abstractNumId w:val="33"/>
  </w:num>
  <w:num w:numId="7">
    <w:abstractNumId w:val="29"/>
  </w:num>
  <w:num w:numId="8">
    <w:abstractNumId w:val="44"/>
  </w:num>
  <w:num w:numId="9">
    <w:abstractNumId w:val="18"/>
  </w:num>
  <w:num w:numId="10">
    <w:abstractNumId w:val="9"/>
  </w:num>
  <w:num w:numId="11">
    <w:abstractNumId w:val="1"/>
  </w:num>
  <w:num w:numId="12">
    <w:abstractNumId w:val="15"/>
  </w:num>
  <w:num w:numId="13">
    <w:abstractNumId w:val="34"/>
  </w:num>
  <w:num w:numId="14">
    <w:abstractNumId w:val="40"/>
  </w:num>
  <w:num w:numId="15">
    <w:abstractNumId w:val="8"/>
  </w:num>
  <w:num w:numId="16">
    <w:abstractNumId w:val="24"/>
  </w:num>
  <w:num w:numId="17">
    <w:abstractNumId w:val="37"/>
  </w:num>
  <w:num w:numId="18">
    <w:abstractNumId w:val="17"/>
  </w:num>
  <w:num w:numId="19">
    <w:abstractNumId w:val="38"/>
  </w:num>
  <w:num w:numId="20">
    <w:abstractNumId w:val="43"/>
  </w:num>
  <w:num w:numId="21">
    <w:abstractNumId w:val="16"/>
  </w:num>
  <w:num w:numId="22">
    <w:abstractNumId w:val="21"/>
  </w:num>
  <w:num w:numId="23">
    <w:abstractNumId w:val="32"/>
  </w:num>
  <w:num w:numId="24">
    <w:abstractNumId w:val="19"/>
  </w:num>
  <w:num w:numId="25">
    <w:abstractNumId w:val="36"/>
  </w:num>
  <w:num w:numId="26">
    <w:abstractNumId w:val="26"/>
  </w:num>
  <w:num w:numId="27">
    <w:abstractNumId w:val="3"/>
  </w:num>
  <w:num w:numId="28">
    <w:abstractNumId w:val="41"/>
  </w:num>
  <w:num w:numId="29">
    <w:abstractNumId w:val="23"/>
  </w:num>
  <w:num w:numId="30">
    <w:abstractNumId w:val="14"/>
  </w:num>
  <w:num w:numId="31">
    <w:abstractNumId w:val="22"/>
  </w:num>
  <w:num w:numId="32">
    <w:abstractNumId w:val="5"/>
  </w:num>
  <w:num w:numId="33">
    <w:abstractNumId w:val="4"/>
  </w:num>
  <w:num w:numId="34">
    <w:abstractNumId w:val="42"/>
  </w:num>
  <w:num w:numId="35">
    <w:abstractNumId w:val="27"/>
  </w:num>
  <w:num w:numId="36">
    <w:abstractNumId w:val="12"/>
  </w:num>
  <w:num w:numId="37">
    <w:abstractNumId w:val="20"/>
  </w:num>
  <w:num w:numId="38">
    <w:abstractNumId w:val="30"/>
  </w:num>
  <w:num w:numId="39">
    <w:abstractNumId w:val="11"/>
  </w:num>
  <w:num w:numId="40">
    <w:abstractNumId w:val="31"/>
  </w:num>
  <w:num w:numId="41">
    <w:abstractNumId w:val="6"/>
  </w:num>
  <w:num w:numId="42">
    <w:abstractNumId w:val="2"/>
  </w:num>
  <w:num w:numId="43">
    <w:abstractNumId w:val="39"/>
  </w:num>
  <w:num w:numId="44">
    <w:abstractNumId w:val="0"/>
  </w:num>
  <w:num w:numId="45">
    <w:abstractNumId w:val="45"/>
  </w:num>
  <w:num w:numId="46">
    <w:abstractNumId w:val="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23"/>
    <w:rsid w:val="00001926"/>
    <w:rsid w:val="00002E7A"/>
    <w:rsid w:val="0000377B"/>
    <w:rsid w:val="0000520C"/>
    <w:rsid w:val="0000631A"/>
    <w:rsid w:val="00007FB3"/>
    <w:rsid w:val="00010CE1"/>
    <w:rsid w:val="00012CFB"/>
    <w:rsid w:val="00012FB6"/>
    <w:rsid w:val="000178AC"/>
    <w:rsid w:val="00017E0E"/>
    <w:rsid w:val="00021AAC"/>
    <w:rsid w:val="00025F2D"/>
    <w:rsid w:val="00035116"/>
    <w:rsid w:val="00042CB2"/>
    <w:rsid w:val="00043AC4"/>
    <w:rsid w:val="0004455E"/>
    <w:rsid w:val="00044B60"/>
    <w:rsid w:val="00047D91"/>
    <w:rsid w:val="000503A3"/>
    <w:rsid w:val="000514B6"/>
    <w:rsid w:val="00052193"/>
    <w:rsid w:val="0005238B"/>
    <w:rsid w:val="00052433"/>
    <w:rsid w:val="000532D2"/>
    <w:rsid w:val="00055155"/>
    <w:rsid w:val="000555F2"/>
    <w:rsid w:val="0006149B"/>
    <w:rsid w:val="00062FD2"/>
    <w:rsid w:val="0006491B"/>
    <w:rsid w:val="00064A65"/>
    <w:rsid w:val="00064A92"/>
    <w:rsid w:val="00064BA4"/>
    <w:rsid w:val="000658C8"/>
    <w:rsid w:val="00066EBF"/>
    <w:rsid w:val="0006726C"/>
    <w:rsid w:val="000714BA"/>
    <w:rsid w:val="00071855"/>
    <w:rsid w:val="00073C59"/>
    <w:rsid w:val="00080562"/>
    <w:rsid w:val="00080B67"/>
    <w:rsid w:val="00081087"/>
    <w:rsid w:val="00081FBB"/>
    <w:rsid w:val="000879DD"/>
    <w:rsid w:val="00087AC7"/>
    <w:rsid w:val="0009018D"/>
    <w:rsid w:val="0009121C"/>
    <w:rsid w:val="00095E14"/>
    <w:rsid w:val="00096C46"/>
    <w:rsid w:val="000A0D73"/>
    <w:rsid w:val="000A4397"/>
    <w:rsid w:val="000A5812"/>
    <w:rsid w:val="000A59B7"/>
    <w:rsid w:val="000A7341"/>
    <w:rsid w:val="000B00E2"/>
    <w:rsid w:val="000B036F"/>
    <w:rsid w:val="000B22BE"/>
    <w:rsid w:val="000B2AB9"/>
    <w:rsid w:val="000B2ADF"/>
    <w:rsid w:val="000B2CCB"/>
    <w:rsid w:val="000B3455"/>
    <w:rsid w:val="000B3CC5"/>
    <w:rsid w:val="000B4416"/>
    <w:rsid w:val="000B741C"/>
    <w:rsid w:val="000C2373"/>
    <w:rsid w:val="000C30B6"/>
    <w:rsid w:val="000C3964"/>
    <w:rsid w:val="000C7991"/>
    <w:rsid w:val="000D0811"/>
    <w:rsid w:val="000D2F04"/>
    <w:rsid w:val="000E059B"/>
    <w:rsid w:val="000E0912"/>
    <w:rsid w:val="000E11F5"/>
    <w:rsid w:val="000E1BDC"/>
    <w:rsid w:val="000F21AF"/>
    <w:rsid w:val="000F4709"/>
    <w:rsid w:val="000F5ACE"/>
    <w:rsid w:val="00103663"/>
    <w:rsid w:val="001036B6"/>
    <w:rsid w:val="0010452A"/>
    <w:rsid w:val="00106522"/>
    <w:rsid w:val="00106C25"/>
    <w:rsid w:val="00106D41"/>
    <w:rsid w:val="00106EEA"/>
    <w:rsid w:val="00107D86"/>
    <w:rsid w:val="00107E0C"/>
    <w:rsid w:val="001130EC"/>
    <w:rsid w:val="00116F10"/>
    <w:rsid w:val="00121DC2"/>
    <w:rsid w:val="00121E03"/>
    <w:rsid w:val="001236A1"/>
    <w:rsid w:val="00123815"/>
    <w:rsid w:val="001263E9"/>
    <w:rsid w:val="001265C6"/>
    <w:rsid w:val="00126717"/>
    <w:rsid w:val="00130987"/>
    <w:rsid w:val="00131A6C"/>
    <w:rsid w:val="00134D7E"/>
    <w:rsid w:val="001363DE"/>
    <w:rsid w:val="00136A27"/>
    <w:rsid w:val="00144788"/>
    <w:rsid w:val="00144CD0"/>
    <w:rsid w:val="00146D73"/>
    <w:rsid w:val="00147F5A"/>
    <w:rsid w:val="00155301"/>
    <w:rsid w:val="00155AA4"/>
    <w:rsid w:val="00156B30"/>
    <w:rsid w:val="00156B7E"/>
    <w:rsid w:val="001572D0"/>
    <w:rsid w:val="00160E56"/>
    <w:rsid w:val="00162670"/>
    <w:rsid w:val="00162C8B"/>
    <w:rsid w:val="00172691"/>
    <w:rsid w:val="001726C5"/>
    <w:rsid w:val="00172E58"/>
    <w:rsid w:val="00173806"/>
    <w:rsid w:val="0017609B"/>
    <w:rsid w:val="001771E0"/>
    <w:rsid w:val="0018128F"/>
    <w:rsid w:val="00181F03"/>
    <w:rsid w:val="00184F77"/>
    <w:rsid w:val="00185109"/>
    <w:rsid w:val="00187675"/>
    <w:rsid w:val="00187AC0"/>
    <w:rsid w:val="001902F1"/>
    <w:rsid w:val="00190D18"/>
    <w:rsid w:val="00193240"/>
    <w:rsid w:val="00194DDF"/>
    <w:rsid w:val="001969EE"/>
    <w:rsid w:val="00197E49"/>
    <w:rsid w:val="001A039D"/>
    <w:rsid w:val="001A0589"/>
    <w:rsid w:val="001A207C"/>
    <w:rsid w:val="001A33AE"/>
    <w:rsid w:val="001A3EE7"/>
    <w:rsid w:val="001A4035"/>
    <w:rsid w:val="001A506B"/>
    <w:rsid w:val="001A5BB7"/>
    <w:rsid w:val="001A7677"/>
    <w:rsid w:val="001B0724"/>
    <w:rsid w:val="001B0E3D"/>
    <w:rsid w:val="001B2B07"/>
    <w:rsid w:val="001B309C"/>
    <w:rsid w:val="001C0E39"/>
    <w:rsid w:val="001C48B2"/>
    <w:rsid w:val="001C5396"/>
    <w:rsid w:val="001C583F"/>
    <w:rsid w:val="001C6915"/>
    <w:rsid w:val="001C6A9D"/>
    <w:rsid w:val="001D027C"/>
    <w:rsid w:val="001D0617"/>
    <w:rsid w:val="001D1ABC"/>
    <w:rsid w:val="001D1B89"/>
    <w:rsid w:val="001D3249"/>
    <w:rsid w:val="001D430F"/>
    <w:rsid w:val="001D60D7"/>
    <w:rsid w:val="001E0927"/>
    <w:rsid w:val="001E0C43"/>
    <w:rsid w:val="001E0CAC"/>
    <w:rsid w:val="001E0EFF"/>
    <w:rsid w:val="001E625F"/>
    <w:rsid w:val="001E675B"/>
    <w:rsid w:val="001E6979"/>
    <w:rsid w:val="001E6BBD"/>
    <w:rsid w:val="001E7E81"/>
    <w:rsid w:val="001F003B"/>
    <w:rsid w:val="001F027A"/>
    <w:rsid w:val="001F2046"/>
    <w:rsid w:val="001F34F3"/>
    <w:rsid w:val="001F3E6C"/>
    <w:rsid w:val="001F5DFD"/>
    <w:rsid w:val="001F7EA3"/>
    <w:rsid w:val="00200A2D"/>
    <w:rsid w:val="0020175D"/>
    <w:rsid w:val="002017CF"/>
    <w:rsid w:val="00202F19"/>
    <w:rsid w:val="00205E61"/>
    <w:rsid w:val="00212F80"/>
    <w:rsid w:val="002152B0"/>
    <w:rsid w:val="0021575A"/>
    <w:rsid w:val="00216725"/>
    <w:rsid w:val="00217492"/>
    <w:rsid w:val="00217614"/>
    <w:rsid w:val="002176CE"/>
    <w:rsid w:val="0022081D"/>
    <w:rsid w:val="00221D22"/>
    <w:rsid w:val="002230D5"/>
    <w:rsid w:val="002319D5"/>
    <w:rsid w:val="00233CCC"/>
    <w:rsid w:val="0023570F"/>
    <w:rsid w:val="00237661"/>
    <w:rsid w:val="002420F8"/>
    <w:rsid w:val="002424A9"/>
    <w:rsid w:val="00245310"/>
    <w:rsid w:val="002517B3"/>
    <w:rsid w:val="002553DA"/>
    <w:rsid w:val="00256065"/>
    <w:rsid w:val="00256663"/>
    <w:rsid w:val="00257D6E"/>
    <w:rsid w:val="00260851"/>
    <w:rsid w:val="00262FC6"/>
    <w:rsid w:val="00263954"/>
    <w:rsid w:val="0026623C"/>
    <w:rsid w:val="00267AE0"/>
    <w:rsid w:val="002702A5"/>
    <w:rsid w:val="00271544"/>
    <w:rsid w:val="00272915"/>
    <w:rsid w:val="002745C5"/>
    <w:rsid w:val="00281614"/>
    <w:rsid w:val="002852C8"/>
    <w:rsid w:val="00285BF3"/>
    <w:rsid w:val="002869B4"/>
    <w:rsid w:val="00286E16"/>
    <w:rsid w:val="002909A5"/>
    <w:rsid w:val="002909CD"/>
    <w:rsid w:val="00290F57"/>
    <w:rsid w:val="00291EB3"/>
    <w:rsid w:val="002A042F"/>
    <w:rsid w:val="002A1EC0"/>
    <w:rsid w:val="002A3C35"/>
    <w:rsid w:val="002A3D26"/>
    <w:rsid w:val="002A443F"/>
    <w:rsid w:val="002A5A59"/>
    <w:rsid w:val="002B3C87"/>
    <w:rsid w:val="002B3FEE"/>
    <w:rsid w:val="002B4F0E"/>
    <w:rsid w:val="002B68C5"/>
    <w:rsid w:val="002B7484"/>
    <w:rsid w:val="002C1256"/>
    <w:rsid w:val="002C1484"/>
    <w:rsid w:val="002C3502"/>
    <w:rsid w:val="002C4083"/>
    <w:rsid w:val="002C54B7"/>
    <w:rsid w:val="002C65B4"/>
    <w:rsid w:val="002C6A7E"/>
    <w:rsid w:val="002C79FB"/>
    <w:rsid w:val="002D015D"/>
    <w:rsid w:val="002D19CC"/>
    <w:rsid w:val="002D1DDE"/>
    <w:rsid w:val="002D2103"/>
    <w:rsid w:val="002D5B1A"/>
    <w:rsid w:val="002D6010"/>
    <w:rsid w:val="002D78E9"/>
    <w:rsid w:val="002E44FB"/>
    <w:rsid w:val="002E6AC8"/>
    <w:rsid w:val="002E7DFA"/>
    <w:rsid w:val="002F0877"/>
    <w:rsid w:val="002F0923"/>
    <w:rsid w:val="002F0AF7"/>
    <w:rsid w:val="002F1449"/>
    <w:rsid w:val="002F1FC9"/>
    <w:rsid w:val="002F3238"/>
    <w:rsid w:val="002F5C40"/>
    <w:rsid w:val="002F60E1"/>
    <w:rsid w:val="002F69EC"/>
    <w:rsid w:val="00301359"/>
    <w:rsid w:val="0030145C"/>
    <w:rsid w:val="0030424C"/>
    <w:rsid w:val="003048CF"/>
    <w:rsid w:val="00305B6D"/>
    <w:rsid w:val="00305F97"/>
    <w:rsid w:val="003069D9"/>
    <w:rsid w:val="00307BB4"/>
    <w:rsid w:val="00312582"/>
    <w:rsid w:val="00312D7D"/>
    <w:rsid w:val="003175A6"/>
    <w:rsid w:val="00322697"/>
    <w:rsid w:val="0032289E"/>
    <w:rsid w:val="00323164"/>
    <w:rsid w:val="00323864"/>
    <w:rsid w:val="00324878"/>
    <w:rsid w:val="00325086"/>
    <w:rsid w:val="00326DC4"/>
    <w:rsid w:val="0032707C"/>
    <w:rsid w:val="00331FF6"/>
    <w:rsid w:val="0033234B"/>
    <w:rsid w:val="003350E0"/>
    <w:rsid w:val="003351CF"/>
    <w:rsid w:val="0033528F"/>
    <w:rsid w:val="00337F00"/>
    <w:rsid w:val="0034222F"/>
    <w:rsid w:val="0034678E"/>
    <w:rsid w:val="0035400F"/>
    <w:rsid w:val="0036091C"/>
    <w:rsid w:val="00364A22"/>
    <w:rsid w:val="0036615E"/>
    <w:rsid w:val="00366B94"/>
    <w:rsid w:val="0037255D"/>
    <w:rsid w:val="00372C16"/>
    <w:rsid w:val="00374A8C"/>
    <w:rsid w:val="0037646A"/>
    <w:rsid w:val="00381CFE"/>
    <w:rsid w:val="00384A8F"/>
    <w:rsid w:val="00385D18"/>
    <w:rsid w:val="00390ACF"/>
    <w:rsid w:val="00391BD8"/>
    <w:rsid w:val="00391DE8"/>
    <w:rsid w:val="003951BC"/>
    <w:rsid w:val="003956BD"/>
    <w:rsid w:val="00395B4E"/>
    <w:rsid w:val="0039648D"/>
    <w:rsid w:val="003A443F"/>
    <w:rsid w:val="003A46E1"/>
    <w:rsid w:val="003A61ED"/>
    <w:rsid w:val="003A6957"/>
    <w:rsid w:val="003A76EC"/>
    <w:rsid w:val="003A79A8"/>
    <w:rsid w:val="003B0AD1"/>
    <w:rsid w:val="003B0C98"/>
    <w:rsid w:val="003B1D63"/>
    <w:rsid w:val="003B3E38"/>
    <w:rsid w:val="003B4AE9"/>
    <w:rsid w:val="003B5018"/>
    <w:rsid w:val="003B73EA"/>
    <w:rsid w:val="003C3CD6"/>
    <w:rsid w:val="003C40FE"/>
    <w:rsid w:val="003C5242"/>
    <w:rsid w:val="003D02FC"/>
    <w:rsid w:val="003D3BCF"/>
    <w:rsid w:val="003D3FC0"/>
    <w:rsid w:val="003D43D8"/>
    <w:rsid w:val="003D51F9"/>
    <w:rsid w:val="003D6F84"/>
    <w:rsid w:val="003D747D"/>
    <w:rsid w:val="003F2A90"/>
    <w:rsid w:val="003F35FB"/>
    <w:rsid w:val="003F60B5"/>
    <w:rsid w:val="003F7837"/>
    <w:rsid w:val="00400911"/>
    <w:rsid w:val="00401547"/>
    <w:rsid w:val="00405457"/>
    <w:rsid w:val="00412490"/>
    <w:rsid w:val="00413A82"/>
    <w:rsid w:val="00414AD3"/>
    <w:rsid w:val="0041745C"/>
    <w:rsid w:val="00417A2E"/>
    <w:rsid w:val="004202DA"/>
    <w:rsid w:val="004205AE"/>
    <w:rsid w:val="0042125D"/>
    <w:rsid w:val="00425CF2"/>
    <w:rsid w:val="004315E8"/>
    <w:rsid w:val="00433161"/>
    <w:rsid w:val="004343B0"/>
    <w:rsid w:val="004355EF"/>
    <w:rsid w:val="004359CC"/>
    <w:rsid w:val="00435E56"/>
    <w:rsid w:val="0043667E"/>
    <w:rsid w:val="00436D34"/>
    <w:rsid w:val="00437030"/>
    <w:rsid w:val="00437BCC"/>
    <w:rsid w:val="00441F3B"/>
    <w:rsid w:val="0044272B"/>
    <w:rsid w:val="00446F52"/>
    <w:rsid w:val="00447663"/>
    <w:rsid w:val="004476C3"/>
    <w:rsid w:val="00452088"/>
    <w:rsid w:val="00456198"/>
    <w:rsid w:val="004563F3"/>
    <w:rsid w:val="00456883"/>
    <w:rsid w:val="00460532"/>
    <w:rsid w:val="00462E71"/>
    <w:rsid w:val="004703F0"/>
    <w:rsid w:val="00470C3A"/>
    <w:rsid w:val="0047273A"/>
    <w:rsid w:val="00472D78"/>
    <w:rsid w:val="00476106"/>
    <w:rsid w:val="00476528"/>
    <w:rsid w:val="00482E3A"/>
    <w:rsid w:val="0048346D"/>
    <w:rsid w:val="00485009"/>
    <w:rsid w:val="00490B0F"/>
    <w:rsid w:val="00492F43"/>
    <w:rsid w:val="00493F8A"/>
    <w:rsid w:val="00494984"/>
    <w:rsid w:val="00495E17"/>
    <w:rsid w:val="00496349"/>
    <w:rsid w:val="00497F63"/>
    <w:rsid w:val="004A0576"/>
    <w:rsid w:val="004A0FB4"/>
    <w:rsid w:val="004A121D"/>
    <w:rsid w:val="004A4E04"/>
    <w:rsid w:val="004A513E"/>
    <w:rsid w:val="004A7C45"/>
    <w:rsid w:val="004A7DA7"/>
    <w:rsid w:val="004B0AFA"/>
    <w:rsid w:val="004B13D3"/>
    <w:rsid w:val="004B3AF4"/>
    <w:rsid w:val="004B4883"/>
    <w:rsid w:val="004B4BC7"/>
    <w:rsid w:val="004B7B1A"/>
    <w:rsid w:val="004B7E18"/>
    <w:rsid w:val="004C13A5"/>
    <w:rsid w:val="004C417C"/>
    <w:rsid w:val="004C460C"/>
    <w:rsid w:val="004C60CB"/>
    <w:rsid w:val="004C6547"/>
    <w:rsid w:val="004D0D81"/>
    <w:rsid w:val="004D39D7"/>
    <w:rsid w:val="004E289E"/>
    <w:rsid w:val="004E32C5"/>
    <w:rsid w:val="004E51A3"/>
    <w:rsid w:val="004E725B"/>
    <w:rsid w:val="004F2A25"/>
    <w:rsid w:val="004F357A"/>
    <w:rsid w:val="004F3A55"/>
    <w:rsid w:val="004F3C89"/>
    <w:rsid w:val="004F4BC2"/>
    <w:rsid w:val="004F4D81"/>
    <w:rsid w:val="004F542C"/>
    <w:rsid w:val="004F5FE6"/>
    <w:rsid w:val="004F64B9"/>
    <w:rsid w:val="004F7FDA"/>
    <w:rsid w:val="00502120"/>
    <w:rsid w:val="0050728A"/>
    <w:rsid w:val="0051224B"/>
    <w:rsid w:val="0051254A"/>
    <w:rsid w:val="00512D18"/>
    <w:rsid w:val="005130FA"/>
    <w:rsid w:val="00513F0F"/>
    <w:rsid w:val="00514772"/>
    <w:rsid w:val="00514A55"/>
    <w:rsid w:val="005175DC"/>
    <w:rsid w:val="00520526"/>
    <w:rsid w:val="0052432E"/>
    <w:rsid w:val="00524FC4"/>
    <w:rsid w:val="00525029"/>
    <w:rsid w:val="005271D3"/>
    <w:rsid w:val="00527DE8"/>
    <w:rsid w:val="00530DBB"/>
    <w:rsid w:val="00531720"/>
    <w:rsid w:val="005318B3"/>
    <w:rsid w:val="0053205B"/>
    <w:rsid w:val="00532B22"/>
    <w:rsid w:val="00532DBD"/>
    <w:rsid w:val="00532E03"/>
    <w:rsid w:val="0053372D"/>
    <w:rsid w:val="005344D7"/>
    <w:rsid w:val="00535EAA"/>
    <w:rsid w:val="005372A3"/>
    <w:rsid w:val="00543B81"/>
    <w:rsid w:val="0054794A"/>
    <w:rsid w:val="00553B18"/>
    <w:rsid w:val="00553BAB"/>
    <w:rsid w:val="00556D8A"/>
    <w:rsid w:val="00560578"/>
    <w:rsid w:val="00560A63"/>
    <w:rsid w:val="00560AC4"/>
    <w:rsid w:val="0056233A"/>
    <w:rsid w:val="005630CE"/>
    <w:rsid w:val="0056486D"/>
    <w:rsid w:val="00564F21"/>
    <w:rsid w:val="005651AA"/>
    <w:rsid w:val="005654E0"/>
    <w:rsid w:val="00565E04"/>
    <w:rsid w:val="005663AD"/>
    <w:rsid w:val="00566DC9"/>
    <w:rsid w:val="00567232"/>
    <w:rsid w:val="00567270"/>
    <w:rsid w:val="00567F16"/>
    <w:rsid w:val="005707D7"/>
    <w:rsid w:val="00570C5A"/>
    <w:rsid w:val="005719F7"/>
    <w:rsid w:val="00572F24"/>
    <w:rsid w:val="005732E9"/>
    <w:rsid w:val="00573421"/>
    <w:rsid w:val="005748C4"/>
    <w:rsid w:val="0057796F"/>
    <w:rsid w:val="005804CC"/>
    <w:rsid w:val="0058187A"/>
    <w:rsid w:val="005840EA"/>
    <w:rsid w:val="005851AA"/>
    <w:rsid w:val="0058635F"/>
    <w:rsid w:val="00590831"/>
    <w:rsid w:val="0059161A"/>
    <w:rsid w:val="00592487"/>
    <w:rsid w:val="00593E44"/>
    <w:rsid w:val="005960D4"/>
    <w:rsid w:val="005975A5"/>
    <w:rsid w:val="005A4799"/>
    <w:rsid w:val="005B0B35"/>
    <w:rsid w:val="005B2B51"/>
    <w:rsid w:val="005B2D98"/>
    <w:rsid w:val="005B454D"/>
    <w:rsid w:val="005B5D11"/>
    <w:rsid w:val="005B76BA"/>
    <w:rsid w:val="005B7B28"/>
    <w:rsid w:val="005C0653"/>
    <w:rsid w:val="005C16C5"/>
    <w:rsid w:val="005C292F"/>
    <w:rsid w:val="005C3871"/>
    <w:rsid w:val="005C38D0"/>
    <w:rsid w:val="005C5C7B"/>
    <w:rsid w:val="005C7A9F"/>
    <w:rsid w:val="005D11FF"/>
    <w:rsid w:val="005D1FD3"/>
    <w:rsid w:val="005D2523"/>
    <w:rsid w:val="005D2A76"/>
    <w:rsid w:val="005D5BD0"/>
    <w:rsid w:val="005D5F8B"/>
    <w:rsid w:val="005D65F6"/>
    <w:rsid w:val="005D7787"/>
    <w:rsid w:val="005E01BB"/>
    <w:rsid w:val="005E067C"/>
    <w:rsid w:val="005E3AEA"/>
    <w:rsid w:val="005E4E31"/>
    <w:rsid w:val="005E631D"/>
    <w:rsid w:val="005E733D"/>
    <w:rsid w:val="005E7673"/>
    <w:rsid w:val="005E7D9D"/>
    <w:rsid w:val="005F1651"/>
    <w:rsid w:val="005F3A74"/>
    <w:rsid w:val="005F785D"/>
    <w:rsid w:val="00600C69"/>
    <w:rsid w:val="00602EC2"/>
    <w:rsid w:val="0060327E"/>
    <w:rsid w:val="00604A61"/>
    <w:rsid w:val="0060686C"/>
    <w:rsid w:val="006073E3"/>
    <w:rsid w:val="0060795B"/>
    <w:rsid w:val="00610564"/>
    <w:rsid w:val="00610AAA"/>
    <w:rsid w:val="00610ADE"/>
    <w:rsid w:val="00614D6B"/>
    <w:rsid w:val="006171E4"/>
    <w:rsid w:val="006279BD"/>
    <w:rsid w:val="00632463"/>
    <w:rsid w:val="00633D38"/>
    <w:rsid w:val="0063488C"/>
    <w:rsid w:val="00637FC1"/>
    <w:rsid w:val="00645755"/>
    <w:rsid w:val="00646784"/>
    <w:rsid w:val="00650C82"/>
    <w:rsid w:val="0065139F"/>
    <w:rsid w:val="0065393D"/>
    <w:rsid w:val="00660678"/>
    <w:rsid w:val="006607B4"/>
    <w:rsid w:val="00661DCA"/>
    <w:rsid w:val="00662B83"/>
    <w:rsid w:val="006679D5"/>
    <w:rsid w:val="00670FCB"/>
    <w:rsid w:val="006720CB"/>
    <w:rsid w:val="00672FDA"/>
    <w:rsid w:val="00674B9D"/>
    <w:rsid w:val="00677AFC"/>
    <w:rsid w:val="006810B5"/>
    <w:rsid w:val="00682E6E"/>
    <w:rsid w:val="006848B7"/>
    <w:rsid w:val="00684B20"/>
    <w:rsid w:val="00686D19"/>
    <w:rsid w:val="00686EF5"/>
    <w:rsid w:val="0069269A"/>
    <w:rsid w:val="00692FBD"/>
    <w:rsid w:val="006932C4"/>
    <w:rsid w:val="00694486"/>
    <w:rsid w:val="00694AD8"/>
    <w:rsid w:val="00695D64"/>
    <w:rsid w:val="006A0414"/>
    <w:rsid w:val="006A0AD6"/>
    <w:rsid w:val="006A2130"/>
    <w:rsid w:val="006A31C7"/>
    <w:rsid w:val="006A3345"/>
    <w:rsid w:val="006A3DE5"/>
    <w:rsid w:val="006A530E"/>
    <w:rsid w:val="006A5F18"/>
    <w:rsid w:val="006A769B"/>
    <w:rsid w:val="006B086A"/>
    <w:rsid w:val="006B2EDC"/>
    <w:rsid w:val="006B3833"/>
    <w:rsid w:val="006B3AF9"/>
    <w:rsid w:val="006B68FE"/>
    <w:rsid w:val="006B72F4"/>
    <w:rsid w:val="006C0AC4"/>
    <w:rsid w:val="006C16B1"/>
    <w:rsid w:val="006C1D1B"/>
    <w:rsid w:val="006C37AB"/>
    <w:rsid w:val="006C5427"/>
    <w:rsid w:val="006C5D1F"/>
    <w:rsid w:val="006C632A"/>
    <w:rsid w:val="006C66DC"/>
    <w:rsid w:val="006C69C5"/>
    <w:rsid w:val="006D0E81"/>
    <w:rsid w:val="006D2967"/>
    <w:rsid w:val="006D434D"/>
    <w:rsid w:val="006D527B"/>
    <w:rsid w:val="006D6EE7"/>
    <w:rsid w:val="006E0376"/>
    <w:rsid w:val="006E0E6A"/>
    <w:rsid w:val="006E4B67"/>
    <w:rsid w:val="006E60BB"/>
    <w:rsid w:val="006E67D1"/>
    <w:rsid w:val="006E6FF8"/>
    <w:rsid w:val="006F45F7"/>
    <w:rsid w:val="006F64B1"/>
    <w:rsid w:val="006F7E48"/>
    <w:rsid w:val="00702408"/>
    <w:rsid w:val="007030F2"/>
    <w:rsid w:val="007058B5"/>
    <w:rsid w:val="00707A86"/>
    <w:rsid w:val="00710F34"/>
    <w:rsid w:val="0071144E"/>
    <w:rsid w:val="00711696"/>
    <w:rsid w:val="007116A4"/>
    <w:rsid w:val="0071384F"/>
    <w:rsid w:val="00716985"/>
    <w:rsid w:val="00721BC8"/>
    <w:rsid w:val="007224E1"/>
    <w:rsid w:val="0072319E"/>
    <w:rsid w:val="00724C22"/>
    <w:rsid w:val="00726B46"/>
    <w:rsid w:val="00726BB1"/>
    <w:rsid w:val="00726C7E"/>
    <w:rsid w:val="0072750F"/>
    <w:rsid w:val="00727B0B"/>
    <w:rsid w:val="00731019"/>
    <w:rsid w:val="00732670"/>
    <w:rsid w:val="00735F6E"/>
    <w:rsid w:val="00736670"/>
    <w:rsid w:val="00740640"/>
    <w:rsid w:val="00741F25"/>
    <w:rsid w:val="00746BEF"/>
    <w:rsid w:val="00746EC1"/>
    <w:rsid w:val="00753086"/>
    <w:rsid w:val="007538E0"/>
    <w:rsid w:val="00756DF8"/>
    <w:rsid w:val="00757565"/>
    <w:rsid w:val="007677A8"/>
    <w:rsid w:val="00772BB0"/>
    <w:rsid w:val="00775B94"/>
    <w:rsid w:val="00776521"/>
    <w:rsid w:val="00776D84"/>
    <w:rsid w:val="00780679"/>
    <w:rsid w:val="0078113F"/>
    <w:rsid w:val="007826CD"/>
    <w:rsid w:val="00782D25"/>
    <w:rsid w:val="00784417"/>
    <w:rsid w:val="00784A21"/>
    <w:rsid w:val="0078522A"/>
    <w:rsid w:val="00785AFC"/>
    <w:rsid w:val="00785D89"/>
    <w:rsid w:val="0078633C"/>
    <w:rsid w:val="00792980"/>
    <w:rsid w:val="00793316"/>
    <w:rsid w:val="007A1625"/>
    <w:rsid w:val="007A173B"/>
    <w:rsid w:val="007A5014"/>
    <w:rsid w:val="007A5F35"/>
    <w:rsid w:val="007B584C"/>
    <w:rsid w:val="007B76F0"/>
    <w:rsid w:val="007B7D77"/>
    <w:rsid w:val="007C06FF"/>
    <w:rsid w:val="007C23ED"/>
    <w:rsid w:val="007C2585"/>
    <w:rsid w:val="007C31B3"/>
    <w:rsid w:val="007C3B8D"/>
    <w:rsid w:val="007C42F9"/>
    <w:rsid w:val="007C5551"/>
    <w:rsid w:val="007C56C0"/>
    <w:rsid w:val="007C6D49"/>
    <w:rsid w:val="007C78C1"/>
    <w:rsid w:val="007C7C56"/>
    <w:rsid w:val="007D06A6"/>
    <w:rsid w:val="007D1D98"/>
    <w:rsid w:val="007D1F59"/>
    <w:rsid w:val="007D29E3"/>
    <w:rsid w:val="007D3093"/>
    <w:rsid w:val="007E29F3"/>
    <w:rsid w:val="007E2D30"/>
    <w:rsid w:val="007E56C8"/>
    <w:rsid w:val="007E5B4C"/>
    <w:rsid w:val="007E7F35"/>
    <w:rsid w:val="007F04AA"/>
    <w:rsid w:val="007F489A"/>
    <w:rsid w:val="007F4DD3"/>
    <w:rsid w:val="008000E3"/>
    <w:rsid w:val="008049AC"/>
    <w:rsid w:val="00804A53"/>
    <w:rsid w:val="008062EE"/>
    <w:rsid w:val="00806B18"/>
    <w:rsid w:val="00807355"/>
    <w:rsid w:val="00810BC7"/>
    <w:rsid w:val="00811826"/>
    <w:rsid w:val="00812C79"/>
    <w:rsid w:val="008137DB"/>
    <w:rsid w:val="00815E39"/>
    <w:rsid w:val="00816EA4"/>
    <w:rsid w:val="0082019A"/>
    <w:rsid w:val="00821AD8"/>
    <w:rsid w:val="00832CA1"/>
    <w:rsid w:val="00834456"/>
    <w:rsid w:val="00834DF9"/>
    <w:rsid w:val="00836015"/>
    <w:rsid w:val="00837BC8"/>
    <w:rsid w:val="00841360"/>
    <w:rsid w:val="008429A5"/>
    <w:rsid w:val="0084363B"/>
    <w:rsid w:val="00843E24"/>
    <w:rsid w:val="00845FC8"/>
    <w:rsid w:val="00846619"/>
    <w:rsid w:val="00847FA7"/>
    <w:rsid w:val="00850BD2"/>
    <w:rsid w:val="008550C0"/>
    <w:rsid w:val="0085556C"/>
    <w:rsid w:val="00856AD5"/>
    <w:rsid w:val="008570F8"/>
    <w:rsid w:val="00860FB7"/>
    <w:rsid w:val="00861111"/>
    <w:rsid w:val="0086216F"/>
    <w:rsid w:val="0086362A"/>
    <w:rsid w:val="008652C7"/>
    <w:rsid w:val="00865E39"/>
    <w:rsid w:val="00866FE4"/>
    <w:rsid w:val="008713A4"/>
    <w:rsid w:val="008761E0"/>
    <w:rsid w:val="00876712"/>
    <w:rsid w:val="00880838"/>
    <w:rsid w:val="00880B45"/>
    <w:rsid w:val="00883737"/>
    <w:rsid w:val="00884C9E"/>
    <w:rsid w:val="00885E5B"/>
    <w:rsid w:val="008918DF"/>
    <w:rsid w:val="008929F6"/>
    <w:rsid w:val="008A10B4"/>
    <w:rsid w:val="008A2A25"/>
    <w:rsid w:val="008A2FEE"/>
    <w:rsid w:val="008A420A"/>
    <w:rsid w:val="008B5D48"/>
    <w:rsid w:val="008B63C0"/>
    <w:rsid w:val="008B645A"/>
    <w:rsid w:val="008B6C1E"/>
    <w:rsid w:val="008B7974"/>
    <w:rsid w:val="008C023D"/>
    <w:rsid w:val="008C028A"/>
    <w:rsid w:val="008C3DB7"/>
    <w:rsid w:val="008C427D"/>
    <w:rsid w:val="008D3A86"/>
    <w:rsid w:val="008D6D41"/>
    <w:rsid w:val="008E259E"/>
    <w:rsid w:val="008E382E"/>
    <w:rsid w:val="008E50C7"/>
    <w:rsid w:val="008F246D"/>
    <w:rsid w:val="008F35D3"/>
    <w:rsid w:val="008F4A32"/>
    <w:rsid w:val="008F5CF2"/>
    <w:rsid w:val="008F6548"/>
    <w:rsid w:val="008F75E9"/>
    <w:rsid w:val="009021CB"/>
    <w:rsid w:val="00902D63"/>
    <w:rsid w:val="00905AF1"/>
    <w:rsid w:val="0090710E"/>
    <w:rsid w:val="0091092B"/>
    <w:rsid w:val="0091186F"/>
    <w:rsid w:val="00914AE6"/>
    <w:rsid w:val="009152A6"/>
    <w:rsid w:val="009156F0"/>
    <w:rsid w:val="00917A01"/>
    <w:rsid w:val="009225CB"/>
    <w:rsid w:val="00922819"/>
    <w:rsid w:val="00923970"/>
    <w:rsid w:val="0092400D"/>
    <w:rsid w:val="00924F1A"/>
    <w:rsid w:val="00934679"/>
    <w:rsid w:val="00934725"/>
    <w:rsid w:val="00934F1A"/>
    <w:rsid w:val="009356EC"/>
    <w:rsid w:val="00935954"/>
    <w:rsid w:val="00941166"/>
    <w:rsid w:val="00941A23"/>
    <w:rsid w:val="0094491A"/>
    <w:rsid w:val="00954320"/>
    <w:rsid w:val="00954529"/>
    <w:rsid w:val="00963B9C"/>
    <w:rsid w:val="00964730"/>
    <w:rsid w:val="009647F6"/>
    <w:rsid w:val="00965051"/>
    <w:rsid w:val="009656BB"/>
    <w:rsid w:val="0097011B"/>
    <w:rsid w:val="009711B8"/>
    <w:rsid w:val="009733F0"/>
    <w:rsid w:val="009755B4"/>
    <w:rsid w:val="009756CE"/>
    <w:rsid w:val="009758B5"/>
    <w:rsid w:val="00977DA8"/>
    <w:rsid w:val="00980AC4"/>
    <w:rsid w:val="00980B41"/>
    <w:rsid w:val="00980FB2"/>
    <w:rsid w:val="00981C0D"/>
    <w:rsid w:val="00981EC4"/>
    <w:rsid w:val="00981FA6"/>
    <w:rsid w:val="00990CED"/>
    <w:rsid w:val="0099114B"/>
    <w:rsid w:val="00993884"/>
    <w:rsid w:val="00996C6A"/>
    <w:rsid w:val="009A029B"/>
    <w:rsid w:val="009B0ABD"/>
    <w:rsid w:val="009B1A93"/>
    <w:rsid w:val="009B260A"/>
    <w:rsid w:val="009B3F26"/>
    <w:rsid w:val="009B5C59"/>
    <w:rsid w:val="009B63E6"/>
    <w:rsid w:val="009B6B3B"/>
    <w:rsid w:val="009B75D0"/>
    <w:rsid w:val="009B7903"/>
    <w:rsid w:val="009C0858"/>
    <w:rsid w:val="009C0F53"/>
    <w:rsid w:val="009C0F6B"/>
    <w:rsid w:val="009C1F8E"/>
    <w:rsid w:val="009C49AB"/>
    <w:rsid w:val="009C4E02"/>
    <w:rsid w:val="009C76AA"/>
    <w:rsid w:val="009D087D"/>
    <w:rsid w:val="009D198D"/>
    <w:rsid w:val="009D2175"/>
    <w:rsid w:val="009D29FB"/>
    <w:rsid w:val="009D4562"/>
    <w:rsid w:val="009D49F1"/>
    <w:rsid w:val="009D63F2"/>
    <w:rsid w:val="009D676C"/>
    <w:rsid w:val="009D6C29"/>
    <w:rsid w:val="009E0635"/>
    <w:rsid w:val="009E3687"/>
    <w:rsid w:val="009F0C23"/>
    <w:rsid w:val="009F1316"/>
    <w:rsid w:val="009F3D09"/>
    <w:rsid w:val="009F527D"/>
    <w:rsid w:val="009F67E7"/>
    <w:rsid w:val="009F6DE6"/>
    <w:rsid w:val="009F7578"/>
    <w:rsid w:val="009F7C43"/>
    <w:rsid w:val="00A00118"/>
    <w:rsid w:val="00A001C2"/>
    <w:rsid w:val="00A00AF2"/>
    <w:rsid w:val="00A00C63"/>
    <w:rsid w:val="00A00F6B"/>
    <w:rsid w:val="00A011ED"/>
    <w:rsid w:val="00A0222F"/>
    <w:rsid w:val="00A02297"/>
    <w:rsid w:val="00A02CCD"/>
    <w:rsid w:val="00A045DB"/>
    <w:rsid w:val="00A06C8D"/>
    <w:rsid w:val="00A071AD"/>
    <w:rsid w:val="00A10260"/>
    <w:rsid w:val="00A12026"/>
    <w:rsid w:val="00A16145"/>
    <w:rsid w:val="00A21FB8"/>
    <w:rsid w:val="00A233DA"/>
    <w:rsid w:val="00A23D39"/>
    <w:rsid w:val="00A23E56"/>
    <w:rsid w:val="00A25239"/>
    <w:rsid w:val="00A30216"/>
    <w:rsid w:val="00A3290C"/>
    <w:rsid w:val="00A40774"/>
    <w:rsid w:val="00A50039"/>
    <w:rsid w:val="00A51E71"/>
    <w:rsid w:val="00A520EC"/>
    <w:rsid w:val="00A52359"/>
    <w:rsid w:val="00A5263F"/>
    <w:rsid w:val="00A527F9"/>
    <w:rsid w:val="00A54E78"/>
    <w:rsid w:val="00A57629"/>
    <w:rsid w:val="00A6113F"/>
    <w:rsid w:val="00A615EC"/>
    <w:rsid w:val="00A61A20"/>
    <w:rsid w:val="00A65792"/>
    <w:rsid w:val="00A65EED"/>
    <w:rsid w:val="00A71409"/>
    <w:rsid w:val="00A7279E"/>
    <w:rsid w:val="00A733DA"/>
    <w:rsid w:val="00A73E76"/>
    <w:rsid w:val="00A75132"/>
    <w:rsid w:val="00A8091E"/>
    <w:rsid w:val="00A82001"/>
    <w:rsid w:val="00A848E7"/>
    <w:rsid w:val="00A84B37"/>
    <w:rsid w:val="00A8549A"/>
    <w:rsid w:val="00A857CA"/>
    <w:rsid w:val="00A859B6"/>
    <w:rsid w:val="00A9109F"/>
    <w:rsid w:val="00A92B46"/>
    <w:rsid w:val="00A95B65"/>
    <w:rsid w:val="00A96691"/>
    <w:rsid w:val="00A9723A"/>
    <w:rsid w:val="00AA2C37"/>
    <w:rsid w:val="00AA3920"/>
    <w:rsid w:val="00AA47D5"/>
    <w:rsid w:val="00AA4944"/>
    <w:rsid w:val="00AA58D9"/>
    <w:rsid w:val="00AA7696"/>
    <w:rsid w:val="00AA78B6"/>
    <w:rsid w:val="00AB0203"/>
    <w:rsid w:val="00AB2ED1"/>
    <w:rsid w:val="00AB72B8"/>
    <w:rsid w:val="00AB74B2"/>
    <w:rsid w:val="00AC0FEF"/>
    <w:rsid w:val="00AC3971"/>
    <w:rsid w:val="00AC4DF3"/>
    <w:rsid w:val="00AC6F94"/>
    <w:rsid w:val="00AD0BAD"/>
    <w:rsid w:val="00AD1F66"/>
    <w:rsid w:val="00AD23B1"/>
    <w:rsid w:val="00AD346B"/>
    <w:rsid w:val="00AD3D3C"/>
    <w:rsid w:val="00AD5AF8"/>
    <w:rsid w:val="00AD66B4"/>
    <w:rsid w:val="00AD7089"/>
    <w:rsid w:val="00AE325E"/>
    <w:rsid w:val="00AE479B"/>
    <w:rsid w:val="00AF507B"/>
    <w:rsid w:val="00B0044A"/>
    <w:rsid w:val="00B03008"/>
    <w:rsid w:val="00B04D28"/>
    <w:rsid w:val="00B0517A"/>
    <w:rsid w:val="00B052B3"/>
    <w:rsid w:val="00B056ED"/>
    <w:rsid w:val="00B06E2C"/>
    <w:rsid w:val="00B10F26"/>
    <w:rsid w:val="00B1392F"/>
    <w:rsid w:val="00B14E2E"/>
    <w:rsid w:val="00B164A6"/>
    <w:rsid w:val="00B203A2"/>
    <w:rsid w:val="00B20E26"/>
    <w:rsid w:val="00B20EAA"/>
    <w:rsid w:val="00B21C10"/>
    <w:rsid w:val="00B23FE3"/>
    <w:rsid w:val="00B24F3A"/>
    <w:rsid w:val="00B2669F"/>
    <w:rsid w:val="00B30119"/>
    <w:rsid w:val="00B3480A"/>
    <w:rsid w:val="00B3763D"/>
    <w:rsid w:val="00B376AF"/>
    <w:rsid w:val="00B37A98"/>
    <w:rsid w:val="00B432C3"/>
    <w:rsid w:val="00B4397F"/>
    <w:rsid w:val="00B449C0"/>
    <w:rsid w:val="00B451EE"/>
    <w:rsid w:val="00B46FAA"/>
    <w:rsid w:val="00B50492"/>
    <w:rsid w:val="00B50C98"/>
    <w:rsid w:val="00B512A1"/>
    <w:rsid w:val="00B522A6"/>
    <w:rsid w:val="00B5409A"/>
    <w:rsid w:val="00B540E5"/>
    <w:rsid w:val="00B54579"/>
    <w:rsid w:val="00B555FD"/>
    <w:rsid w:val="00B55897"/>
    <w:rsid w:val="00B5780F"/>
    <w:rsid w:val="00B60359"/>
    <w:rsid w:val="00B60C8F"/>
    <w:rsid w:val="00B614E0"/>
    <w:rsid w:val="00B64688"/>
    <w:rsid w:val="00B65202"/>
    <w:rsid w:val="00B664C5"/>
    <w:rsid w:val="00B70A43"/>
    <w:rsid w:val="00B7192C"/>
    <w:rsid w:val="00B72853"/>
    <w:rsid w:val="00B72DF3"/>
    <w:rsid w:val="00B72E59"/>
    <w:rsid w:val="00B74819"/>
    <w:rsid w:val="00B76EA3"/>
    <w:rsid w:val="00B82CA9"/>
    <w:rsid w:val="00B82FA7"/>
    <w:rsid w:val="00B842BD"/>
    <w:rsid w:val="00B856D7"/>
    <w:rsid w:val="00B8729E"/>
    <w:rsid w:val="00B92AC8"/>
    <w:rsid w:val="00B92BA3"/>
    <w:rsid w:val="00B9391C"/>
    <w:rsid w:val="00B93D13"/>
    <w:rsid w:val="00B94666"/>
    <w:rsid w:val="00B94E08"/>
    <w:rsid w:val="00B95A60"/>
    <w:rsid w:val="00B97C17"/>
    <w:rsid w:val="00BA0902"/>
    <w:rsid w:val="00BA0C84"/>
    <w:rsid w:val="00BA106A"/>
    <w:rsid w:val="00BA1AB6"/>
    <w:rsid w:val="00BA2D85"/>
    <w:rsid w:val="00BA384C"/>
    <w:rsid w:val="00BA4B34"/>
    <w:rsid w:val="00BA7E5A"/>
    <w:rsid w:val="00BB0E9C"/>
    <w:rsid w:val="00BB2332"/>
    <w:rsid w:val="00BB3710"/>
    <w:rsid w:val="00BB55E1"/>
    <w:rsid w:val="00BB5624"/>
    <w:rsid w:val="00BB6C2F"/>
    <w:rsid w:val="00BC21C1"/>
    <w:rsid w:val="00BC2B26"/>
    <w:rsid w:val="00BC39FB"/>
    <w:rsid w:val="00BC3F85"/>
    <w:rsid w:val="00BC4F10"/>
    <w:rsid w:val="00BC6337"/>
    <w:rsid w:val="00BC7974"/>
    <w:rsid w:val="00BC7C61"/>
    <w:rsid w:val="00BD378C"/>
    <w:rsid w:val="00BD4688"/>
    <w:rsid w:val="00BD693F"/>
    <w:rsid w:val="00BD7591"/>
    <w:rsid w:val="00BE00F9"/>
    <w:rsid w:val="00BE0E90"/>
    <w:rsid w:val="00BE1ECB"/>
    <w:rsid w:val="00BE2938"/>
    <w:rsid w:val="00BE4587"/>
    <w:rsid w:val="00BE5998"/>
    <w:rsid w:val="00BE7363"/>
    <w:rsid w:val="00BF058F"/>
    <w:rsid w:val="00BF070B"/>
    <w:rsid w:val="00BF432D"/>
    <w:rsid w:val="00BF4664"/>
    <w:rsid w:val="00BF49C6"/>
    <w:rsid w:val="00BF4CE3"/>
    <w:rsid w:val="00BF5170"/>
    <w:rsid w:val="00BF61CB"/>
    <w:rsid w:val="00BF6687"/>
    <w:rsid w:val="00BF6A85"/>
    <w:rsid w:val="00C00265"/>
    <w:rsid w:val="00C01547"/>
    <w:rsid w:val="00C021F8"/>
    <w:rsid w:val="00C06423"/>
    <w:rsid w:val="00C119EF"/>
    <w:rsid w:val="00C11CA0"/>
    <w:rsid w:val="00C12204"/>
    <w:rsid w:val="00C12A48"/>
    <w:rsid w:val="00C13549"/>
    <w:rsid w:val="00C138B9"/>
    <w:rsid w:val="00C13FF0"/>
    <w:rsid w:val="00C15708"/>
    <w:rsid w:val="00C16006"/>
    <w:rsid w:val="00C160A8"/>
    <w:rsid w:val="00C162F6"/>
    <w:rsid w:val="00C20970"/>
    <w:rsid w:val="00C217C6"/>
    <w:rsid w:val="00C24F13"/>
    <w:rsid w:val="00C260EB"/>
    <w:rsid w:val="00C270B2"/>
    <w:rsid w:val="00C34732"/>
    <w:rsid w:val="00C35D63"/>
    <w:rsid w:val="00C35E60"/>
    <w:rsid w:val="00C361D5"/>
    <w:rsid w:val="00C41CB6"/>
    <w:rsid w:val="00C456CA"/>
    <w:rsid w:val="00C45AB4"/>
    <w:rsid w:val="00C505D9"/>
    <w:rsid w:val="00C53624"/>
    <w:rsid w:val="00C536FF"/>
    <w:rsid w:val="00C56198"/>
    <w:rsid w:val="00C564E7"/>
    <w:rsid w:val="00C56E5A"/>
    <w:rsid w:val="00C579CA"/>
    <w:rsid w:val="00C60DC5"/>
    <w:rsid w:val="00C61397"/>
    <w:rsid w:val="00C63887"/>
    <w:rsid w:val="00C65A50"/>
    <w:rsid w:val="00C71A7A"/>
    <w:rsid w:val="00C72423"/>
    <w:rsid w:val="00C7309C"/>
    <w:rsid w:val="00C743C4"/>
    <w:rsid w:val="00C761C0"/>
    <w:rsid w:val="00C7723E"/>
    <w:rsid w:val="00C77C35"/>
    <w:rsid w:val="00C83977"/>
    <w:rsid w:val="00C84865"/>
    <w:rsid w:val="00C8495A"/>
    <w:rsid w:val="00C85EE2"/>
    <w:rsid w:val="00C872CD"/>
    <w:rsid w:val="00C87D1C"/>
    <w:rsid w:val="00C9227D"/>
    <w:rsid w:val="00CA1ABB"/>
    <w:rsid w:val="00CA57A0"/>
    <w:rsid w:val="00CA5BE4"/>
    <w:rsid w:val="00CA7281"/>
    <w:rsid w:val="00CA7C6D"/>
    <w:rsid w:val="00CA7E5D"/>
    <w:rsid w:val="00CB057F"/>
    <w:rsid w:val="00CB11F0"/>
    <w:rsid w:val="00CB17E8"/>
    <w:rsid w:val="00CB23DF"/>
    <w:rsid w:val="00CB3AF9"/>
    <w:rsid w:val="00CB60EB"/>
    <w:rsid w:val="00CC0283"/>
    <w:rsid w:val="00CC2CBB"/>
    <w:rsid w:val="00CC38EF"/>
    <w:rsid w:val="00CC61DB"/>
    <w:rsid w:val="00CD22CB"/>
    <w:rsid w:val="00CD4E05"/>
    <w:rsid w:val="00CD6F9C"/>
    <w:rsid w:val="00CD7645"/>
    <w:rsid w:val="00CE1914"/>
    <w:rsid w:val="00CE475B"/>
    <w:rsid w:val="00CE55D9"/>
    <w:rsid w:val="00CE7B4F"/>
    <w:rsid w:val="00CF033F"/>
    <w:rsid w:val="00CF113E"/>
    <w:rsid w:val="00CF13B2"/>
    <w:rsid w:val="00CF1B0B"/>
    <w:rsid w:val="00CF2299"/>
    <w:rsid w:val="00CF2D76"/>
    <w:rsid w:val="00CF3D21"/>
    <w:rsid w:val="00CF4E74"/>
    <w:rsid w:val="00CF5E09"/>
    <w:rsid w:val="00CF600B"/>
    <w:rsid w:val="00CF706C"/>
    <w:rsid w:val="00D02315"/>
    <w:rsid w:val="00D03486"/>
    <w:rsid w:val="00D03C8B"/>
    <w:rsid w:val="00D0496D"/>
    <w:rsid w:val="00D057E9"/>
    <w:rsid w:val="00D11C80"/>
    <w:rsid w:val="00D11F0B"/>
    <w:rsid w:val="00D14941"/>
    <w:rsid w:val="00D14DBF"/>
    <w:rsid w:val="00D15612"/>
    <w:rsid w:val="00D163D6"/>
    <w:rsid w:val="00D2037F"/>
    <w:rsid w:val="00D204F9"/>
    <w:rsid w:val="00D20B96"/>
    <w:rsid w:val="00D235DA"/>
    <w:rsid w:val="00D2404F"/>
    <w:rsid w:val="00D26C2A"/>
    <w:rsid w:val="00D271D3"/>
    <w:rsid w:val="00D33B5E"/>
    <w:rsid w:val="00D36676"/>
    <w:rsid w:val="00D37F28"/>
    <w:rsid w:val="00D4395C"/>
    <w:rsid w:val="00D466C7"/>
    <w:rsid w:val="00D53934"/>
    <w:rsid w:val="00D53ED0"/>
    <w:rsid w:val="00D552C0"/>
    <w:rsid w:val="00D55DDC"/>
    <w:rsid w:val="00D6582B"/>
    <w:rsid w:val="00D660F8"/>
    <w:rsid w:val="00D674DA"/>
    <w:rsid w:val="00D705AB"/>
    <w:rsid w:val="00D74575"/>
    <w:rsid w:val="00D75306"/>
    <w:rsid w:val="00D76A09"/>
    <w:rsid w:val="00D85754"/>
    <w:rsid w:val="00D90782"/>
    <w:rsid w:val="00D91263"/>
    <w:rsid w:val="00D91B32"/>
    <w:rsid w:val="00D953C2"/>
    <w:rsid w:val="00D9791C"/>
    <w:rsid w:val="00DA2D0D"/>
    <w:rsid w:val="00DA4110"/>
    <w:rsid w:val="00DA4113"/>
    <w:rsid w:val="00DB27BA"/>
    <w:rsid w:val="00DB3431"/>
    <w:rsid w:val="00DB3746"/>
    <w:rsid w:val="00DB500D"/>
    <w:rsid w:val="00DB548D"/>
    <w:rsid w:val="00DB6FAE"/>
    <w:rsid w:val="00DC3017"/>
    <w:rsid w:val="00DC3ECE"/>
    <w:rsid w:val="00DC639D"/>
    <w:rsid w:val="00DC6754"/>
    <w:rsid w:val="00DC68B4"/>
    <w:rsid w:val="00DC70F1"/>
    <w:rsid w:val="00DC72EC"/>
    <w:rsid w:val="00DC7A3B"/>
    <w:rsid w:val="00DD011B"/>
    <w:rsid w:val="00DD0C24"/>
    <w:rsid w:val="00DD1720"/>
    <w:rsid w:val="00DD6116"/>
    <w:rsid w:val="00DD7182"/>
    <w:rsid w:val="00DE1D89"/>
    <w:rsid w:val="00DE2D4C"/>
    <w:rsid w:val="00DE563A"/>
    <w:rsid w:val="00DE5ADE"/>
    <w:rsid w:val="00DE6AAD"/>
    <w:rsid w:val="00DE76BB"/>
    <w:rsid w:val="00DF17D6"/>
    <w:rsid w:val="00DF2EBA"/>
    <w:rsid w:val="00DF32EA"/>
    <w:rsid w:val="00DF4880"/>
    <w:rsid w:val="00DF4E98"/>
    <w:rsid w:val="00DF5B42"/>
    <w:rsid w:val="00DF654D"/>
    <w:rsid w:val="00DF6DDE"/>
    <w:rsid w:val="00E000B7"/>
    <w:rsid w:val="00E001C4"/>
    <w:rsid w:val="00E02D77"/>
    <w:rsid w:val="00E046E4"/>
    <w:rsid w:val="00E06AAF"/>
    <w:rsid w:val="00E10320"/>
    <w:rsid w:val="00E1131D"/>
    <w:rsid w:val="00E11D66"/>
    <w:rsid w:val="00E1253F"/>
    <w:rsid w:val="00E14372"/>
    <w:rsid w:val="00E14B7B"/>
    <w:rsid w:val="00E1562E"/>
    <w:rsid w:val="00E177D2"/>
    <w:rsid w:val="00E21754"/>
    <w:rsid w:val="00E242AB"/>
    <w:rsid w:val="00E250A5"/>
    <w:rsid w:val="00E26582"/>
    <w:rsid w:val="00E31672"/>
    <w:rsid w:val="00E336AA"/>
    <w:rsid w:val="00E35E58"/>
    <w:rsid w:val="00E4072D"/>
    <w:rsid w:val="00E42A2C"/>
    <w:rsid w:val="00E42B6D"/>
    <w:rsid w:val="00E42BC0"/>
    <w:rsid w:val="00E42DEB"/>
    <w:rsid w:val="00E45643"/>
    <w:rsid w:val="00E4652C"/>
    <w:rsid w:val="00E507EB"/>
    <w:rsid w:val="00E5153C"/>
    <w:rsid w:val="00E532CA"/>
    <w:rsid w:val="00E53A41"/>
    <w:rsid w:val="00E55F18"/>
    <w:rsid w:val="00E61D3A"/>
    <w:rsid w:val="00E63865"/>
    <w:rsid w:val="00E64C53"/>
    <w:rsid w:val="00E67791"/>
    <w:rsid w:val="00E71C67"/>
    <w:rsid w:val="00E75FB6"/>
    <w:rsid w:val="00E76E01"/>
    <w:rsid w:val="00E76F39"/>
    <w:rsid w:val="00E7713D"/>
    <w:rsid w:val="00E807AD"/>
    <w:rsid w:val="00E8116B"/>
    <w:rsid w:val="00E83E0A"/>
    <w:rsid w:val="00E90D91"/>
    <w:rsid w:val="00E91B68"/>
    <w:rsid w:val="00E92ADD"/>
    <w:rsid w:val="00E93D3F"/>
    <w:rsid w:val="00E945C1"/>
    <w:rsid w:val="00E95701"/>
    <w:rsid w:val="00E97321"/>
    <w:rsid w:val="00EA022A"/>
    <w:rsid w:val="00EA136D"/>
    <w:rsid w:val="00EA2CE5"/>
    <w:rsid w:val="00EA330C"/>
    <w:rsid w:val="00EB1CCE"/>
    <w:rsid w:val="00EB2DE8"/>
    <w:rsid w:val="00EB3E79"/>
    <w:rsid w:val="00EB4B41"/>
    <w:rsid w:val="00EB557F"/>
    <w:rsid w:val="00EC12A9"/>
    <w:rsid w:val="00EC2851"/>
    <w:rsid w:val="00EC5F73"/>
    <w:rsid w:val="00EC61B0"/>
    <w:rsid w:val="00ED1D32"/>
    <w:rsid w:val="00ED3B68"/>
    <w:rsid w:val="00ED3F43"/>
    <w:rsid w:val="00ED4BB4"/>
    <w:rsid w:val="00ED4FC8"/>
    <w:rsid w:val="00ED74E8"/>
    <w:rsid w:val="00EE0265"/>
    <w:rsid w:val="00EE31B0"/>
    <w:rsid w:val="00EE63B7"/>
    <w:rsid w:val="00EF0670"/>
    <w:rsid w:val="00EF2471"/>
    <w:rsid w:val="00EF2FBA"/>
    <w:rsid w:val="00EF5D47"/>
    <w:rsid w:val="00EF65A8"/>
    <w:rsid w:val="00EF66FA"/>
    <w:rsid w:val="00EF6C4C"/>
    <w:rsid w:val="00EF7D4E"/>
    <w:rsid w:val="00F01185"/>
    <w:rsid w:val="00F01F69"/>
    <w:rsid w:val="00F038C3"/>
    <w:rsid w:val="00F040F9"/>
    <w:rsid w:val="00F043D3"/>
    <w:rsid w:val="00F04F35"/>
    <w:rsid w:val="00F05D01"/>
    <w:rsid w:val="00F068A7"/>
    <w:rsid w:val="00F0742D"/>
    <w:rsid w:val="00F07915"/>
    <w:rsid w:val="00F132E8"/>
    <w:rsid w:val="00F1375C"/>
    <w:rsid w:val="00F20341"/>
    <w:rsid w:val="00F24DCD"/>
    <w:rsid w:val="00F261EA"/>
    <w:rsid w:val="00F27F22"/>
    <w:rsid w:val="00F32F69"/>
    <w:rsid w:val="00F3434F"/>
    <w:rsid w:val="00F34973"/>
    <w:rsid w:val="00F37B0E"/>
    <w:rsid w:val="00F401B4"/>
    <w:rsid w:val="00F404F8"/>
    <w:rsid w:val="00F40A08"/>
    <w:rsid w:val="00F43B75"/>
    <w:rsid w:val="00F46EB9"/>
    <w:rsid w:val="00F47276"/>
    <w:rsid w:val="00F52E4E"/>
    <w:rsid w:val="00F54789"/>
    <w:rsid w:val="00F62659"/>
    <w:rsid w:val="00F634F0"/>
    <w:rsid w:val="00F640DB"/>
    <w:rsid w:val="00F6553F"/>
    <w:rsid w:val="00F663E0"/>
    <w:rsid w:val="00F73D5E"/>
    <w:rsid w:val="00F75EFF"/>
    <w:rsid w:val="00F825E6"/>
    <w:rsid w:val="00F82CB8"/>
    <w:rsid w:val="00F835F8"/>
    <w:rsid w:val="00F85E70"/>
    <w:rsid w:val="00F91A85"/>
    <w:rsid w:val="00F923B0"/>
    <w:rsid w:val="00F92A12"/>
    <w:rsid w:val="00F94987"/>
    <w:rsid w:val="00F95873"/>
    <w:rsid w:val="00FA0A5A"/>
    <w:rsid w:val="00FA1383"/>
    <w:rsid w:val="00FA1E32"/>
    <w:rsid w:val="00FA4740"/>
    <w:rsid w:val="00FA5508"/>
    <w:rsid w:val="00FA59AD"/>
    <w:rsid w:val="00FA6CA9"/>
    <w:rsid w:val="00FA7242"/>
    <w:rsid w:val="00FB0061"/>
    <w:rsid w:val="00FB1987"/>
    <w:rsid w:val="00FB2462"/>
    <w:rsid w:val="00FB5203"/>
    <w:rsid w:val="00FB5947"/>
    <w:rsid w:val="00FB637C"/>
    <w:rsid w:val="00FB6B05"/>
    <w:rsid w:val="00FB783F"/>
    <w:rsid w:val="00FC0F5D"/>
    <w:rsid w:val="00FC1642"/>
    <w:rsid w:val="00FC196F"/>
    <w:rsid w:val="00FC323D"/>
    <w:rsid w:val="00FC3BD0"/>
    <w:rsid w:val="00FC478C"/>
    <w:rsid w:val="00FC529C"/>
    <w:rsid w:val="00FC67EC"/>
    <w:rsid w:val="00FD0CC9"/>
    <w:rsid w:val="00FD1585"/>
    <w:rsid w:val="00FD20C4"/>
    <w:rsid w:val="00FD574F"/>
    <w:rsid w:val="00FD60E3"/>
    <w:rsid w:val="00FD640A"/>
    <w:rsid w:val="00FE09D3"/>
    <w:rsid w:val="00FE1DAD"/>
    <w:rsid w:val="00FE295F"/>
    <w:rsid w:val="00FE7661"/>
    <w:rsid w:val="00FE7700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69"/>
    <o:shapelayout v:ext="edit">
      <o:idmap v:ext="edit" data="1"/>
    </o:shapelayout>
  </w:shapeDefaults>
  <w:decimalSymbol w:val="."/>
  <w:listSeparator w:val=","/>
  <w14:docId w14:val="6F8AA4BB"/>
  <w15:docId w15:val="{60956008-C753-484F-A024-8AF4D15D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1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B64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64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B645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00F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4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447F21F-3B41-4BCC-BDE2-DF3949A1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137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Morales, Angelica [TREAS]</cp:lastModifiedBy>
  <cp:revision>3</cp:revision>
  <cp:lastPrinted>2020-03-03T17:23:00Z</cp:lastPrinted>
  <dcterms:created xsi:type="dcterms:W3CDTF">2021-05-13T12:06:00Z</dcterms:created>
  <dcterms:modified xsi:type="dcterms:W3CDTF">2021-05-17T20:04:00Z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