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71EBC" w14:textId="57DBC14D" w:rsidR="00364A22" w:rsidRPr="00633D38" w:rsidRDefault="00BD729B" w:rsidP="00A82001">
      <w:pPr>
        <w:pStyle w:val="Heading3"/>
        <w:keepNext w:val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June 4</w:t>
      </w:r>
      <w:r w:rsidR="00A82001" w:rsidRPr="00633D38">
        <w:rPr>
          <w:rFonts w:ascii="Arial" w:hAnsi="Arial" w:cs="Arial"/>
          <w:b/>
          <w:sz w:val="22"/>
        </w:rPr>
        <w:t xml:space="preserve">, </w:t>
      </w:r>
      <w:r w:rsidR="00B522A6">
        <w:rPr>
          <w:rFonts w:ascii="Arial" w:hAnsi="Arial" w:cs="Arial"/>
          <w:b/>
          <w:sz w:val="22"/>
        </w:rPr>
        <w:t>2021</w:t>
      </w:r>
    </w:p>
    <w:p w14:paraId="0CB2ED90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475069EE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72FCA746" w14:textId="77777777" w:rsidR="007D1D98" w:rsidRPr="00633D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To:</w:t>
      </w:r>
      <w:r w:rsidR="008918DF" w:rsidRPr="00633D38">
        <w:rPr>
          <w:rFonts w:ascii="Arial" w:hAnsi="Arial" w:cs="Arial"/>
          <w:b/>
          <w:sz w:val="22"/>
        </w:rPr>
        <w:tab/>
      </w:r>
      <w:r w:rsidRPr="00633D38">
        <w:rPr>
          <w:rFonts w:ascii="Arial" w:hAnsi="Arial" w:cs="Arial"/>
          <w:b/>
          <w:sz w:val="22"/>
        </w:rPr>
        <w:t xml:space="preserve">All Interested Vendors {Bidders} </w:t>
      </w:r>
    </w:p>
    <w:p w14:paraId="61AA2422" w14:textId="77777777" w:rsidR="007D1D98" w:rsidRPr="00633D38" w:rsidRDefault="007D1D98" w:rsidP="007D1D98">
      <w:pPr>
        <w:rPr>
          <w:rFonts w:ascii="Arial" w:hAnsi="Arial" w:cs="Arial"/>
          <w:sz w:val="22"/>
        </w:rPr>
      </w:pPr>
    </w:p>
    <w:p w14:paraId="5739285B" w14:textId="77777777" w:rsidR="007D1D98" w:rsidRPr="00633D38" w:rsidRDefault="007D1D98" w:rsidP="007D1D98">
      <w:pPr>
        <w:tabs>
          <w:tab w:val="left" w:pos="0"/>
        </w:tabs>
        <w:rPr>
          <w:rFonts w:ascii="Arial" w:hAnsi="Arial" w:cs="Arial"/>
          <w:sz w:val="22"/>
        </w:rPr>
      </w:pPr>
    </w:p>
    <w:p w14:paraId="46CE1C80" w14:textId="14312AD7" w:rsidR="007D1D98" w:rsidRPr="00633D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</w:rPr>
      </w:pPr>
      <w:r w:rsidRPr="00633D38">
        <w:rPr>
          <w:rFonts w:ascii="Arial" w:hAnsi="Arial" w:cs="Arial"/>
          <w:sz w:val="22"/>
        </w:rPr>
        <w:t>Re:</w:t>
      </w:r>
      <w:r w:rsidR="008918DF" w:rsidRPr="00633D38">
        <w:rPr>
          <w:rFonts w:ascii="Arial" w:hAnsi="Arial" w:cs="Arial"/>
          <w:sz w:val="22"/>
        </w:rPr>
        <w:tab/>
      </w:r>
      <w:r w:rsidR="005C7A9F">
        <w:rPr>
          <w:rFonts w:ascii="Arial" w:hAnsi="Arial" w:cs="Arial"/>
          <w:sz w:val="22"/>
        </w:rPr>
        <w:t>Bid Solicitation #</w:t>
      </w:r>
      <w:r w:rsidR="00A82001" w:rsidRPr="00633D38">
        <w:rPr>
          <w:rFonts w:ascii="Arial" w:hAnsi="Arial" w:cs="Arial"/>
          <w:sz w:val="22"/>
        </w:rPr>
        <w:t>20DPP00471</w:t>
      </w:r>
    </w:p>
    <w:p w14:paraId="6C28347D" w14:textId="77777777" w:rsidR="008918DF" w:rsidRPr="00633D38" w:rsidRDefault="00A82001" w:rsidP="008918DF">
      <w:pPr>
        <w:ind w:firstLine="72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T1628 – Enhanced Motor Vehicle Inspection Maintenance System</w:t>
      </w:r>
    </w:p>
    <w:p w14:paraId="5D727F04" w14:textId="77777777" w:rsidR="007D1D98" w:rsidRPr="00633D38" w:rsidRDefault="007D1D98" w:rsidP="008918DF">
      <w:pPr>
        <w:ind w:firstLine="720"/>
        <w:rPr>
          <w:rFonts w:ascii="Arial" w:hAnsi="Arial" w:cs="Arial"/>
          <w:b/>
          <w:sz w:val="22"/>
        </w:rPr>
      </w:pPr>
    </w:p>
    <w:p w14:paraId="0C7FB3F8" w14:textId="77777777" w:rsidR="003069D9" w:rsidRPr="00633D38" w:rsidRDefault="003069D9" w:rsidP="008918DF">
      <w:pPr>
        <w:ind w:firstLine="720"/>
        <w:rPr>
          <w:rFonts w:ascii="Arial" w:hAnsi="Arial" w:cs="Arial"/>
          <w:b/>
          <w:sz w:val="22"/>
        </w:rPr>
      </w:pPr>
    </w:p>
    <w:p w14:paraId="628EEEE7" w14:textId="6F8DBED1" w:rsidR="009758B5" w:rsidRPr="009324B3" w:rsidRDefault="009758B5" w:rsidP="009758B5">
      <w:pPr>
        <w:ind w:firstLine="630"/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 w:rsidRPr="009324B3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Revised Quote Submission Due Date:</w:t>
      </w:r>
      <w:r w:rsidR="00BD729B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Friday, June 11, 2021</w:t>
      </w:r>
      <w:r w:rsidRPr="009324B3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(2:00 PM EST)</w:t>
      </w:r>
    </w:p>
    <w:p w14:paraId="206FEC56" w14:textId="238215A4" w:rsidR="009758B5" w:rsidRPr="009324B3" w:rsidRDefault="009758B5" w:rsidP="009758B5">
      <w:pPr>
        <w:ind w:left="-450" w:right="-270" w:firstLine="540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 w:rsidRPr="009324B3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       </w:t>
      </w:r>
      <w:r w:rsidRPr="009324B3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NEW REVISE</w:t>
      </w:r>
      <w:r w:rsidR="00BD729B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D Quote Submission Due Date: Wednesday, July 7</w:t>
      </w:r>
      <w:r w:rsidRPr="009324B3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, 2021 (2:00PM EST)</w:t>
      </w:r>
    </w:p>
    <w:p w14:paraId="342ECF6F" w14:textId="4B7BAC54" w:rsidR="00147F5A" w:rsidRPr="007C42F9" w:rsidRDefault="00147F5A" w:rsidP="009758B5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B75E2BC" w14:textId="16C42761" w:rsidR="007D1D98" w:rsidRPr="00633D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</w:rPr>
      </w:pPr>
      <w:r w:rsidRPr="00633D38">
        <w:rPr>
          <w:rFonts w:ascii="Arial" w:hAnsi="Arial" w:cs="Arial"/>
          <w:i w:val="0"/>
          <w:sz w:val="24"/>
        </w:rPr>
        <w:t>Bid Amendment #</w:t>
      </w:r>
      <w:r w:rsidR="00233CCC">
        <w:rPr>
          <w:rFonts w:ascii="Arial" w:hAnsi="Arial" w:cs="Arial"/>
          <w:i w:val="0"/>
          <w:sz w:val="24"/>
        </w:rPr>
        <w:t>1</w:t>
      </w:r>
      <w:r w:rsidR="00BD729B">
        <w:rPr>
          <w:rFonts w:ascii="Arial" w:hAnsi="Arial" w:cs="Arial"/>
          <w:i w:val="0"/>
          <w:sz w:val="24"/>
        </w:rPr>
        <w:t>8</w:t>
      </w:r>
    </w:p>
    <w:p w14:paraId="0488241C" w14:textId="77777777" w:rsidR="00364A22" w:rsidRPr="006F64B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5DE0988" w14:textId="77777777" w:rsidR="00364A22" w:rsidRPr="005E631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792C5F8" w14:textId="4BD645B7" w:rsidR="001E0CAC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E631D">
        <w:rPr>
          <w:rFonts w:ascii="Arial" w:hAnsi="Arial" w:cs="Arial"/>
        </w:rPr>
        <w:t>The following constitutes Bid Amendment #</w:t>
      </w:r>
      <w:r w:rsidR="00233CCC">
        <w:rPr>
          <w:rFonts w:ascii="Arial" w:hAnsi="Arial" w:cs="Arial"/>
        </w:rPr>
        <w:t>1</w:t>
      </w:r>
      <w:r w:rsidR="00BD729B">
        <w:rPr>
          <w:rFonts w:ascii="Arial" w:hAnsi="Arial" w:cs="Arial"/>
        </w:rPr>
        <w:t>8</w:t>
      </w:r>
      <w:r w:rsidRPr="00055155">
        <w:rPr>
          <w:rFonts w:ascii="Arial" w:hAnsi="Arial" w:cs="Arial"/>
        </w:rPr>
        <w:t xml:space="preserve"> to the above</w:t>
      </w:r>
      <w:r w:rsidRPr="006F64B1">
        <w:rPr>
          <w:rFonts w:ascii="Arial" w:hAnsi="Arial" w:cs="Arial"/>
        </w:rPr>
        <w:t xml:space="preserve"> referenced </w:t>
      </w:r>
      <w:r w:rsidR="00502120" w:rsidRPr="006F64B1">
        <w:rPr>
          <w:rFonts w:ascii="Arial" w:hAnsi="Arial" w:cs="Arial"/>
        </w:rPr>
        <w:t>Bid S</w:t>
      </w:r>
      <w:r w:rsidR="002420F8" w:rsidRPr="006F64B1">
        <w:rPr>
          <w:rFonts w:ascii="Arial" w:hAnsi="Arial" w:cs="Arial"/>
        </w:rPr>
        <w:t>olicitation</w:t>
      </w:r>
      <w:r w:rsidR="00260851" w:rsidRPr="006F64B1">
        <w:rPr>
          <w:rFonts w:ascii="Arial" w:hAnsi="Arial" w:cs="Arial"/>
        </w:rPr>
        <w:t>:</w:t>
      </w:r>
    </w:p>
    <w:p w14:paraId="6DBE3BD4" w14:textId="11DF86C3" w:rsidR="008A2A25" w:rsidRPr="001A3EE7" w:rsidRDefault="007D1D98" w:rsidP="001A3EE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D635E3B" w14:textId="596E39DE" w:rsidR="00EA2CE5" w:rsidRDefault="00BD729B" w:rsidP="00BD729B">
      <w:pPr>
        <w:pStyle w:val="ListParagraph"/>
        <w:numPr>
          <w:ilvl w:val="0"/>
          <w:numId w:val="48"/>
        </w:numPr>
        <w:tabs>
          <w:tab w:val="left" w:pos="0"/>
        </w:tabs>
        <w:ind w:left="360"/>
        <w:jc w:val="both"/>
        <w:rPr>
          <w:rFonts w:ascii="Arial" w:hAnsi="Arial" w:cs="Arial"/>
        </w:rPr>
      </w:pPr>
      <w:r w:rsidRPr="00BD729B">
        <w:rPr>
          <w:rFonts w:ascii="Arial" w:hAnsi="Arial" w:cs="Arial"/>
        </w:rPr>
        <w:t xml:space="preserve">Extension of the Quote submission due </w:t>
      </w:r>
      <w:r>
        <w:rPr>
          <w:rFonts w:ascii="Arial" w:hAnsi="Arial" w:cs="Arial"/>
        </w:rPr>
        <w:t>date from Friday, June</w:t>
      </w:r>
      <w:r w:rsidRPr="00BD729B">
        <w:rPr>
          <w:rFonts w:ascii="Arial" w:hAnsi="Arial" w:cs="Arial"/>
        </w:rPr>
        <w:t xml:space="preserve"> </w:t>
      </w:r>
      <w:r w:rsidR="00440B51">
        <w:rPr>
          <w:rFonts w:ascii="Arial" w:hAnsi="Arial" w:cs="Arial"/>
        </w:rPr>
        <w:t>11, 2021 to Wednesday, June 7</w:t>
      </w:r>
      <w:r w:rsidRPr="00BD729B">
        <w:rPr>
          <w:rFonts w:ascii="Arial" w:hAnsi="Arial" w:cs="Arial"/>
        </w:rPr>
        <w:t>, 2021</w:t>
      </w:r>
      <w:r w:rsidR="004F003D">
        <w:rPr>
          <w:rFonts w:ascii="Arial" w:hAnsi="Arial" w:cs="Arial"/>
        </w:rPr>
        <w:t>; and</w:t>
      </w:r>
    </w:p>
    <w:p w14:paraId="74AEDE93" w14:textId="785C148B" w:rsidR="004F003D" w:rsidRDefault="004F003D" w:rsidP="00BD729B">
      <w:pPr>
        <w:pStyle w:val="ListParagraph"/>
        <w:numPr>
          <w:ilvl w:val="0"/>
          <w:numId w:val="48"/>
        </w:numPr>
        <w:tabs>
          <w:tab w:val="left" w:pos="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Revision to answers #1 and #2 contained within Bid Amendment #15, originally posted 04/06/2021.</w:t>
      </w:r>
      <w:bookmarkStart w:id="0" w:name="_GoBack"/>
      <w:bookmarkEnd w:id="0"/>
    </w:p>
    <w:p w14:paraId="187B6D6A" w14:textId="77777777" w:rsidR="00BD729B" w:rsidRPr="00EA2CE5" w:rsidRDefault="00BD729B" w:rsidP="00EA2CE5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103969A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1B56AF7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</w:p>
    <w:p w14:paraId="77D5311C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950EC73" w14:textId="058F3FA6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0B140" w14:textId="77777777" w:rsidR="00C87D1C" w:rsidRDefault="00C87D1C">
      <w:r>
        <w:separator/>
      </w:r>
    </w:p>
  </w:endnote>
  <w:endnote w:type="continuationSeparator" w:id="0">
    <w:p w14:paraId="6500D829" w14:textId="77777777" w:rsidR="00C87D1C" w:rsidRDefault="00C8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963A66" w14:textId="365731A0" w:rsidR="00C87D1C" w:rsidRDefault="00C87D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6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4B491F" w14:textId="77777777" w:rsidR="00C87D1C" w:rsidRDefault="00C87D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FBBBB" w14:textId="77777777" w:rsidR="00C87D1C" w:rsidRDefault="00C87D1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78BBF61" wp14:editId="4739DC5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67888" w14:textId="77777777" w:rsidR="00C87D1C" w:rsidRPr="003048CF" w:rsidRDefault="00C87D1C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8BBF6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1C67888" w14:textId="77777777" w:rsidR="00C87D1C" w:rsidRPr="003048CF" w:rsidRDefault="00C87D1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4A5D2" w14:textId="77777777" w:rsidR="00C87D1C" w:rsidRDefault="00C87D1C">
      <w:r>
        <w:separator/>
      </w:r>
    </w:p>
  </w:footnote>
  <w:footnote w:type="continuationSeparator" w:id="0">
    <w:p w14:paraId="771B3062" w14:textId="77777777" w:rsidR="00C87D1C" w:rsidRDefault="00C8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D1C" w14:paraId="2D54A9D3" w14:textId="77777777" w:rsidTr="00A12026">
      <w:trPr>
        <w:trHeight w:val="1080"/>
        <w:jc w:val="center"/>
      </w:trPr>
      <w:tc>
        <w:tcPr>
          <w:tcW w:w="2880" w:type="dxa"/>
        </w:tcPr>
        <w:p w14:paraId="340CD428" w14:textId="77777777" w:rsidR="00C87D1C" w:rsidRDefault="00C87D1C" w:rsidP="00E242AB"/>
      </w:tc>
      <w:tc>
        <w:tcPr>
          <w:tcW w:w="5760" w:type="dxa"/>
          <w:vAlign w:val="center"/>
        </w:tcPr>
        <w:p w14:paraId="6B33C2D1" w14:textId="77777777" w:rsidR="00C87D1C" w:rsidRDefault="00C87D1C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A058FBC" wp14:editId="5267EA13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BC5C649" w14:textId="77777777" w:rsidR="00C87D1C" w:rsidRDefault="00C87D1C" w:rsidP="00E242AB"/>
      </w:tc>
    </w:tr>
    <w:tr w:rsidR="00C87D1C" w14:paraId="29503046" w14:textId="77777777" w:rsidTr="00A12026">
      <w:trPr>
        <w:trHeight w:val="893"/>
        <w:jc w:val="center"/>
      </w:trPr>
      <w:tc>
        <w:tcPr>
          <w:tcW w:w="2880" w:type="dxa"/>
          <w:vAlign w:val="bottom"/>
        </w:tcPr>
        <w:p w14:paraId="2403CC2F" w14:textId="77777777" w:rsidR="00C87D1C" w:rsidRPr="00DE79FE" w:rsidRDefault="00C87D1C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0BCFA52" w14:textId="77777777" w:rsidR="00C87D1C" w:rsidRPr="006359DD" w:rsidRDefault="00C87D1C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CDBEE10" w14:textId="77777777" w:rsidR="00C87D1C" w:rsidRPr="00952B78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C48A03A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9377E53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62B44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EE6A5DF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1763182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E56055F" w14:textId="77777777" w:rsidR="00C87D1C" w:rsidRPr="006359DD" w:rsidRDefault="00C87D1C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6518C961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2F26D1A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C87D1C" w14:paraId="3BED6B2D" w14:textId="77777777" w:rsidTr="00A12026">
      <w:trPr>
        <w:trHeight w:val="892"/>
        <w:jc w:val="center"/>
      </w:trPr>
      <w:tc>
        <w:tcPr>
          <w:tcW w:w="2880" w:type="dxa"/>
          <w:vAlign w:val="bottom"/>
        </w:tcPr>
        <w:p w14:paraId="0458BF42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5BADF894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26290C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F017EB0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765EACD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D1C" w14:paraId="2C4B876F" w14:textId="77777777" w:rsidTr="00A12026">
      <w:trPr>
        <w:jc w:val="center"/>
      </w:trPr>
      <w:tc>
        <w:tcPr>
          <w:tcW w:w="2880" w:type="dxa"/>
        </w:tcPr>
        <w:p w14:paraId="1E3579BD" w14:textId="77777777" w:rsidR="00C87D1C" w:rsidRPr="006359DD" w:rsidRDefault="00C87D1C" w:rsidP="00E242AB"/>
      </w:tc>
      <w:tc>
        <w:tcPr>
          <w:tcW w:w="5760" w:type="dxa"/>
        </w:tcPr>
        <w:p w14:paraId="048BF9B7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08F7A1D9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08B66F" w14:textId="77777777" w:rsidR="00C87D1C" w:rsidRPr="006359DD" w:rsidRDefault="00C87D1C" w:rsidP="00E242AB"/>
      </w:tc>
    </w:tr>
  </w:tbl>
  <w:p w14:paraId="68976F42" w14:textId="77777777" w:rsidR="00C87D1C" w:rsidRDefault="00C87D1C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5D77"/>
    <w:multiLevelType w:val="hybridMultilevel"/>
    <w:tmpl w:val="E9783650"/>
    <w:lvl w:ilvl="0" w:tplc="FB685B60">
      <w:start w:val="1"/>
      <w:numFmt w:val="upperLetter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" w15:restartNumberingAfterBreak="0">
    <w:nsid w:val="077F5510"/>
    <w:multiLevelType w:val="hybridMultilevel"/>
    <w:tmpl w:val="110660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22B3A"/>
    <w:multiLevelType w:val="hybridMultilevel"/>
    <w:tmpl w:val="E20EDA6C"/>
    <w:lvl w:ilvl="0" w:tplc="BDD297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D69C5"/>
    <w:multiLevelType w:val="hybridMultilevel"/>
    <w:tmpl w:val="227E8246"/>
    <w:lvl w:ilvl="0" w:tplc="F208D52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113D7565"/>
    <w:multiLevelType w:val="hybridMultilevel"/>
    <w:tmpl w:val="9F585AC4"/>
    <w:lvl w:ilvl="0" w:tplc="75745AF4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169B776B"/>
    <w:multiLevelType w:val="hybridMultilevel"/>
    <w:tmpl w:val="E1CCD414"/>
    <w:lvl w:ilvl="0" w:tplc="FDFC43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16B3791F"/>
    <w:multiLevelType w:val="hybridMultilevel"/>
    <w:tmpl w:val="D6F89124"/>
    <w:lvl w:ilvl="0" w:tplc="820477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7" w15:restartNumberingAfterBreak="0">
    <w:nsid w:val="1C411DAC"/>
    <w:multiLevelType w:val="hybridMultilevel"/>
    <w:tmpl w:val="D02CA2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E13F7"/>
    <w:multiLevelType w:val="hybridMultilevel"/>
    <w:tmpl w:val="F5CA03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21949"/>
    <w:multiLevelType w:val="hybridMultilevel"/>
    <w:tmpl w:val="6F2AF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C31BA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C04D9"/>
    <w:multiLevelType w:val="hybridMultilevel"/>
    <w:tmpl w:val="4ED8421E"/>
    <w:lvl w:ilvl="0" w:tplc="1668F72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94156F6"/>
    <w:multiLevelType w:val="hybridMultilevel"/>
    <w:tmpl w:val="051A0D0A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65CD5"/>
    <w:multiLevelType w:val="hybridMultilevel"/>
    <w:tmpl w:val="9EAA4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E086E"/>
    <w:multiLevelType w:val="hybridMultilevel"/>
    <w:tmpl w:val="7FBA908C"/>
    <w:lvl w:ilvl="0" w:tplc="C9FC692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5" w15:restartNumberingAfterBreak="0">
    <w:nsid w:val="2D303955"/>
    <w:multiLevelType w:val="hybridMultilevel"/>
    <w:tmpl w:val="282A3A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E3142"/>
    <w:multiLevelType w:val="hybridMultilevel"/>
    <w:tmpl w:val="B4F236EC"/>
    <w:lvl w:ilvl="0" w:tplc="C4EAF27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7" w15:restartNumberingAfterBreak="0">
    <w:nsid w:val="337E27CF"/>
    <w:multiLevelType w:val="hybridMultilevel"/>
    <w:tmpl w:val="52EEF576"/>
    <w:lvl w:ilvl="0" w:tplc="FAC28E5E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8" w15:restartNumberingAfterBreak="0">
    <w:nsid w:val="34A26256"/>
    <w:multiLevelType w:val="hybridMultilevel"/>
    <w:tmpl w:val="2E48E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D31DF"/>
    <w:multiLevelType w:val="hybridMultilevel"/>
    <w:tmpl w:val="18A288F0"/>
    <w:lvl w:ilvl="0" w:tplc="8968C7CA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0" w15:restartNumberingAfterBreak="0">
    <w:nsid w:val="399E1EE8"/>
    <w:multiLevelType w:val="hybridMultilevel"/>
    <w:tmpl w:val="0E529EF4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50CAF"/>
    <w:multiLevelType w:val="hybridMultilevel"/>
    <w:tmpl w:val="B3AA06AC"/>
    <w:lvl w:ilvl="0" w:tplc="12209496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2" w15:restartNumberingAfterBreak="0">
    <w:nsid w:val="40EB2F99"/>
    <w:multiLevelType w:val="hybridMultilevel"/>
    <w:tmpl w:val="D06C5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76EE9"/>
    <w:multiLevelType w:val="hybridMultilevel"/>
    <w:tmpl w:val="CA8279EC"/>
    <w:lvl w:ilvl="0" w:tplc="0CD2376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8B934B8"/>
    <w:multiLevelType w:val="hybridMultilevel"/>
    <w:tmpl w:val="1132E7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05549"/>
    <w:multiLevelType w:val="hybridMultilevel"/>
    <w:tmpl w:val="1AD6C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A37E3"/>
    <w:multiLevelType w:val="hybridMultilevel"/>
    <w:tmpl w:val="39028820"/>
    <w:lvl w:ilvl="0" w:tplc="A3683596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7" w15:restartNumberingAfterBreak="0">
    <w:nsid w:val="4CBB7240"/>
    <w:multiLevelType w:val="multilevel"/>
    <w:tmpl w:val="9FB42BC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51A4512C"/>
    <w:multiLevelType w:val="hybridMultilevel"/>
    <w:tmpl w:val="E6169266"/>
    <w:lvl w:ilvl="0" w:tplc="A75E71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205D0E"/>
    <w:multiLevelType w:val="hybridMultilevel"/>
    <w:tmpl w:val="3802F3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A03D56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AA138D"/>
    <w:multiLevelType w:val="hybridMultilevel"/>
    <w:tmpl w:val="7270A7B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7C274E"/>
    <w:multiLevelType w:val="hybridMultilevel"/>
    <w:tmpl w:val="F0B26A4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AD44651"/>
    <w:multiLevelType w:val="hybridMultilevel"/>
    <w:tmpl w:val="3F1EC8C8"/>
    <w:lvl w:ilvl="0" w:tplc="E2DEDEF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4" w15:restartNumberingAfterBreak="0">
    <w:nsid w:val="5FFB7258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F972AB"/>
    <w:multiLevelType w:val="hybridMultilevel"/>
    <w:tmpl w:val="39887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0C4F97"/>
    <w:multiLevelType w:val="hybridMultilevel"/>
    <w:tmpl w:val="AA5CF5E6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4F6C90"/>
    <w:multiLevelType w:val="hybridMultilevel"/>
    <w:tmpl w:val="518E1D7E"/>
    <w:lvl w:ilvl="0" w:tplc="D6062B8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8" w15:restartNumberingAfterBreak="0">
    <w:nsid w:val="629233AA"/>
    <w:multiLevelType w:val="hybridMultilevel"/>
    <w:tmpl w:val="3CEA25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02111E"/>
    <w:multiLevelType w:val="hybridMultilevel"/>
    <w:tmpl w:val="5E6E0BA8"/>
    <w:lvl w:ilvl="0" w:tplc="94FAE22C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0" w15:restartNumberingAfterBreak="0">
    <w:nsid w:val="6A0D38C0"/>
    <w:multiLevelType w:val="hybridMultilevel"/>
    <w:tmpl w:val="46FA53B4"/>
    <w:lvl w:ilvl="0" w:tplc="21FC34A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1" w15:restartNumberingAfterBreak="0">
    <w:nsid w:val="6C042525"/>
    <w:multiLevelType w:val="hybridMultilevel"/>
    <w:tmpl w:val="8F6C9E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B1148D"/>
    <w:multiLevelType w:val="hybridMultilevel"/>
    <w:tmpl w:val="4A249F70"/>
    <w:lvl w:ilvl="0" w:tplc="D1FEB892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3" w15:restartNumberingAfterBreak="0">
    <w:nsid w:val="70FD64D2"/>
    <w:multiLevelType w:val="hybridMultilevel"/>
    <w:tmpl w:val="3606E42E"/>
    <w:lvl w:ilvl="0" w:tplc="C5D638E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4" w15:restartNumberingAfterBreak="0">
    <w:nsid w:val="72823718"/>
    <w:multiLevelType w:val="hybridMultilevel"/>
    <w:tmpl w:val="9BD4B248"/>
    <w:lvl w:ilvl="0" w:tplc="FDA0742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5" w15:restartNumberingAfterBreak="0">
    <w:nsid w:val="78D31679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9D78EA"/>
    <w:multiLevelType w:val="hybridMultilevel"/>
    <w:tmpl w:val="94FE3A72"/>
    <w:lvl w:ilvl="0" w:tplc="DDF22E46">
      <w:start w:val="1"/>
      <w:numFmt w:val="upperLetter"/>
      <w:lvlText w:val="%1."/>
      <w:lvlJc w:val="left"/>
      <w:pPr>
        <w:ind w:left="33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7" w15:restartNumberingAfterBreak="0">
    <w:nsid w:val="7FA35B1F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6"/>
  </w:num>
  <w:num w:numId="3">
    <w:abstractNumId w:val="25"/>
  </w:num>
  <w:num w:numId="4">
    <w:abstractNumId w:val="47"/>
  </w:num>
  <w:num w:numId="5">
    <w:abstractNumId w:val="10"/>
  </w:num>
  <w:num w:numId="6">
    <w:abstractNumId w:val="34"/>
  </w:num>
  <w:num w:numId="7">
    <w:abstractNumId w:val="30"/>
  </w:num>
  <w:num w:numId="8">
    <w:abstractNumId w:val="45"/>
  </w:num>
  <w:num w:numId="9">
    <w:abstractNumId w:val="18"/>
  </w:num>
  <w:num w:numId="10">
    <w:abstractNumId w:val="9"/>
  </w:num>
  <w:num w:numId="11">
    <w:abstractNumId w:val="1"/>
  </w:num>
  <w:num w:numId="12">
    <w:abstractNumId w:val="15"/>
  </w:num>
  <w:num w:numId="13">
    <w:abstractNumId w:val="35"/>
  </w:num>
  <w:num w:numId="14">
    <w:abstractNumId w:val="41"/>
  </w:num>
  <w:num w:numId="15">
    <w:abstractNumId w:val="8"/>
  </w:num>
  <w:num w:numId="16">
    <w:abstractNumId w:val="24"/>
  </w:num>
  <w:num w:numId="17">
    <w:abstractNumId w:val="38"/>
  </w:num>
  <w:num w:numId="18">
    <w:abstractNumId w:val="17"/>
  </w:num>
  <w:num w:numId="19">
    <w:abstractNumId w:val="39"/>
  </w:num>
  <w:num w:numId="20">
    <w:abstractNumId w:val="44"/>
  </w:num>
  <w:num w:numId="21">
    <w:abstractNumId w:val="16"/>
  </w:num>
  <w:num w:numId="22">
    <w:abstractNumId w:val="21"/>
  </w:num>
  <w:num w:numId="23">
    <w:abstractNumId w:val="33"/>
  </w:num>
  <w:num w:numId="24">
    <w:abstractNumId w:val="19"/>
  </w:num>
  <w:num w:numId="25">
    <w:abstractNumId w:val="37"/>
  </w:num>
  <w:num w:numId="26">
    <w:abstractNumId w:val="26"/>
  </w:num>
  <w:num w:numId="27">
    <w:abstractNumId w:val="3"/>
  </w:num>
  <w:num w:numId="28">
    <w:abstractNumId w:val="42"/>
  </w:num>
  <w:num w:numId="29">
    <w:abstractNumId w:val="23"/>
  </w:num>
  <w:num w:numId="30">
    <w:abstractNumId w:val="14"/>
  </w:num>
  <w:num w:numId="31">
    <w:abstractNumId w:val="22"/>
  </w:num>
  <w:num w:numId="32">
    <w:abstractNumId w:val="5"/>
  </w:num>
  <w:num w:numId="33">
    <w:abstractNumId w:val="4"/>
  </w:num>
  <w:num w:numId="34">
    <w:abstractNumId w:val="43"/>
  </w:num>
  <w:num w:numId="35">
    <w:abstractNumId w:val="27"/>
  </w:num>
  <w:num w:numId="36">
    <w:abstractNumId w:val="12"/>
  </w:num>
  <w:num w:numId="37">
    <w:abstractNumId w:val="20"/>
  </w:num>
  <w:num w:numId="38">
    <w:abstractNumId w:val="31"/>
  </w:num>
  <w:num w:numId="39">
    <w:abstractNumId w:val="11"/>
  </w:num>
  <w:num w:numId="40">
    <w:abstractNumId w:val="32"/>
  </w:num>
  <w:num w:numId="41">
    <w:abstractNumId w:val="6"/>
  </w:num>
  <w:num w:numId="42">
    <w:abstractNumId w:val="2"/>
  </w:num>
  <w:num w:numId="43">
    <w:abstractNumId w:val="40"/>
  </w:num>
  <w:num w:numId="44">
    <w:abstractNumId w:val="0"/>
  </w:num>
  <w:num w:numId="45">
    <w:abstractNumId w:val="46"/>
  </w:num>
  <w:num w:numId="46">
    <w:abstractNumId w:val="7"/>
  </w:num>
  <w:num w:numId="47">
    <w:abstractNumId w:val="28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423"/>
    <w:rsid w:val="00001926"/>
    <w:rsid w:val="00002E7A"/>
    <w:rsid w:val="0000377B"/>
    <w:rsid w:val="0000520C"/>
    <w:rsid w:val="0000631A"/>
    <w:rsid w:val="00007FB3"/>
    <w:rsid w:val="00010CE1"/>
    <w:rsid w:val="00012CFB"/>
    <w:rsid w:val="00012FB6"/>
    <w:rsid w:val="000178AC"/>
    <w:rsid w:val="00017E0E"/>
    <w:rsid w:val="00021AAC"/>
    <w:rsid w:val="00025F2D"/>
    <w:rsid w:val="00035116"/>
    <w:rsid w:val="00042CB2"/>
    <w:rsid w:val="00043AC4"/>
    <w:rsid w:val="0004455E"/>
    <w:rsid w:val="00044B60"/>
    <w:rsid w:val="00047D91"/>
    <w:rsid w:val="000503A3"/>
    <w:rsid w:val="000514B6"/>
    <w:rsid w:val="00052193"/>
    <w:rsid w:val="0005238B"/>
    <w:rsid w:val="00052433"/>
    <w:rsid w:val="000532D2"/>
    <w:rsid w:val="00055155"/>
    <w:rsid w:val="000555F2"/>
    <w:rsid w:val="0006149B"/>
    <w:rsid w:val="00062FD2"/>
    <w:rsid w:val="0006491B"/>
    <w:rsid w:val="00064A65"/>
    <w:rsid w:val="00064A92"/>
    <w:rsid w:val="00064BA4"/>
    <w:rsid w:val="000658C8"/>
    <w:rsid w:val="00066EBF"/>
    <w:rsid w:val="0006726C"/>
    <w:rsid w:val="000714BA"/>
    <w:rsid w:val="00071855"/>
    <w:rsid w:val="00073C59"/>
    <w:rsid w:val="00080562"/>
    <w:rsid w:val="00080B67"/>
    <w:rsid w:val="00081087"/>
    <w:rsid w:val="00081FBB"/>
    <w:rsid w:val="000879DD"/>
    <w:rsid w:val="00087AC7"/>
    <w:rsid w:val="0009018D"/>
    <w:rsid w:val="0009121C"/>
    <w:rsid w:val="00095E14"/>
    <w:rsid w:val="00096C46"/>
    <w:rsid w:val="000A0D73"/>
    <w:rsid w:val="000A4397"/>
    <w:rsid w:val="000A5812"/>
    <w:rsid w:val="000A59B7"/>
    <w:rsid w:val="000A7341"/>
    <w:rsid w:val="000B00E2"/>
    <w:rsid w:val="000B036F"/>
    <w:rsid w:val="000B22BE"/>
    <w:rsid w:val="000B2AB9"/>
    <w:rsid w:val="000B2ADF"/>
    <w:rsid w:val="000B2CCB"/>
    <w:rsid w:val="000B3455"/>
    <w:rsid w:val="000B3CC5"/>
    <w:rsid w:val="000B4416"/>
    <w:rsid w:val="000B741C"/>
    <w:rsid w:val="000C2373"/>
    <w:rsid w:val="000C30B6"/>
    <w:rsid w:val="000C3964"/>
    <w:rsid w:val="000C7991"/>
    <w:rsid w:val="000D0811"/>
    <w:rsid w:val="000D2F04"/>
    <w:rsid w:val="000E059B"/>
    <w:rsid w:val="000E0912"/>
    <w:rsid w:val="000E11F5"/>
    <w:rsid w:val="000E1BDC"/>
    <w:rsid w:val="000F21AF"/>
    <w:rsid w:val="000F4709"/>
    <w:rsid w:val="000F5ACE"/>
    <w:rsid w:val="00103663"/>
    <w:rsid w:val="001036B6"/>
    <w:rsid w:val="0010452A"/>
    <w:rsid w:val="00106522"/>
    <w:rsid w:val="00106C25"/>
    <w:rsid w:val="00106D41"/>
    <w:rsid w:val="00106EEA"/>
    <w:rsid w:val="00107D86"/>
    <w:rsid w:val="00107E0C"/>
    <w:rsid w:val="001130EC"/>
    <w:rsid w:val="00116F10"/>
    <w:rsid w:val="00121DC2"/>
    <w:rsid w:val="00121E03"/>
    <w:rsid w:val="001236A1"/>
    <w:rsid w:val="00123815"/>
    <w:rsid w:val="001263E9"/>
    <w:rsid w:val="001265C6"/>
    <w:rsid w:val="00126717"/>
    <w:rsid w:val="00130987"/>
    <w:rsid w:val="00131A6C"/>
    <w:rsid w:val="00134D7E"/>
    <w:rsid w:val="001363DE"/>
    <w:rsid w:val="00136A27"/>
    <w:rsid w:val="00144788"/>
    <w:rsid w:val="00144CD0"/>
    <w:rsid w:val="00146D73"/>
    <w:rsid w:val="00147F5A"/>
    <w:rsid w:val="00155301"/>
    <w:rsid w:val="00155AA4"/>
    <w:rsid w:val="00156B30"/>
    <w:rsid w:val="00156B7E"/>
    <w:rsid w:val="001572D0"/>
    <w:rsid w:val="00160E56"/>
    <w:rsid w:val="00162670"/>
    <w:rsid w:val="00162C8B"/>
    <w:rsid w:val="00172691"/>
    <w:rsid w:val="001726C5"/>
    <w:rsid w:val="00172E58"/>
    <w:rsid w:val="00173806"/>
    <w:rsid w:val="0017609B"/>
    <w:rsid w:val="001771E0"/>
    <w:rsid w:val="0018128F"/>
    <w:rsid w:val="00181F03"/>
    <w:rsid w:val="00184F77"/>
    <w:rsid w:val="00185109"/>
    <w:rsid w:val="00187675"/>
    <w:rsid w:val="00187AC0"/>
    <w:rsid w:val="001902F1"/>
    <w:rsid w:val="00190D18"/>
    <w:rsid w:val="00193240"/>
    <w:rsid w:val="00194DDF"/>
    <w:rsid w:val="001969EE"/>
    <w:rsid w:val="00197E49"/>
    <w:rsid w:val="001A039D"/>
    <w:rsid w:val="001A0589"/>
    <w:rsid w:val="001A207C"/>
    <w:rsid w:val="001A33AE"/>
    <w:rsid w:val="001A3EE7"/>
    <w:rsid w:val="001A4035"/>
    <w:rsid w:val="001A506B"/>
    <w:rsid w:val="001A5BB7"/>
    <w:rsid w:val="001A7677"/>
    <w:rsid w:val="001B0724"/>
    <w:rsid w:val="001B0E3D"/>
    <w:rsid w:val="001B2B07"/>
    <w:rsid w:val="001B309C"/>
    <w:rsid w:val="001C0E39"/>
    <w:rsid w:val="001C48B2"/>
    <w:rsid w:val="001C5396"/>
    <w:rsid w:val="001C583F"/>
    <w:rsid w:val="001C6915"/>
    <w:rsid w:val="001C6A9D"/>
    <w:rsid w:val="001D027C"/>
    <w:rsid w:val="001D0617"/>
    <w:rsid w:val="001D1ABC"/>
    <w:rsid w:val="001D1B89"/>
    <w:rsid w:val="001D3249"/>
    <w:rsid w:val="001D430F"/>
    <w:rsid w:val="001D60D7"/>
    <w:rsid w:val="001E0927"/>
    <w:rsid w:val="001E0C43"/>
    <w:rsid w:val="001E0CAC"/>
    <w:rsid w:val="001E0EFF"/>
    <w:rsid w:val="001E625F"/>
    <w:rsid w:val="001E675B"/>
    <w:rsid w:val="001E6979"/>
    <w:rsid w:val="001E6BBD"/>
    <w:rsid w:val="001E7E81"/>
    <w:rsid w:val="001F003B"/>
    <w:rsid w:val="001F027A"/>
    <w:rsid w:val="001F2046"/>
    <w:rsid w:val="001F34F3"/>
    <w:rsid w:val="001F3E6C"/>
    <w:rsid w:val="001F5DFD"/>
    <w:rsid w:val="001F7EA3"/>
    <w:rsid w:val="00200A2D"/>
    <w:rsid w:val="0020175D"/>
    <w:rsid w:val="002017CF"/>
    <w:rsid w:val="00202F19"/>
    <w:rsid w:val="00205E61"/>
    <w:rsid w:val="00212F80"/>
    <w:rsid w:val="002152B0"/>
    <w:rsid w:val="0021575A"/>
    <w:rsid w:val="00216725"/>
    <w:rsid w:val="00217492"/>
    <w:rsid w:val="00217614"/>
    <w:rsid w:val="002176CE"/>
    <w:rsid w:val="0022081D"/>
    <w:rsid w:val="00221D22"/>
    <w:rsid w:val="002230D5"/>
    <w:rsid w:val="002319D5"/>
    <w:rsid w:val="00233CCC"/>
    <w:rsid w:val="0023570F"/>
    <w:rsid w:val="00237661"/>
    <w:rsid w:val="002420F8"/>
    <w:rsid w:val="002424A9"/>
    <w:rsid w:val="00245310"/>
    <w:rsid w:val="002517B3"/>
    <w:rsid w:val="002553DA"/>
    <w:rsid w:val="00256065"/>
    <w:rsid w:val="00256663"/>
    <w:rsid w:val="00257D6E"/>
    <w:rsid w:val="00260851"/>
    <w:rsid w:val="00262FC6"/>
    <w:rsid w:val="00263954"/>
    <w:rsid w:val="0026623C"/>
    <w:rsid w:val="00267AE0"/>
    <w:rsid w:val="002702A5"/>
    <w:rsid w:val="00271544"/>
    <w:rsid w:val="00272915"/>
    <w:rsid w:val="002745C5"/>
    <w:rsid w:val="00281614"/>
    <w:rsid w:val="002852C8"/>
    <w:rsid w:val="00285BF3"/>
    <w:rsid w:val="002869B4"/>
    <w:rsid w:val="00286E16"/>
    <w:rsid w:val="002909A5"/>
    <w:rsid w:val="002909CD"/>
    <w:rsid w:val="00290F57"/>
    <w:rsid w:val="00291EB3"/>
    <w:rsid w:val="002A042F"/>
    <w:rsid w:val="002A1EC0"/>
    <w:rsid w:val="002A3C35"/>
    <w:rsid w:val="002A3D26"/>
    <w:rsid w:val="002A443F"/>
    <w:rsid w:val="002A5A59"/>
    <w:rsid w:val="002B3C87"/>
    <w:rsid w:val="002B3FEE"/>
    <w:rsid w:val="002B4F0E"/>
    <w:rsid w:val="002B68C5"/>
    <w:rsid w:val="002B7484"/>
    <w:rsid w:val="002C1256"/>
    <w:rsid w:val="002C1484"/>
    <w:rsid w:val="002C3502"/>
    <w:rsid w:val="002C4083"/>
    <w:rsid w:val="002C54B7"/>
    <w:rsid w:val="002C65B4"/>
    <w:rsid w:val="002C6A7E"/>
    <w:rsid w:val="002C79FB"/>
    <w:rsid w:val="002D015D"/>
    <w:rsid w:val="002D19CC"/>
    <w:rsid w:val="002D1DDE"/>
    <w:rsid w:val="002D2103"/>
    <w:rsid w:val="002D5B1A"/>
    <w:rsid w:val="002D6010"/>
    <w:rsid w:val="002D78E9"/>
    <w:rsid w:val="002E44FB"/>
    <w:rsid w:val="002E6AC8"/>
    <w:rsid w:val="002E7DFA"/>
    <w:rsid w:val="002F0877"/>
    <w:rsid w:val="002F0923"/>
    <w:rsid w:val="002F0AF7"/>
    <w:rsid w:val="002F1449"/>
    <w:rsid w:val="002F1FC9"/>
    <w:rsid w:val="002F3238"/>
    <w:rsid w:val="002F5C40"/>
    <w:rsid w:val="002F60E1"/>
    <w:rsid w:val="002F69EC"/>
    <w:rsid w:val="00301359"/>
    <w:rsid w:val="0030145C"/>
    <w:rsid w:val="0030424C"/>
    <w:rsid w:val="003048CF"/>
    <w:rsid w:val="00305B6D"/>
    <w:rsid w:val="00305F97"/>
    <w:rsid w:val="003069D9"/>
    <w:rsid w:val="00307BB4"/>
    <w:rsid w:val="00312582"/>
    <w:rsid w:val="00312D7D"/>
    <w:rsid w:val="003175A6"/>
    <w:rsid w:val="00322697"/>
    <w:rsid w:val="0032289E"/>
    <w:rsid w:val="00323164"/>
    <w:rsid w:val="00323864"/>
    <w:rsid w:val="00324878"/>
    <w:rsid w:val="00325086"/>
    <w:rsid w:val="00326DC4"/>
    <w:rsid w:val="0032707C"/>
    <w:rsid w:val="00331FF6"/>
    <w:rsid w:val="0033234B"/>
    <w:rsid w:val="003350E0"/>
    <w:rsid w:val="003351CF"/>
    <w:rsid w:val="0033528F"/>
    <w:rsid w:val="00337F00"/>
    <w:rsid w:val="0034222F"/>
    <w:rsid w:val="0034678E"/>
    <w:rsid w:val="0035400F"/>
    <w:rsid w:val="0036091C"/>
    <w:rsid w:val="00364A22"/>
    <w:rsid w:val="0036615E"/>
    <w:rsid w:val="00366B94"/>
    <w:rsid w:val="0037255D"/>
    <w:rsid w:val="00372C16"/>
    <w:rsid w:val="00374A8C"/>
    <w:rsid w:val="0037646A"/>
    <w:rsid w:val="00381CFE"/>
    <w:rsid w:val="00384A8F"/>
    <w:rsid w:val="00385D18"/>
    <w:rsid w:val="00390ACF"/>
    <w:rsid w:val="00391BD8"/>
    <w:rsid w:val="00391DE8"/>
    <w:rsid w:val="003951BC"/>
    <w:rsid w:val="003956BD"/>
    <w:rsid w:val="00395B4E"/>
    <w:rsid w:val="0039648D"/>
    <w:rsid w:val="003A443F"/>
    <w:rsid w:val="003A46E1"/>
    <w:rsid w:val="003A61ED"/>
    <w:rsid w:val="003A6957"/>
    <w:rsid w:val="003A76EC"/>
    <w:rsid w:val="003A79A8"/>
    <w:rsid w:val="003B0AD1"/>
    <w:rsid w:val="003B0C98"/>
    <w:rsid w:val="003B1D63"/>
    <w:rsid w:val="003B3E38"/>
    <w:rsid w:val="003B4AE9"/>
    <w:rsid w:val="003B5018"/>
    <w:rsid w:val="003B73EA"/>
    <w:rsid w:val="003C3CD6"/>
    <w:rsid w:val="003C40FE"/>
    <w:rsid w:val="003C5242"/>
    <w:rsid w:val="003D02FC"/>
    <w:rsid w:val="003D3BCF"/>
    <w:rsid w:val="003D3FC0"/>
    <w:rsid w:val="003D43D8"/>
    <w:rsid w:val="003D51F9"/>
    <w:rsid w:val="003D6F84"/>
    <w:rsid w:val="003D747D"/>
    <w:rsid w:val="003F2A90"/>
    <w:rsid w:val="003F35FB"/>
    <w:rsid w:val="003F60B5"/>
    <w:rsid w:val="003F7837"/>
    <w:rsid w:val="00400911"/>
    <w:rsid w:val="00401547"/>
    <w:rsid w:val="00405457"/>
    <w:rsid w:val="00412490"/>
    <w:rsid w:val="00413A82"/>
    <w:rsid w:val="00414AD3"/>
    <w:rsid w:val="0041745C"/>
    <w:rsid w:val="00417A2E"/>
    <w:rsid w:val="004202DA"/>
    <w:rsid w:val="004205AE"/>
    <w:rsid w:val="0042125D"/>
    <w:rsid w:val="00425CF2"/>
    <w:rsid w:val="004315E8"/>
    <w:rsid w:val="00433161"/>
    <w:rsid w:val="004343B0"/>
    <w:rsid w:val="004355EF"/>
    <w:rsid w:val="004359CC"/>
    <w:rsid w:val="00435E56"/>
    <w:rsid w:val="0043667E"/>
    <w:rsid w:val="00436D34"/>
    <w:rsid w:val="00437030"/>
    <w:rsid w:val="00437BCC"/>
    <w:rsid w:val="00440B51"/>
    <w:rsid w:val="00441F3B"/>
    <w:rsid w:val="0044272B"/>
    <w:rsid w:val="00446F52"/>
    <w:rsid w:val="00447663"/>
    <w:rsid w:val="004476C3"/>
    <w:rsid w:val="00452088"/>
    <w:rsid w:val="00456198"/>
    <w:rsid w:val="004563F3"/>
    <w:rsid w:val="00456883"/>
    <w:rsid w:val="00460532"/>
    <w:rsid w:val="00462E71"/>
    <w:rsid w:val="004703F0"/>
    <w:rsid w:val="00470C3A"/>
    <w:rsid w:val="0047273A"/>
    <w:rsid w:val="00472D78"/>
    <w:rsid w:val="00476106"/>
    <w:rsid w:val="00476528"/>
    <w:rsid w:val="00482E3A"/>
    <w:rsid w:val="0048346D"/>
    <w:rsid w:val="00485009"/>
    <w:rsid w:val="00490B0F"/>
    <w:rsid w:val="00492F43"/>
    <w:rsid w:val="00493F8A"/>
    <w:rsid w:val="00494984"/>
    <w:rsid w:val="00495E17"/>
    <w:rsid w:val="00496349"/>
    <w:rsid w:val="00497F63"/>
    <w:rsid w:val="004A0576"/>
    <w:rsid w:val="004A0FB4"/>
    <w:rsid w:val="004A121D"/>
    <w:rsid w:val="004A4E04"/>
    <w:rsid w:val="004A513E"/>
    <w:rsid w:val="004A7C45"/>
    <w:rsid w:val="004A7DA7"/>
    <w:rsid w:val="004B0AFA"/>
    <w:rsid w:val="004B13D3"/>
    <w:rsid w:val="004B3AF4"/>
    <w:rsid w:val="004B4883"/>
    <w:rsid w:val="004B4BC7"/>
    <w:rsid w:val="004B7B1A"/>
    <w:rsid w:val="004B7E18"/>
    <w:rsid w:val="004C13A5"/>
    <w:rsid w:val="004C417C"/>
    <w:rsid w:val="004C460C"/>
    <w:rsid w:val="004C60CB"/>
    <w:rsid w:val="004C6547"/>
    <w:rsid w:val="004D0D81"/>
    <w:rsid w:val="004D39D7"/>
    <w:rsid w:val="004E289E"/>
    <w:rsid w:val="004E32C5"/>
    <w:rsid w:val="004E51A3"/>
    <w:rsid w:val="004E725B"/>
    <w:rsid w:val="004F003D"/>
    <w:rsid w:val="004F2A25"/>
    <w:rsid w:val="004F357A"/>
    <w:rsid w:val="004F3A55"/>
    <w:rsid w:val="004F3C89"/>
    <w:rsid w:val="004F4BC2"/>
    <w:rsid w:val="004F4D81"/>
    <w:rsid w:val="004F542C"/>
    <w:rsid w:val="004F5FE6"/>
    <w:rsid w:val="004F64B9"/>
    <w:rsid w:val="004F7FDA"/>
    <w:rsid w:val="00502120"/>
    <w:rsid w:val="0050728A"/>
    <w:rsid w:val="0051224B"/>
    <w:rsid w:val="0051254A"/>
    <w:rsid w:val="00512D18"/>
    <w:rsid w:val="005130FA"/>
    <w:rsid w:val="00513F0F"/>
    <w:rsid w:val="00514772"/>
    <w:rsid w:val="00514A55"/>
    <w:rsid w:val="005175DC"/>
    <w:rsid w:val="00520526"/>
    <w:rsid w:val="0052432E"/>
    <w:rsid w:val="00524FC4"/>
    <w:rsid w:val="00525029"/>
    <w:rsid w:val="005271D3"/>
    <w:rsid w:val="00527DE8"/>
    <w:rsid w:val="00530DBB"/>
    <w:rsid w:val="00531720"/>
    <w:rsid w:val="005318B3"/>
    <w:rsid w:val="0053205B"/>
    <w:rsid w:val="00532B22"/>
    <w:rsid w:val="00532DBD"/>
    <w:rsid w:val="00532E03"/>
    <w:rsid w:val="0053372D"/>
    <w:rsid w:val="005344D7"/>
    <w:rsid w:val="00535EAA"/>
    <w:rsid w:val="005372A3"/>
    <w:rsid w:val="00543B81"/>
    <w:rsid w:val="0054794A"/>
    <w:rsid w:val="00553B18"/>
    <w:rsid w:val="00553BAB"/>
    <w:rsid w:val="00556D8A"/>
    <w:rsid w:val="00560578"/>
    <w:rsid w:val="00560A63"/>
    <w:rsid w:val="00560AC4"/>
    <w:rsid w:val="0056233A"/>
    <w:rsid w:val="005630CE"/>
    <w:rsid w:val="0056486D"/>
    <w:rsid w:val="00564F21"/>
    <w:rsid w:val="005651AA"/>
    <w:rsid w:val="005654E0"/>
    <w:rsid w:val="00565E04"/>
    <w:rsid w:val="005663AD"/>
    <w:rsid w:val="00566DC9"/>
    <w:rsid w:val="00567232"/>
    <w:rsid w:val="00567270"/>
    <w:rsid w:val="00567F16"/>
    <w:rsid w:val="005707D7"/>
    <w:rsid w:val="00570C5A"/>
    <w:rsid w:val="005719F7"/>
    <w:rsid w:val="00572F24"/>
    <w:rsid w:val="005732E9"/>
    <w:rsid w:val="00573421"/>
    <w:rsid w:val="005748C4"/>
    <w:rsid w:val="0057796F"/>
    <w:rsid w:val="005804CC"/>
    <w:rsid w:val="0058187A"/>
    <w:rsid w:val="005840EA"/>
    <w:rsid w:val="005851AA"/>
    <w:rsid w:val="0058635F"/>
    <w:rsid w:val="00590831"/>
    <w:rsid w:val="0059161A"/>
    <w:rsid w:val="00592487"/>
    <w:rsid w:val="00593E44"/>
    <w:rsid w:val="005960D4"/>
    <w:rsid w:val="005975A5"/>
    <w:rsid w:val="005A4799"/>
    <w:rsid w:val="005B0B35"/>
    <w:rsid w:val="005B2B51"/>
    <w:rsid w:val="005B2D98"/>
    <w:rsid w:val="005B454D"/>
    <w:rsid w:val="005B5D11"/>
    <w:rsid w:val="005B76BA"/>
    <w:rsid w:val="005B7B28"/>
    <w:rsid w:val="005C0653"/>
    <w:rsid w:val="005C16C5"/>
    <w:rsid w:val="005C292F"/>
    <w:rsid w:val="005C3871"/>
    <w:rsid w:val="005C38D0"/>
    <w:rsid w:val="005C5C7B"/>
    <w:rsid w:val="005C7A9F"/>
    <w:rsid w:val="005D11FF"/>
    <w:rsid w:val="005D1FD3"/>
    <w:rsid w:val="005D2523"/>
    <w:rsid w:val="005D2A76"/>
    <w:rsid w:val="005D5BD0"/>
    <w:rsid w:val="005D5F8B"/>
    <w:rsid w:val="005D65F6"/>
    <w:rsid w:val="005D7787"/>
    <w:rsid w:val="005E01BB"/>
    <w:rsid w:val="005E067C"/>
    <w:rsid w:val="005E3AEA"/>
    <w:rsid w:val="005E4E31"/>
    <w:rsid w:val="005E631D"/>
    <w:rsid w:val="005E733D"/>
    <w:rsid w:val="005E7673"/>
    <w:rsid w:val="005E7D9D"/>
    <w:rsid w:val="005F1651"/>
    <w:rsid w:val="005F3A74"/>
    <w:rsid w:val="005F785D"/>
    <w:rsid w:val="00600C69"/>
    <w:rsid w:val="00602EC2"/>
    <w:rsid w:val="0060327E"/>
    <w:rsid w:val="00604A61"/>
    <w:rsid w:val="0060686C"/>
    <w:rsid w:val="006073E3"/>
    <w:rsid w:val="0060795B"/>
    <w:rsid w:val="00610564"/>
    <w:rsid w:val="00610AAA"/>
    <w:rsid w:val="00610ADE"/>
    <w:rsid w:val="00614D6B"/>
    <w:rsid w:val="006171E4"/>
    <w:rsid w:val="006279BD"/>
    <w:rsid w:val="00632463"/>
    <w:rsid w:val="00633D38"/>
    <w:rsid w:val="0063488C"/>
    <w:rsid w:val="00637FC1"/>
    <w:rsid w:val="00645755"/>
    <w:rsid w:val="00646784"/>
    <w:rsid w:val="00650C82"/>
    <w:rsid w:val="0065139F"/>
    <w:rsid w:val="0065393D"/>
    <w:rsid w:val="00660678"/>
    <w:rsid w:val="006607B4"/>
    <w:rsid w:val="00661DCA"/>
    <w:rsid w:val="00662B83"/>
    <w:rsid w:val="006679D5"/>
    <w:rsid w:val="00670FCB"/>
    <w:rsid w:val="006720CB"/>
    <w:rsid w:val="00672FDA"/>
    <w:rsid w:val="00674B9D"/>
    <w:rsid w:val="00677AFC"/>
    <w:rsid w:val="006810B5"/>
    <w:rsid w:val="00682E6E"/>
    <w:rsid w:val="006848B7"/>
    <w:rsid w:val="00684B20"/>
    <w:rsid w:val="00686D19"/>
    <w:rsid w:val="00686EF5"/>
    <w:rsid w:val="0069269A"/>
    <w:rsid w:val="00692FBD"/>
    <w:rsid w:val="006932C4"/>
    <w:rsid w:val="00694486"/>
    <w:rsid w:val="00694AD8"/>
    <w:rsid w:val="00695D64"/>
    <w:rsid w:val="006A0414"/>
    <w:rsid w:val="006A0AD6"/>
    <w:rsid w:val="006A2130"/>
    <w:rsid w:val="006A31C7"/>
    <w:rsid w:val="006A3345"/>
    <w:rsid w:val="006A3DE5"/>
    <w:rsid w:val="006A530E"/>
    <w:rsid w:val="006A5F18"/>
    <w:rsid w:val="006A769B"/>
    <w:rsid w:val="006B086A"/>
    <w:rsid w:val="006B2EDC"/>
    <w:rsid w:val="006B3833"/>
    <w:rsid w:val="006B3AF9"/>
    <w:rsid w:val="006B68FE"/>
    <w:rsid w:val="006B72F4"/>
    <w:rsid w:val="006C0AC4"/>
    <w:rsid w:val="006C16B1"/>
    <w:rsid w:val="006C1D1B"/>
    <w:rsid w:val="006C37AB"/>
    <w:rsid w:val="006C5427"/>
    <w:rsid w:val="006C5D1F"/>
    <w:rsid w:val="006C632A"/>
    <w:rsid w:val="006C66DC"/>
    <w:rsid w:val="006C69C5"/>
    <w:rsid w:val="006D0E81"/>
    <w:rsid w:val="006D2967"/>
    <w:rsid w:val="006D434D"/>
    <w:rsid w:val="006D527B"/>
    <w:rsid w:val="006D6EE7"/>
    <w:rsid w:val="006E0376"/>
    <w:rsid w:val="006E0E6A"/>
    <w:rsid w:val="006E4B67"/>
    <w:rsid w:val="006E60BB"/>
    <w:rsid w:val="006E67D1"/>
    <w:rsid w:val="006E6FF8"/>
    <w:rsid w:val="006F45F7"/>
    <w:rsid w:val="006F64B1"/>
    <w:rsid w:val="006F7E48"/>
    <w:rsid w:val="00702408"/>
    <w:rsid w:val="007030F2"/>
    <w:rsid w:val="007058B5"/>
    <w:rsid w:val="00707A86"/>
    <w:rsid w:val="00710F34"/>
    <w:rsid w:val="0071144E"/>
    <w:rsid w:val="00711696"/>
    <w:rsid w:val="007116A4"/>
    <w:rsid w:val="0071384F"/>
    <w:rsid w:val="00716985"/>
    <w:rsid w:val="00721BC8"/>
    <w:rsid w:val="007224E1"/>
    <w:rsid w:val="0072319E"/>
    <w:rsid w:val="00724C22"/>
    <w:rsid w:val="00726B46"/>
    <w:rsid w:val="00726BB1"/>
    <w:rsid w:val="00726C7E"/>
    <w:rsid w:val="0072750F"/>
    <w:rsid w:val="00727B0B"/>
    <w:rsid w:val="00731019"/>
    <w:rsid w:val="00732670"/>
    <w:rsid w:val="00735F6E"/>
    <w:rsid w:val="00736670"/>
    <w:rsid w:val="00740640"/>
    <w:rsid w:val="00741F25"/>
    <w:rsid w:val="00746BEF"/>
    <w:rsid w:val="00746EC1"/>
    <w:rsid w:val="00753086"/>
    <w:rsid w:val="007538E0"/>
    <w:rsid w:val="00756DF8"/>
    <w:rsid w:val="00757565"/>
    <w:rsid w:val="007677A8"/>
    <w:rsid w:val="00772BB0"/>
    <w:rsid w:val="00775B94"/>
    <w:rsid w:val="00776521"/>
    <w:rsid w:val="00776D84"/>
    <w:rsid w:val="00780679"/>
    <w:rsid w:val="0078113F"/>
    <w:rsid w:val="007826CD"/>
    <w:rsid w:val="00782D25"/>
    <w:rsid w:val="00784417"/>
    <w:rsid w:val="00784A21"/>
    <w:rsid w:val="0078522A"/>
    <w:rsid w:val="00785AFC"/>
    <w:rsid w:val="00785D89"/>
    <w:rsid w:val="0078633C"/>
    <w:rsid w:val="00792980"/>
    <w:rsid w:val="00793316"/>
    <w:rsid w:val="007A1625"/>
    <w:rsid w:val="007A173B"/>
    <w:rsid w:val="007A5014"/>
    <w:rsid w:val="007A5F35"/>
    <w:rsid w:val="007B584C"/>
    <w:rsid w:val="007B76F0"/>
    <w:rsid w:val="007B7D77"/>
    <w:rsid w:val="007C06FF"/>
    <w:rsid w:val="007C23ED"/>
    <w:rsid w:val="007C2585"/>
    <w:rsid w:val="007C31B3"/>
    <w:rsid w:val="007C3B8D"/>
    <w:rsid w:val="007C42F9"/>
    <w:rsid w:val="007C5551"/>
    <w:rsid w:val="007C56C0"/>
    <w:rsid w:val="007C6D49"/>
    <w:rsid w:val="007C78C1"/>
    <w:rsid w:val="007C7C56"/>
    <w:rsid w:val="007D06A6"/>
    <w:rsid w:val="007D1D98"/>
    <w:rsid w:val="007D1F59"/>
    <w:rsid w:val="007D29E3"/>
    <w:rsid w:val="007D3093"/>
    <w:rsid w:val="007E29F3"/>
    <w:rsid w:val="007E2D30"/>
    <w:rsid w:val="007E56C8"/>
    <w:rsid w:val="007E5B4C"/>
    <w:rsid w:val="007E7F35"/>
    <w:rsid w:val="007F04AA"/>
    <w:rsid w:val="007F489A"/>
    <w:rsid w:val="007F4DD3"/>
    <w:rsid w:val="008000E3"/>
    <w:rsid w:val="008049AC"/>
    <w:rsid w:val="00804A53"/>
    <w:rsid w:val="008062EE"/>
    <w:rsid w:val="00806B18"/>
    <w:rsid w:val="00807355"/>
    <w:rsid w:val="00810BC7"/>
    <w:rsid w:val="00811826"/>
    <w:rsid w:val="00812C79"/>
    <w:rsid w:val="008137DB"/>
    <w:rsid w:val="00815E39"/>
    <w:rsid w:val="00816EA4"/>
    <w:rsid w:val="0082019A"/>
    <w:rsid w:val="00821AD8"/>
    <w:rsid w:val="00832CA1"/>
    <w:rsid w:val="00834456"/>
    <w:rsid w:val="00834DF9"/>
    <w:rsid w:val="00836015"/>
    <w:rsid w:val="00837BC8"/>
    <w:rsid w:val="00841360"/>
    <w:rsid w:val="008429A5"/>
    <w:rsid w:val="0084363B"/>
    <w:rsid w:val="00843E24"/>
    <w:rsid w:val="00845FC8"/>
    <w:rsid w:val="00846619"/>
    <w:rsid w:val="00847FA7"/>
    <w:rsid w:val="00850BD2"/>
    <w:rsid w:val="008550C0"/>
    <w:rsid w:val="0085556C"/>
    <w:rsid w:val="00856AD5"/>
    <w:rsid w:val="008570F8"/>
    <w:rsid w:val="00860FB7"/>
    <w:rsid w:val="00861111"/>
    <w:rsid w:val="0086216F"/>
    <w:rsid w:val="0086362A"/>
    <w:rsid w:val="008652C7"/>
    <w:rsid w:val="00865E39"/>
    <w:rsid w:val="00866FE4"/>
    <w:rsid w:val="008713A4"/>
    <w:rsid w:val="008761E0"/>
    <w:rsid w:val="00876712"/>
    <w:rsid w:val="00880838"/>
    <w:rsid w:val="00880B45"/>
    <w:rsid w:val="00883737"/>
    <w:rsid w:val="00884C9E"/>
    <w:rsid w:val="00885E5B"/>
    <w:rsid w:val="008918DF"/>
    <w:rsid w:val="008929F6"/>
    <w:rsid w:val="008A10B4"/>
    <w:rsid w:val="008A2A25"/>
    <w:rsid w:val="008A2FEE"/>
    <w:rsid w:val="008A420A"/>
    <w:rsid w:val="008B5D48"/>
    <w:rsid w:val="008B63C0"/>
    <w:rsid w:val="008B645A"/>
    <w:rsid w:val="008B6C1E"/>
    <w:rsid w:val="008B7974"/>
    <w:rsid w:val="008C023D"/>
    <w:rsid w:val="008C028A"/>
    <w:rsid w:val="008C3DB7"/>
    <w:rsid w:val="008C427D"/>
    <w:rsid w:val="008D3A86"/>
    <w:rsid w:val="008D6D41"/>
    <w:rsid w:val="008E259E"/>
    <w:rsid w:val="008E382E"/>
    <w:rsid w:val="008E50C7"/>
    <w:rsid w:val="008F246D"/>
    <w:rsid w:val="008F35D3"/>
    <w:rsid w:val="008F4A32"/>
    <w:rsid w:val="008F5CF2"/>
    <w:rsid w:val="008F6548"/>
    <w:rsid w:val="008F75E9"/>
    <w:rsid w:val="009021CB"/>
    <w:rsid w:val="00902D63"/>
    <w:rsid w:val="00905AF1"/>
    <w:rsid w:val="0090710E"/>
    <w:rsid w:val="0091092B"/>
    <w:rsid w:val="0091186F"/>
    <w:rsid w:val="00914AE6"/>
    <w:rsid w:val="009152A6"/>
    <w:rsid w:val="009156F0"/>
    <w:rsid w:val="00917A01"/>
    <w:rsid w:val="009225CB"/>
    <w:rsid w:val="00922819"/>
    <w:rsid w:val="00923970"/>
    <w:rsid w:val="0092400D"/>
    <w:rsid w:val="00924F1A"/>
    <w:rsid w:val="00934679"/>
    <w:rsid w:val="00934725"/>
    <w:rsid w:val="00934F1A"/>
    <w:rsid w:val="009356EC"/>
    <w:rsid w:val="00935954"/>
    <w:rsid w:val="00941166"/>
    <w:rsid w:val="00941A23"/>
    <w:rsid w:val="0094491A"/>
    <w:rsid w:val="00954320"/>
    <w:rsid w:val="00954529"/>
    <w:rsid w:val="00963B9C"/>
    <w:rsid w:val="00964730"/>
    <w:rsid w:val="009647F6"/>
    <w:rsid w:val="00965051"/>
    <w:rsid w:val="009656BB"/>
    <w:rsid w:val="0097011B"/>
    <w:rsid w:val="009711B8"/>
    <w:rsid w:val="009733F0"/>
    <w:rsid w:val="009755B4"/>
    <w:rsid w:val="009756CE"/>
    <w:rsid w:val="009758B5"/>
    <w:rsid w:val="00977DA8"/>
    <w:rsid w:val="00980AC4"/>
    <w:rsid w:val="00980B41"/>
    <w:rsid w:val="00980FB2"/>
    <w:rsid w:val="00981C0D"/>
    <w:rsid w:val="00981EC4"/>
    <w:rsid w:val="00981FA6"/>
    <w:rsid w:val="00990CED"/>
    <w:rsid w:val="0099114B"/>
    <w:rsid w:val="00993884"/>
    <w:rsid w:val="00996C6A"/>
    <w:rsid w:val="009A029B"/>
    <w:rsid w:val="009B0ABD"/>
    <w:rsid w:val="009B1A93"/>
    <w:rsid w:val="009B260A"/>
    <w:rsid w:val="009B3F26"/>
    <w:rsid w:val="009B5C59"/>
    <w:rsid w:val="009B63E6"/>
    <w:rsid w:val="009B6B3B"/>
    <w:rsid w:val="009B75D0"/>
    <w:rsid w:val="009B7903"/>
    <w:rsid w:val="009C0858"/>
    <w:rsid w:val="009C0F53"/>
    <w:rsid w:val="009C0F6B"/>
    <w:rsid w:val="009C1F8E"/>
    <w:rsid w:val="009C49AB"/>
    <w:rsid w:val="009C4E02"/>
    <w:rsid w:val="009C76AA"/>
    <w:rsid w:val="009D087D"/>
    <w:rsid w:val="009D198D"/>
    <w:rsid w:val="009D2175"/>
    <w:rsid w:val="009D29FB"/>
    <w:rsid w:val="009D4562"/>
    <w:rsid w:val="009D49F1"/>
    <w:rsid w:val="009D63F2"/>
    <w:rsid w:val="009D676C"/>
    <w:rsid w:val="009D6C29"/>
    <w:rsid w:val="009E0635"/>
    <w:rsid w:val="009E3687"/>
    <w:rsid w:val="009F0C23"/>
    <w:rsid w:val="009F1316"/>
    <w:rsid w:val="009F3D09"/>
    <w:rsid w:val="009F527D"/>
    <w:rsid w:val="009F67E7"/>
    <w:rsid w:val="009F6DE6"/>
    <w:rsid w:val="009F7578"/>
    <w:rsid w:val="009F7C43"/>
    <w:rsid w:val="00A00118"/>
    <w:rsid w:val="00A001C2"/>
    <w:rsid w:val="00A00AF2"/>
    <w:rsid w:val="00A00C63"/>
    <w:rsid w:val="00A00F6B"/>
    <w:rsid w:val="00A011ED"/>
    <w:rsid w:val="00A0222F"/>
    <w:rsid w:val="00A02297"/>
    <w:rsid w:val="00A02CCD"/>
    <w:rsid w:val="00A045DB"/>
    <w:rsid w:val="00A06C8D"/>
    <w:rsid w:val="00A071AD"/>
    <w:rsid w:val="00A10260"/>
    <w:rsid w:val="00A12026"/>
    <w:rsid w:val="00A16145"/>
    <w:rsid w:val="00A21FB8"/>
    <w:rsid w:val="00A233DA"/>
    <w:rsid w:val="00A23D39"/>
    <w:rsid w:val="00A23E56"/>
    <w:rsid w:val="00A25239"/>
    <w:rsid w:val="00A30216"/>
    <w:rsid w:val="00A3290C"/>
    <w:rsid w:val="00A40774"/>
    <w:rsid w:val="00A50039"/>
    <w:rsid w:val="00A51E71"/>
    <w:rsid w:val="00A520EC"/>
    <w:rsid w:val="00A52359"/>
    <w:rsid w:val="00A5263F"/>
    <w:rsid w:val="00A527F9"/>
    <w:rsid w:val="00A54E78"/>
    <w:rsid w:val="00A57629"/>
    <w:rsid w:val="00A6113F"/>
    <w:rsid w:val="00A615EC"/>
    <w:rsid w:val="00A61A20"/>
    <w:rsid w:val="00A65792"/>
    <w:rsid w:val="00A65EED"/>
    <w:rsid w:val="00A71409"/>
    <w:rsid w:val="00A7279E"/>
    <w:rsid w:val="00A733DA"/>
    <w:rsid w:val="00A73E76"/>
    <w:rsid w:val="00A75132"/>
    <w:rsid w:val="00A8091E"/>
    <w:rsid w:val="00A82001"/>
    <w:rsid w:val="00A848E7"/>
    <w:rsid w:val="00A84B37"/>
    <w:rsid w:val="00A8549A"/>
    <w:rsid w:val="00A857CA"/>
    <w:rsid w:val="00A859B6"/>
    <w:rsid w:val="00A9109F"/>
    <w:rsid w:val="00A92B46"/>
    <w:rsid w:val="00A95B65"/>
    <w:rsid w:val="00A96691"/>
    <w:rsid w:val="00A9723A"/>
    <w:rsid w:val="00AA2C37"/>
    <w:rsid w:val="00AA3920"/>
    <w:rsid w:val="00AA47D5"/>
    <w:rsid w:val="00AA4944"/>
    <w:rsid w:val="00AA58D9"/>
    <w:rsid w:val="00AA7696"/>
    <w:rsid w:val="00AA78B6"/>
    <w:rsid w:val="00AB0203"/>
    <w:rsid w:val="00AB2ED1"/>
    <w:rsid w:val="00AB72B8"/>
    <w:rsid w:val="00AB74B2"/>
    <w:rsid w:val="00AC0FEF"/>
    <w:rsid w:val="00AC3971"/>
    <w:rsid w:val="00AC4DF3"/>
    <w:rsid w:val="00AC6F94"/>
    <w:rsid w:val="00AD0BAD"/>
    <w:rsid w:val="00AD1F66"/>
    <w:rsid w:val="00AD23B1"/>
    <w:rsid w:val="00AD346B"/>
    <w:rsid w:val="00AD3D3C"/>
    <w:rsid w:val="00AD5AF8"/>
    <w:rsid w:val="00AD66B4"/>
    <w:rsid w:val="00AD7089"/>
    <w:rsid w:val="00AE325E"/>
    <w:rsid w:val="00AE479B"/>
    <w:rsid w:val="00AF507B"/>
    <w:rsid w:val="00B0044A"/>
    <w:rsid w:val="00B03008"/>
    <w:rsid w:val="00B04D28"/>
    <w:rsid w:val="00B0517A"/>
    <w:rsid w:val="00B052B3"/>
    <w:rsid w:val="00B056ED"/>
    <w:rsid w:val="00B06E2C"/>
    <w:rsid w:val="00B10F26"/>
    <w:rsid w:val="00B1392F"/>
    <w:rsid w:val="00B14E2E"/>
    <w:rsid w:val="00B164A6"/>
    <w:rsid w:val="00B203A2"/>
    <w:rsid w:val="00B20E26"/>
    <w:rsid w:val="00B20EAA"/>
    <w:rsid w:val="00B21C10"/>
    <w:rsid w:val="00B23FE3"/>
    <w:rsid w:val="00B24F3A"/>
    <w:rsid w:val="00B2669F"/>
    <w:rsid w:val="00B30119"/>
    <w:rsid w:val="00B3480A"/>
    <w:rsid w:val="00B3763D"/>
    <w:rsid w:val="00B376AF"/>
    <w:rsid w:val="00B37A98"/>
    <w:rsid w:val="00B432C3"/>
    <w:rsid w:val="00B4397F"/>
    <w:rsid w:val="00B449C0"/>
    <w:rsid w:val="00B451EE"/>
    <w:rsid w:val="00B46FAA"/>
    <w:rsid w:val="00B50492"/>
    <w:rsid w:val="00B50C98"/>
    <w:rsid w:val="00B512A1"/>
    <w:rsid w:val="00B522A6"/>
    <w:rsid w:val="00B5409A"/>
    <w:rsid w:val="00B540E5"/>
    <w:rsid w:val="00B54579"/>
    <w:rsid w:val="00B555FD"/>
    <w:rsid w:val="00B55897"/>
    <w:rsid w:val="00B5780F"/>
    <w:rsid w:val="00B60359"/>
    <w:rsid w:val="00B60C8F"/>
    <w:rsid w:val="00B614E0"/>
    <w:rsid w:val="00B64688"/>
    <w:rsid w:val="00B65202"/>
    <w:rsid w:val="00B664C5"/>
    <w:rsid w:val="00B70A43"/>
    <w:rsid w:val="00B7192C"/>
    <w:rsid w:val="00B72853"/>
    <w:rsid w:val="00B72DF3"/>
    <w:rsid w:val="00B72E59"/>
    <w:rsid w:val="00B74819"/>
    <w:rsid w:val="00B76EA3"/>
    <w:rsid w:val="00B82CA9"/>
    <w:rsid w:val="00B82FA7"/>
    <w:rsid w:val="00B842BD"/>
    <w:rsid w:val="00B856D7"/>
    <w:rsid w:val="00B8729E"/>
    <w:rsid w:val="00B92AC8"/>
    <w:rsid w:val="00B92BA3"/>
    <w:rsid w:val="00B9391C"/>
    <w:rsid w:val="00B93D13"/>
    <w:rsid w:val="00B94666"/>
    <w:rsid w:val="00B94E08"/>
    <w:rsid w:val="00B95A60"/>
    <w:rsid w:val="00B97C17"/>
    <w:rsid w:val="00BA0902"/>
    <w:rsid w:val="00BA0C84"/>
    <w:rsid w:val="00BA106A"/>
    <w:rsid w:val="00BA1AB6"/>
    <w:rsid w:val="00BA2D85"/>
    <w:rsid w:val="00BA384C"/>
    <w:rsid w:val="00BA4B34"/>
    <w:rsid w:val="00BA7E5A"/>
    <w:rsid w:val="00BB0E9C"/>
    <w:rsid w:val="00BB2332"/>
    <w:rsid w:val="00BB3710"/>
    <w:rsid w:val="00BB55E1"/>
    <w:rsid w:val="00BB5624"/>
    <w:rsid w:val="00BB6C2F"/>
    <w:rsid w:val="00BC21C1"/>
    <w:rsid w:val="00BC2B26"/>
    <w:rsid w:val="00BC39FB"/>
    <w:rsid w:val="00BC3F85"/>
    <w:rsid w:val="00BC4F10"/>
    <w:rsid w:val="00BC6337"/>
    <w:rsid w:val="00BC7974"/>
    <w:rsid w:val="00BC7C61"/>
    <w:rsid w:val="00BD378C"/>
    <w:rsid w:val="00BD4688"/>
    <w:rsid w:val="00BD693F"/>
    <w:rsid w:val="00BD729B"/>
    <w:rsid w:val="00BD7591"/>
    <w:rsid w:val="00BE00F9"/>
    <w:rsid w:val="00BE0E90"/>
    <w:rsid w:val="00BE1ECB"/>
    <w:rsid w:val="00BE2938"/>
    <w:rsid w:val="00BE4587"/>
    <w:rsid w:val="00BE5998"/>
    <w:rsid w:val="00BE7363"/>
    <w:rsid w:val="00BF058F"/>
    <w:rsid w:val="00BF070B"/>
    <w:rsid w:val="00BF432D"/>
    <w:rsid w:val="00BF4664"/>
    <w:rsid w:val="00BF49C6"/>
    <w:rsid w:val="00BF4CE3"/>
    <w:rsid w:val="00BF5170"/>
    <w:rsid w:val="00BF61CB"/>
    <w:rsid w:val="00BF6687"/>
    <w:rsid w:val="00BF6A85"/>
    <w:rsid w:val="00C00265"/>
    <w:rsid w:val="00C01547"/>
    <w:rsid w:val="00C021F8"/>
    <w:rsid w:val="00C06423"/>
    <w:rsid w:val="00C119EF"/>
    <w:rsid w:val="00C11CA0"/>
    <w:rsid w:val="00C12204"/>
    <w:rsid w:val="00C12A48"/>
    <w:rsid w:val="00C13549"/>
    <w:rsid w:val="00C138B9"/>
    <w:rsid w:val="00C13FF0"/>
    <w:rsid w:val="00C15708"/>
    <w:rsid w:val="00C16006"/>
    <w:rsid w:val="00C160A8"/>
    <w:rsid w:val="00C162F6"/>
    <w:rsid w:val="00C20970"/>
    <w:rsid w:val="00C217C6"/>
    <w:rsid w:val="00C24F13"/>
    <w:rsid w:val="00C260EB"/>
    <w:rsid w:val="00C270B2"/>
    <w:rsid w:val="00C34732"/>
    <w:rsid w:val="00C35D63"/>
    <w:rsid w:val="00C35E60"/>
    <w:rsid w:val="00C361D5"/>
    <w:rsid w:val="00C41CB6"/>
    <w:rsid w:val="00C456CA"/>
    <w:rsid w:val="00C45AB4"/>
    <w:rsid w:val="00C505D9"/>
    <w:rsid w:val="00C53624"/>
    <w:rsid w:val="00C536FF"/>
    <w:rsid w:val="00C56198"/>
    <w:rsid w:val="00C564E7"/>
    <w:rsid w:val="00C56E5A"/>
    <w:rsid w:val="00C579CA"/>
    <w:rsid w:val="00C60DC5"/>
    <w:rsid w:val="00C61397"/>
    <w:rsid w:val="00C63887"/>
    <w:rsid w:val="00C65A50"/>
    <w:rsid w:val="00C71A7A"/>
    <w:rsid w:val="00C72423"/>
    <w:rsid w:val="00C7309C"/>
    <w:rsid w:val="00C743C4"/>
    <w:rsid w:val="00C761C0"/>
    <w:rsid w:val="00C7723E"/>
    <w:rsid w:val="00C77C35"/>
    <w:rsid w:val="00C83977"/>
    <w:rsid w:val="00C84865"/>
    <w:rsid w:val="00C8495A"/>
    <w:rsid w:val="00C85EE2"/>
    <w:rsid w:val="00C872CD"/>
    <w:rsid w:val="00C87D1C"/>
    <w:rsid w:val="00C9227D"/>
    <w:rsid w:val="00CA1ABB"/>
    <w:rsid w:val="00CA57A0"/>
    <w:rsid w:val="00CA5BE4"/>
    <w:rsid w:val="00CA7281"/>
    <w:rsid w:val="00CA7C6D"/>
    <w:rsid w:val="00CA7E5D"/>
    <w:rsid w:val="00CB057F"/>
    <w:rsid w:val="00CB11F0"/>
    <w:rsid w:val="00CB17E8"/>
    <w:rsid w:val="00CB23DF"/>
    <w:rsid w:val="00CB3AF9"/>
    <w:rsid w:val="00CB60EB"/>
    <w:rsid w:val="00CC0283"/>
    <w:rsid w:val="00CC2CBB"/>
    <w:rsid w:val="00CC38EF"/>
    <w:rsid w:val="00CC61DB"/>
    <w:rsid w:val="00CD22CB"/>
    <w:rsid w:val="00CD4E05"/>
    <w:rsid w:val="00CD6F9C"/>
    <w:rsid w:val="00CD7645"/>
    <w:rsid w:val="00CE1914"/>
    <w:rsid w:val="00CE475B"/>
    <w:rsid w:val="00CE55D9"/>
    <w:rsid w:val="00CE7B4F"/>
    <w:rsid w:val="00CF033F"/>
    <w:rsid w:val="00CF113E"/>
    <w:rsid w:val="00CF13B2"/>
    <w:rsid w:val="00CF1B0B"/>
    <w:rsid w:val="00CF2299"/>
    <w:rsid w:val="00CF2D76"/>
    <w:rsid w:val="00CF3D21"/>
    <w:rsid w:val="00CF4E74"/>
    <w:rsid w:val="00CF5E09"/>
    <w:rsid w:val="00CF600B"/>
    <w:rsid w:val="00CF706C"/>
    <w:rsid w:val="00D02315"/>
    <w:rsid w:val="00D03486"/>
    <w:rsid w:val="00D03C8B"/>
    <w:rsid w:val="00D0496D"/>
    <w:rsid w:val="00D057E9"/>
    <w:rsid w:val="00D11C80"/>
    <w:rsid w:val="00D11F0B"/>
    <w:rsid w:val="00D14941"/>
    <w:rsid w:val="00D14DBF"/>
    <w:rsid w:val="00D15612"/>
    <w:rsid w:val="00D163D6"/>
    <w:rsid w:val="00D2037F"/>
    <w:rsid w:val="00D204F9"/>
    <w:rsid w:val="00D20B96"/>
    <w:rsid w:val="00D235DA"/>
    <w:rsid w:val="00D2404F"/>
    <w:rsid w:val="00D26C2A"/>
    <w:rsid w:val="00D271D3"/>
    <w:rsid w:val="00D33B5E"/>
    <w:rsid w:val="00D36676"/>
    <w:rsid w:val="00D37F28"/>
    <w:rsid w:val="00D4395C"/>
    <w:rsid w:val="00D466C7"/>
    <w:rsid w:val="00D53934"/>
    <w:rsid w:val="00D53ED0"/>
    <w:rsid w:val="00D552C0"/>
    <w:rsid w:val="00D55DDC"/>
    <w:rsid w:val="00D6582B"/>
    <w:rsid w:val="00D660F8"/>
    <w:rsid w:val="00D674DA"/>
    <w:rsid w:val="00D705AB"/>
    <w:rsid w:val="00D74575"/>
    <w:rsid w:val="00D75306"/>
    <w:rsid w:val="00D76A09"/>
    <w:rsid w:val="00D85754"/>
    <w:rsid w:val="00D90782"/>
    <w:rsid w:val="00D91263"/>
    <w:rsid w:val="00D91B32"/>
    <w:rsid w:val="00D953C2"/>
    <w:rsid w:val="00D9791C"/>
    <w:rsid w:val="00DA2D0D"/>
    <w:rsid w:val="00DA4110"/>
    <w:rsid w:val="00DA4113"/>
    <w:rsid w:val="00DB27BA"/>
    <w:rsid w:val="00DB3431"/>
    <w:rsid w:val="00DB3746"/>
    <w:rsid w:val="00DB500D"/>
    <w:rsid w:val="00DB548D"/>
    <w:rsid w:val="00DB6FAE"/>
    <w:rsid w:val="00DC3017"/>
    <w:rsid w:val="00DC3ECE"/>
    <w:rsid w:val="00DC639D"/>
    <w:rsid w:val="00DC6754"/>
    <w:rsid w:val="00DC68B4"/>
    <w:rsid w:val="00DC70F1"/>
    <w:rsid w:val="00DC72EC"/>
    <w:rsid w:val="00DC7A3B"/>
    <w:rsid w:val="00DD011B"/>
    <w:rsid w:val="00DD0C24"/>
    <w:rsid w:val="00DD1720"/>
    <w:rsid w:val="00DD6116"/>
    <w:rsid w:val="00DD7182"/>
    <w:rsid w:val="00DE1D89"/>
    <w:rsid w:val="00DE2D4C"/>
    <w:rsid w:val="00DE563A"/>
    <w:rsid w:val="00DE5ADE"/>
    <w:rsid w:val="00DE6AAD"/>
    <w:rsid w:val="00DE76BB"/>
    <w:rsid w:val="00DF17D6"/>
    <w:rsid w:val="00DF2EBA"/>
    <w:rsid w:val="00DF32EA"/>
    <w:rsid w:val="00DF4880"/>
    <w:rsid w:val="00DF4E98"/>
    <w:rsid w:val="00DF5B42"/>
    <w:rsid w:val="00DF654D"/>
    <w:rsid w:val="00DF6DDE"/>
    <w:rsid w:val="00E000B7"/>
    <w:rsid w:val="00E001C4"/>
    <w:rsid w:val="00E02D77"/>
    <w:rsid w:val="00E046E4"/>
    <w:rsid w:val="00E06AAF"/>
    <w:rsid w:val="00E10320"/>
    <w:rsid w:val="00E1131D"/>
    <w:rsid w:val="00E11D66"/>
    <w:rsid w:val="00E1253F"/>
    <w:rsid w:val="00E14372"/>
    <w:rsid w:val="00E14B7B"/>
    <w:rsid w:val="00E1562E"/>
    <w:rsid w:val="00E177D2"/>
    <w:rsid w:val="00E21754"/>
    <w:rsid w:val="00E242AB"/>
    <w:rsid w:val="00E250A5"/>
    <w:rsid w:val="00E26582"/>
    <w:rsid w:val="00E31672"/>
    <w:rsid w:val="00E336AA"/>
    <w:rsid w:val="00E35E58"/>
    <w:rsid w:val="00E4072D"/>
    <w:rsid w:val="00E42A2C"/>
    <w:rsid w:val="00E42B6D"/>
    <w:rsid w:val="00E42BC0"/>
    <w:rsid w:val="00E42DEB"/>
    <w:rsid w:val="00E45643"/>
    <w:rsid w:val="00E4652C"/>
    <w:rsid w:val="00E507EB"/>
    <w:rsid w:val="00E5153C"/>
    <w:rsid w:val="00E532CA"/>
    <w:rsid w:val="00E53A41"/>
    <w:rsid w:val="00E55F18"/>
    <w:rsid w:val="00E61D3A"/>
    <w:rsid w:val="00E63865"/>
    <w:rsid w:val="00E64C53"/>
    <w:rsid w:val="00E67791"/>
    <w:rsid w:val="00E71C67"/>
    <w:rsid w:val="00E75FB6"/>
    <w:rsid w:val="00E76E01"/>
    <w:rsid w:val="00E76F39"/>
    <w:rsid w:val="00E7713D"/>
    <w:rsid w:val="00E807AD"/>
    <w:rsid w:val="00E8116B"/>
    <w:rsid w:val="00E83E0A"/>
    <w:rsid w:val="00E90D91"/>
    <w:rsid w:val="00E91B68"/>
    <w:rsid w:val="00E92ADD"/>
    <w:rsid w:val="00E93D3F"/>
    <w:rsid w:val="00E945C1"/>
    <w:rsid w:val="00E95701"/>
    <w:rsid w:val="00E97321"/>
    <w:rsid w:val="00EA022A"/>
    <w:rsid w:val="00EA136D"/>
    <w:rsid w:val="00EA2CE5"/>
    <w:rsid w:val="00EA330C"/>
    <w:rsid w:val="00EB1CCE"/>
    <w:rsid w:val="00EB2DE8"/>
    <w:rsid w:val="00EB3E79"/>
    <w:rsid w:val="00EB4B41"/>
    <w:rsid w:val="00EB557F"/>
    <w:rsid w:val="00EC12A9"/>
    <w:rsid w:val="00EC2851"/>
    <w:rsid w:val="00EC5F73"/>
    <w:rsid w:val="00EC61B0"/>
    <w:rsid w:val="00ED1D32"/>
    <w:rsid w:val="00ED3B68"/>
    <w:rsid w:val="00ED3F43"/>
    <w:rsid w:val="00ED4BB4"/>
    <w:rsid w:val="00ED4FC8"/>
    <w:rsid w:val="00ED74E8"/>
    <w:rsid w:val="00EE0265"/>
    <w:rsid w:val="00EE31B0"/>
    <w:rsid w:val="00EE63B7"/>
    <w:rsid w:val="00EF0670"/>
    <w:rsid w:val="00EF2471"/>
    <w:rsid w:val="00EF2FBA"/>
    <w:rsid w:val="00EF5D47"/>
    <w:rsid w:val="00EF65A8"/>
    <w:rsid w:val="00EF66FA"/>
    <w:rsid w:val="00EF6C4C"/>
    <w:rsid w:val="00EF7D4E"/>
    <w:rsid w:val="00F01185"/>
    <w:rsid w:val="00F01F69"/>
    <w:rsid w:val="00F038C3"/>
    <w:rsid w:val="00F040F9"/>
    <w:rsid w:val="00F043D3"/>
    <w:rsid w:val="00F04F35"/>
    <w:rsid w:val="00F05D01"/>
    <w:rsid w:val="00F068A7"/>
    <w:rsid w:val="00F0742D"/>
    <w:rsid w:val="00F07915"/>
    <w:rsid w:val="00F132E8"/>
    <w:rsid w:val="00F1375C"/>
    <w:rsid w:val="00F20341"/>
    <w:rsid w:val="00F24DCD"/>
    <w:rsid w:val="00F261EA"/>
    <w:rsid w:val="00F27F22"/>
    <w:rsid w:val="00F32F69"/>
    <w:rsid w:val="00F3434F"/>
    <w:rsid w:val="00F34973"/>
    <w:rsid w:val="00F37B0E"/>
    <w:rsid w:val="00F401B4"/>
    <w:rsid w:val="00F404F8"/>
    <w:rsid w:val="00F40A08"/>
    <w:rsid w:val="00F43B75"/>
    <w:rsid w:val="00F46EB9"/>
    <w:rsid w:val="00F47276"/>
    <w:rsid w:val="00F52E4E"/>
    <w:rsid w:val="00F54789"/>
    <w:rsid w:val="00F62659"/>
    <w:rsid w:val="00F634F0"/>
    <w:rsid w:val="00F640DB"/>
    <w:rsid w:val="00F6553F"/>
    <w:rsid w:val="00F663E0"/>
    <w:rsid w:val="00F73D5E"/>
    <w:rsid w:val="00F75EFF"/>
    <w:rsid w:val="00F825E6"/>
    <w:rsid w:val="00F82CB8"/>
    <w:rsid w:val="00F835F8"/>
    <w:rsid w:val="00F85E70"/>
    <w:rsid w:val="00F91A85"/>
    <w:rsid w:val="00F923B0"/>
    <w:rsid w:val="00F92A12"/>
    <w:rsid w:val="00F94987"/>
    <w:rsid w:val="00F95873"/>
    <w:rsid w:val="00FA0A5A"/>
    <w:rsid w:val="00FA1383"/>
    <w:rsid w:val="00FA1E32"/>
    <w:rsid w:val="00FA4740"/>
    <w:rsid w:val="00FA5508"/>
    <w:rsid w:val="00FA59AD"/>
    <w:rsid w:val="00FA6CA9"/>
    <w:rsid w:val="00FA7242"/>
    <w:rsid w:val="00FB0061"/>
    <w:rsid w:val="00FB1987"/>
    <w:rsid w:val="00FB2462"/>
    <w:rsid w:val="00FB5203"/>
    <w:rsid w:val="00FB5947"/>
    <w:rsid w:val="00FB637C"/>
    <w:rsid w:val="00FB6B05"/>
    <w:rsid w:val="00FB783F"/>
    <w:rsid w:val="00FC0F5D"/>
    <w:rsid w:val="00FC1642"/>
    <w:rsid w:val="00FC196F"/>
    <w:rsid w:val="00FC323D"/>
    <w:rsid w:val="00FC3BD0"/>
    <w:rsid w:val="00FC478C"/>
    <w:rsid w:val="00FC529C"/>
    <w:rsid w:val="00FC67EC"/>
    <w:rsid w:val="00FD0CC9"/>
    <w:rsid w:val="00FD1585"/>
    <w:rsid w:val="00FD20C4"/>
    <w:rsid w:val="00FD574F"/>
    <w:rsid w:val="00FD60E3"/>
    <w:rsid w:val="00FD640A"/>
    <w:rsid w:val="00FE09D3"/>
    <w:rsid w:val="00FE1DAD"/>
    <w:rsid w:val="00FE295F"/>
    <w:rsid w:val="00FE7661"/>
    <w:rsid w:val="00FE7700"/>
    <w:rsid w:val="00FE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3"/>
    <o:shapelayout v:ext="edit">
      <o:idmap v:ext="edit" data="1"/>
    </o:shapelayout>
  </w:shapeDefaults>
  <w:decimalSymbol w:val="."/>
  <w:listSeparator w:val=","/>
  <w14:docId w14:val="6F8AA4BB"/>
  <w15:docId w15:val="{60956008-C753-484F-A024-8AF4D15D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1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B645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645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8B645A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E00F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4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EEB9B15D-2204-42C8-920F-B4485803E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DPP - CI</cp:lastModifiedBy>
  <cp:revision>2</cp:revision>
  <cp:lastPrinted>2020-03-03T17:23:00Z</cp:lastPrinted>
  <dcterms:created xsi:type="dcterms:W3CDTF">2021-06-04T12:34:00Z</dcterms:created>
  <dcterms:modified xsi:type="dcterms:W3CDTF">2021-06-04T12:34:00Z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