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151DD6" w:rsidRDefault="00523E39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</w:t>
      </w:r>
      <w:r w:rsidR="009E6097">
        <w:rPr>
          <w:rFonts w:ascii="Arial" w:hAnsi="Arial" w:cs="Arial"/>
          <w:b/>
          <w:sz w:val="20"/>
        </w:rPr>
        <w:t xml:space="preserve">ember </w:t>
      </w:r>
      <w:r>
        <w:rPr>
          <w:rFonts w:ascii="Arial" w:hAnsi="Arial" w:cs="Arial"/>
          <w:b/>
          <w:sz w:val="20"/>
        </w:rPr>
        <w:t>29</w:t>
      </w:r>
      <w:bookmarkStart w:id="0" w:name="_GoBack"/>
      <w:bookmarkEnd w:id="0"/>
      <w:r w:rsidR="0098551B">
        <w:rPr>
          <w:rFonts w:ascii="Arial" w:hAnsi="Arial" w:cs="Arial"/>
          <w:b/>
          <w:sz w:val="20"/>
        </w:rPr>
        <w:t>, 2020</w:t>
      </w:r>
    </w:p>
    <w:p w:rsidR="00364A22" w:rsidRPr="00151DD6" w:rsidRDefault="00364A22" w:rsidP="00364A22">
      <w:pPr>
        <w:rPr>
          <w:rFonts w:ascii="Arial" w:hAnsi="Arial" w:cs="Arial"/>
        </w:rPr>
      </w:pPr>
    </w:p>
    <w:p w:rsidR="00364A22" w:rsidRPr="00151DD6" w:rsidRDefault="00364A22" w:rsidP="00364A22">
      <w:pPr>
        <w:rPr>
          <w:rFonts w:ascii="Arial" w:hAnsi="Arial" w:cs="Arial"/>
        </w:rPr>
      </w:pPr>
    </w:p>
    <w:p w:rsidR="007D1D98" w:rsidRPr="00151DD6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151DD6">
        <w:rPr>
          <w:rFonts w:ascii="Arial" w:hAnsi="Arial" w:cs="Arial"/>
          <w:b/>
        </w:rPr>
        <w:t>To:</w:t>
      </w:r>
      <w:r w:rsidR="008918DF" w:rsidRPr="00151DD6">
        <w:rPr>
          <w:rFonts w:ascii="Arial" w:hAnsi="Arial" w:cs="Arial"/>
          <w:b/>
        </w:rPr>
        <w:tab/>
      </w:r>
      <w:r w:rsidRPr="00151DD6">
        <w:rPr>
          <w:rFonts w:ascii="Arial" w:hAnsi="Arial" w:cs="Arial"/>
          <w:b/>
        </w:rPr>
        <w:t xml:space="preserve">All Interested Vendors {Bidders} </w:t>
      </w:r>
    </w:p>
    <w:p w:rsidR="007D1D98" w:rsidRPr="00151DD6" w:rsidRDefault="007D1D98" w:rsidP="007D1D98">
      <w:pPr>
        <w:rPr>
          <w:rFonts w:ascii="Arial" w:hAnsi="Arial" w:cs="Arial"/>
        </w:rPr>
      </w:pPr>
    </w:p>
    <w:p w:rsidR="007D1D98" w:rsidRPr="00151DD6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151DD6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151DD6">
        <w:rPr>
          <w:rFonts w:ascii="Arial" w:hAnsi="Arial" w:cs="Arial"/>
          <w:sz w:val="20"/>
        </w:rPr>
        <w:t>Re:</w:t>
      </w:r>
      <w:r w:rsidR="008918DF" w:rsidRPr="00151DD6">
        <w:rPr>
          <w:rFonts w:ascii="Arial" w:hAnsi="Arial" w:cs="Arial"/>
          <w:sz w:val="20"/>
        </w:rPr>
        <w:tab/>
      </w:r>
      <w:r w:rsidR="00024384">
        <w:rPr>
          <w:rFonts w:ascii="Arial" w:hAnsi="Arial" w:cs="Arial"/>
          <w:sz w:val="20"/>
        </w:rPr>
        <w:t>Bid Solicitation #</w:t>
      </w:r>
      <w:r w:rsidR="000E684C">
        <w:rPr>
          <w:rFonts w:ascii="Arial" w:hAnsi="Arial" w:cs="Arial"/>
          <w:sz w:val="20"/>
        </w:rPr>
        <w:t>20DPP00468</w:t>
      </w:r>
    </w:p>
    <w:p w:rsidR="00E34B97" w:rsidRDefault="00E34B97" w:rsidP="00151DD6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T1087</w:t>
      </w:r>
      <w:r w:rsidR="00151DD6" w:rsidRPr="00151DD6">
        <w:rPr>
          <w:rFonts w:ascii="Arial" w:hAnsi="Arial" w:cs="Arial"/>
          <w:b/>
        </w:rPr>
        <w:t xml:space="preserve"> – </w:t>
      </w:r>
      <w:r w:rsidRPr="00E34B97">
        <w:rPr>
          <w:rFonts w:ascii="Arial" w:hAnsi="Arial" w:cs="Arial"/>
          <w:b/>
        </w:rPr>
        <w:t>Supplemental Nutrition Assistance Program (SNAP) Electronic Benefits Transfer</w:t>
      </w:r>
    </w:p>
    <w:p w:rsidR="007D1D98" w:rsidRDefault="00E34B97" w:rsidP="00151DD6">
      <w:pPr>
        <w:ind w:firstLine="720"/>
        <w:rPr>
          <w:rFonts w:ascii="Arial" w:hAnsi="Arial" w:cs="Arial"/>
          <w:b/>
        </w:rPr>
      </w:pPr>
      <w:r w:rsidRPr="00E34B97">
        <w:rPr>
          <w:rFonts w:ascii="Arial" w:hAnsi="Arial" w:cs="Arial"/>
          <w:b/>
        </w:rPr>
        <w:t>(EBT) for DHS</w:t>
      </w:r>
    </w:p>
    <w:p w:rsidR="003069D9" w:rsidRDefault="003069D9" w:rsidP="008918DF">
      <w:pPr>
        <w:ind w:firstLine="720"/>
        <w:rPr>
          <w:rFonts w:ascii="Arial" w:hAnsi="Arial" w:cs="Arial"/>
          <w:b/>
        </w:rPr>
      </w:pPr>
    </w:p>
    <w:p w:rsidR="00D97957" w:rsidRPr="00453E5B" w:rsidRDefault="00B50B30" w:rsidP="00024384">
      <w:pPr>
        <w:tabs>
          <w:tab w:val="left" w:pos="0"/>
        </w:tabs>
        <w:outlineLvl w:val="0"/>
        <w:rPr>
          <w:rFonts w:ascii="Arial" w:hAnsi="Arial" w:cs="Arial"/>
          <w:b/>
          <w:i/>
          <w:color w:val="D9D9D9" w:themeColor="background1" w:themeShade="D9"/>
        </w:rPr>
      </w:pPr>
      <w:r w:rsidRPr="00453E5B">
        <w:rPr>
          <w:rFonts w:ascii="Arial" w:hAnsi="Arial" w:cs="Arial"/>
          <w:b/>
          <w:i/>
          <w:color w:val="D9D9D9" w:themeColor="background1" w:themeShade="D9"/>
        </w:rPr>
        <w:tab/>
      </w:r>
      <w:r w:rsidR="00D97957">
        <w:rPr>
          <w:rFonts w:ascii="Arial" w:hAnsi="Arial" w:cs="Arial"/>
          <w:b/>
          <w:i/>
          <w:color w:val="D9D9D9" w:themeColor="background1" w:themeShade="D9"/>
        </w:rPr>
        <w:t xml:space="preserve">NEW Revised Quote Submission Due Date: </w:t>
      </w:r>
      <w:r w:rsidR="00523E39">
        <w:rPr>
          <w:rFonts w:ascii="Arial" w:hAnsi="Arial" w:cs="Arial"/>
          <w:b/>
          <w:i/>
          <w:color w:val="D9D9D9" w:themeColor="background1" w:themeShade="D9"/>
          <w:u w:val="single"/>
        </w:rPr>
        <w:t>January 13</w:t>
      </w:r>
      <w:r w:rsidR="00D97957" w:rsidRPr="00D97957">
        <w:rPr>
          <w:rFonts w:ascii="Arial" w:hAnsi="Arial" w:cs="Arial"/>
          <w:b/>
          <w:i/>
          <w:color w:val="D9D9D9" w:themeColor="background1" w:themeShade="D9"/>
          <w:u w:val="single"/>
        </w:rPr>
        <w:t>, 2020</w:t>
      </w:r>
      <w:r w:rsidR="00D97957">
        <w:rPr>
          <w:rFonts w:ascii="Arial" w:hAnsi="Arial" w:cs="Arial"/>
          <w:b/>
          <w:i/>
          <w:color w:val="D9D9D9" w:themeColor="background1" w:themeShade="D9"/>
        </w:rPr>
        <w:t xml:space="preserve"> (2:00 p.m. Eastern Time)</w:t>
      </w:r>
    </w:p>
    <w:p w:rsidR="00024384" w:rsidRPr="00A808AA" w:rsidRDefault="00024384" w:rsidP="00024384">
      <w:pPr>
        <w:rPr>
          <w:rFonts w:ascii="Arial" w:hAnsi="Arial" w:cs="Arial"/>
          <w:b/>
          <w:color w:val="FF0000"/>
          <w:sz w:val="22"/>
        </w:rPr>
      </w:pPr>
      <w:r>
        <w:tab/>
      </w:r>
      <w:r w:rsidRPr="00A808AA">
        <w:rPr>
          <w:rFonts w:ascii="Arial" w:hAnsi="Arial" w:cs="Arial"/>
          <w:b/>
          <w:color w:val="FF0000"/>
          <w:sz w:val="22"/>
        </w:rPr>
        <w:t>NEW QUOTE SUBMISSION DUE DATE:</w:t>
      </w:r>
      <w:r w:rsidR="00523E39">
        <w:rPr>
          <w:rFonts w:ascii="Arial" w:hAnsi="Arial" w:cs="Arial"/>
          <w:b/>
          <w:color w:val="FF0000"/>
          <w:sz w:val="22"/>
        </w:rPr>
        <w:t xml:space="preserve"> February 26</w:t>
      </w:r>
      <w:r w:rsidR="002604AC">
        <w:rPr>
          <w:rFonts w:ascii="Arial" w:hAnsi="Arial" w:cs="Arial"/>
          <w:b/>
          <w:color w:val="FF0000"/>
          <w:sz w:val="22"/>
        </w:rPr>
        <w:t>, 2021</w:t>
      </w:r>
      <w:r w:rsidRPr="00A808AA">
        <w:rPr>
          <w:rFonts w:ascii="Arial" w:hAnsi="Arial" w:cs="Arial"/>
          <w:b/>
          <w:color w:val="FF0000"/>
          <w:sz w:val="22"/>
        </w:rPr>
        <w:t xml:space="preserve"> (2:00PM EASTERN TIME)</w:t>
      </w:r>
    </w:p>
    <w:p w:rsidR="00364A22" w:rsidRDefault="00364A22" w:rsidP="002420F8"/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D3FF0">
        <w:rPr>
          <w:rFonts w:ascii="Arial" w:hAnsi="Arial" w:cs="Arial"/>
          <w:i w:val="0"/>
          <w:sz w:val="20"/>
        </w:rPr>
        <w:t>Amendment #</w:t>
      </w:r>
      <w:r w:rsidR="00523E39">
        <w:rPr>
          <w:rFonts w:ascii="Arial" w:hAnsi="Arial" w:cs="Arial"/>
          <w:i w:val="0"/>
          <w:sz w:val="20"/>
        </w:rPr>
        <w:t>10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E45860">
        <w:rPr>
          <w:rFonts w:ascii="Arial" w:hAnsi="Arial" w:cs="Arial"/>
        </w:rPr>
        <w:t>Amendment #</w:t>
      </w:r>
      <w:r w:rsidR="00523E39">
        <w:rPr>
          <w:rFonts w:ascii="Arial" w:hAnsi="Arial" w:cs="Arial"/>
        </w:rPr>
        <w:t>10</w:t>
      </w:r>
      <w:r w:rsidRPr="00E45860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F22AAC" w:rsidRDefault="00F22AAC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Revised Quote Submission</w:t>
      </w:r>
      <w:r w:rsidR="00024384">
        <w:rPr>
          <w:rFonts w:ascii="Arial" w:hAnsi="Arial" w:cs="Arial"/>
        </w:rPr>
        <w:t xml:space="preserve"> due</w:t>
      </w:r>
      <w:r>
        <w:rPr>
          <w:rFonts w:ascii="Arial" w:hAnsi="Arial" w:cs="Arial"/>
        </w:rPr>
        <w:t xml:space="preserve"> date </w:t>
      </w:r>
      <w:r w:rsidR="002149D7">
        <w:rPr>
          <w:rFonts w:ascii="Arial" w:hAnsi="Arial" w:cs="Arial"/>
        </w:rPr>
        <w:t xml:space="preserve">from </w:t>
      </w:r>
      <w:r w:rsidR="00523E39">
        <w:rPr>
          <w:rFonts w:ascii="Arial" w:hAnsi="Arial" w:cs="Arial"/>
        </w:rPr>
        <w:t xml:space="preserve">January 13, 2021 to February 26, 2021. </w:t>
      </w:r>
    </w:p>
    <w:p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0E684C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D7E" w:rsidRDefault="005E1D7E">
      <w:r>
        <w:separator/>
      </w:r>
    </w:p>
  </w:endnote>
  <w:endnote w:type="continuationSeparator" w:id="0">
    <w:p w:rsidR="005E1D7E" w:rsidRDefault="005E1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D14B7F">
        <w:pPr>
          <w:pStyle w:val="Footer"/>
          <w:jc w:val="center"/>
        </w:pPr>
        <w:r>
          <w:fldChar w:fldCharType="begin"/>
        </w:r>
        <w:r w:rsidR="009C0858">
          <w:instrText xml:space="preserve"> PAGE   \* MERGEFORMAT </w:instrText>
        </w:r>
        <w:r>
          <w:fldChar w:fldCharType="separate"/>
        </w:r>
        <w:r w:rsidR="000E68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7AB" w:rsidRDefault="00B10E5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0" t="0" r="0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D7E" w:rsidRDefault="005E1D7E">
      <w:r>
        <w:separator/>
      </w:r>
    </w:p>
  </w:footnote>
  <w:footnote w:type="continuationSeparator" w:id="0">
    <w:p w:rsidR="005E1D7E" w:rsidRDefault="005E1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1356A"/>
    <w:multiLevelType w:val="hybridMultilevel"/>
    <w:tmpl w:val="88581D9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B21EB"/>
    <w:multiLevelType w:val="hybridMultilevel"/>
    <w:tmpl w:val="5F7463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27A06"/>
    <w:multiLevelType w:val="hybridMultilevel"/>
    <w:tmpl w:val="4C5CFE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9234E"/>
    <w:multiLevelType w:val="hybridMultilevel"/>
    <w:tmpl w:val="1C4CE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2NDUxNzS0MDEwtjRV0lEKTi0uzszPAykwrgUApgNRmiwAAAA="/>
  </w:docVars>
  <w:rsids>
    <w:rsidRoot w:val="009D2175"/>
    <w:rsid w:val="000059E8"/>
    <w:rsid w:val="000178AC"/>
    <w:rsid w:val="00017E0E"/>
    <w:rsid w:val="0002391E"/>
    <w:rsid w:val="00024384"/>
    <w:rsid w:val="0004455E"/>
    <w:rsid w:val="00047D91"/>
    <w:rsid w:val="00051FF2"/>
    <w:rsid w:val="00052193"/>
    <w:rsid w:val="00052433"/>
    <w:rsid w:val="000555F2"/>
    <w:rsid w:val="0006149B"/>
    <w:rsid w:val="00067874"/>
    <w:rsid w:val="00080562"/>
    <w:rsid w:val="00087AC7"/>
    <w:rsid w:val="000C3964"/>
    <w:rsid w:val="000C7991"/>
    <w:rsid w:val="000D0811"/>
    <w:rsid w:val="000E3AA6"/>
    <w:rsid w:val="000E684C"/>
    <w:rsid w:val="000F21AF"/>
    <w:rsid w:val="001036B6"/>
    <w:rsid w:val="001130EC"/>
    <w:rsid w:val="001236A1"/>
    <w:rsid w:val="001265C6"/>
    <w:rsid w:val="00146829"/>
    <w:rsid w:val="00151DD6"/>
    <w:rsid w:val="00153E79"/>
    <w:rsid w:val="00160E56"/>
    <w:rsid w:val="00161D8E"/>
    <w:rsid w:val="00166D31"/>
    <w:rsid w:val="00194DDF"/>
    <w:rsid w:val="001B206E"/>
    <w:rsid w:val="001D1ABC"/>
    <w:rsid w:val="001F34F3"/>
    <w:rsid w:val="001F4C05"/>
    <w:rsid w:val="0020175D"/>
    <w:rsid w:val="00202F19"/>
    <w:rsid w:val="002149D7"/>
    <w:rsid w:val="00220AB1"/>
    <w:rsid w:val="002420F8"/>
    <w:rsid w:val="002552AD"/>
    <w:rsid w:val="00257D6E"/>
    <w:rsid w:val="002604AC"/>
    <w:rsid w:val="00260851"/>
    <w:rsid w:val="00271544"/>
    <w:rsid w:val="002745C5"/>
    <w:rsid w:val="00283098"/>
    <w:rsid w:val="00285BF3"/>
    <w:rsid w:val="00286C60"/>
    <w:rsid w:val="00290D34"/>
    <w:rsid w:val="00291260"/>
    <w:rsid w:val="00297507"/>
    <w:rsid w:val="002A0484"/>
    <w:rsid w:val="002B13D3"/>
    <w:rsid w:val="002B461A"/>
    <w:rsid w:val="002C1484"/>
    <w:rsid w:val="002C54B7"/>
    <w:rsid w:val="002F1449"/>
    <w:rsid w:val="003048CF"/>
    <w:rsid w:val="00305B6D"/>
    <w:rsid w:val="003069D9"/>
    <w:rsid w:val="00312D7D"/>
    <w:rsid w:val="00317021"/>
    <w:rsid w:val="00322697"/>
    <w:rsid w:val="00322CBF"/>
    <w:rsid w:val="00326DC4"/>
    <w:rsid w:val="0032707C"/>
    <w:rsid w:val="00327457"/>
    <w:rsid w:val="0034222F"/>
    <w:rsid w:val="00351C9C"/>
    <w:rsid w:val="00364A22"/>
    <w:rsid w:val="00372C16"/>
    <w:rsid w:val="0037646A"/>
    <w:rsid w:val="00390069"/>
    <w:rsid w:val="00391DE8"/>
    <w:rsid w:val="00392095"/>
    <w:rsid w:val="003934E5"/>
    <w:rsid w:val="0039648D"/>
    <w:rsid w:val="003A76EC"/>
    <w:rsid w:val="003B1D63"/>
    <w:rsid w:val="003B28B5"/>
    <w:rsid w:val="003D02FC"/>
    <w:rsid w:val="003D747D"/>
    <w:rsid w:val="003E0836"/>
    <w:rsid w:val="003F2A90"/>
    <w:rsid w:val="003F7837"/>
    <w:rsid w:val="00417A2E"/>
    <w:rsid w:val="004315E8"/>
    <w:rsid w:val="004355EF"/>
    <w:rsid w:val="00435F47"/>
    <w:rsid w:val="00436181"/>
    <w:rsid w:val="0043667E"/>
    <w:rsid w:val="00436D34"/>
    <w:rsid w:val="00437030"/>
    <w:rsid w:val="00446F52"/>
    <w:rsid w:val="00453E5B"/>
    <w:rsid w:val="004675A9"/>
    <w:rsid w:val="00473825"/>
    <w:rsid w:val="00476106"/>
    <w:rsid w:val="00490B0F"/>
    <w:rsid w:val="00493FCC"/>
    <w:rsid w:val="004A0576"/>
    <w:rsid w:val="004A121D"/>
    <w:rsid w:val="004A32D8"/>
    <w:rsid w:val="004A7DA7"/>
    <w:rsid w:val="004C13A5"/>
    <w:rsid w:val="004C417C"/>
    <w:rsid w:val="004D39D7"/>
    <w:rsid w:val="004E0293"/>
    <w:rsid w:val="004E32C5"/>
    <w:rsid w:val="004E725B"/>
    <w:rsid w:val="004F3C89"/>
    <w:rsid w:val="004F542C"/>
    <w:rsid w:val="00502120"/>
    <w:rsid w:val="005175DC"/>
    <w:rsid w:val="0052119C"/>
    <w:rsid w:val="00523E39"/>
    <w:rsid w:val="005271D3"/>
    <w:rsid w:val="0053372D"/>
    <w:rsid w:val="005462C5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22E4"/>
    <w:rsid w:val="005A10E9"/>
    <w:rsid w:val="005A40F6"/>
    <w:rsid w:val="005B7B28"/>
    <w:rsid w:val="005D1FD3"/>
    <w:rsid w:val="005D5F8B"/>
    <w:rsid w:val="005D63DC"/>
    <w:rsid w:val="005E1D7E"/>
    <w:rsid w:val="005E3AEA"/>
    <w:rsid w:val="005E7D9D"/>
    <w:rsid w:val="005F3A74"/>
    <w:rsid w:val="00610AAA"/>
    <w:rsid w:val="00610ADE"/>
    <w:rsid w:val="00614D78"/>
    <w:rsid w:val="00636D7B"/>
    <w:rsid w:val="00646784"/>
    <w:rsid w:val="006562F9"/>
    <w:rsid w:val="00663A58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251F7"/>
    <w:rsid w:val="0073503C"/>
    <w:rsid w:val="007677A8"/>
    <w:rsid w:val="007719AF"/>
    <w:rsid w:val="00776521"/>
    <w:rsid w:val="00776D84"/>
    <w:rsid w:val="00777DDD"/>
    <w:rsid w:val="00780679"/>
    <w:rsid w:val="00781BF6"/>
    <w:rsid w:val="007826CD"/>
    <w:rsid w:val="00784949"/>
    <w:rsid w:val="00785AFC"/>
    <w:rsid w:val="007A056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E5F39"/>
    <w:rsid w:val="00800EF3"/>
    <w:rsid w:val="008049AC"/>
    <w:rsid w:val="00804A53"/>
    <w:rsid w:val="008062EE"/>
    <w:rsid w:val="0081057E"/>
    <w:rsid w:val="008137DB"/>
    <w:rsid w:val="00815E39"/>
    <w:rsid w:val="008164C0"/>
    <w:rsid w:val="00816EA4"/>
    <w:rsid w:val="0082019A"/>
    <w:rsid w:val="0082595F"/>
    <w:rsid w:val="00827698"/>
    <w:rsid w:val="00834F6C"/>
    <w:rsid w:val="00855E69"/>
    <w:rsid w:val="00870C15"/>
    <w:rsid w:val="00883737"/>
    <w:rsid w:val="00884C9E"/>
    <w:rsid w:val="008918DF"/>
    <w:rsid w:val="008D3A86"/>
    <w:rsid w:val="008E077D"/>
    <w:rsid w:val="008E0D39"/>
    <w:rsid w:val="008E50C7"/>
    <w:rsid w:val="008F07D4"/>
    <w:rsid w:val="008F75E9"/>
    <w:rsid w:val="0091092B"/>
    <w:rsid w:val="00917A01"/>
    <w:rsid w:val="009225CB"/>
    <w:rsid w:val="00922819"/>
    <w:rsid w:val="00923970"/>
    <w:rsid w:val="00934725"/>
    <w:rsid w:val="0095088F"/>
    <w:rsid w:val="00954320"/>
    <w:rsid w:val="00954529"/>
    <w:rsid w:val="00963B9C"/>
    <w:rsid w:val="00975FB4"/>
    <w:rsid w:val="00980AC4"/>
    <w:rsid w:val="00981D80"/>
    <w:rsid w:val="00985236"/>
    <w:rsid w:val="0098551B"/>
    <w:rsid w:val="00990CED"/>
    <w:rsid w:val="00993884"/>
    <w:rsid w:val="009A4D74"/>
    <w:rsid w:val="009B63E6"/>
    <w:rsid w:val="009C0858"/>
    <w:rsid w:val="009C43BA"/>
    <w:rsid w:val="009C4E02"/>
    <w:rsid w:val="009C76AA"/>
    <w:rsid w:val="009D198D"/>
    <w:rsid w:val="009D2175"/>
    <w:rsid w:val="009D676C"/>
    <w:rsid w:val="009E6097"/>
    <w:rsid w:val="009F1316"/>
    <w:rsid w:val="009F527D"/>
    <w:rsid w:val="00A0222F"/>
    <w:rsid w:val="00A02297"/>
    <w:rsid w:val="00A06B67"/>
    <w:rsid w:val="00A233DA"/>
    <w:rsid w:val="00A30216"/>
    <w:rsid w:val="00A40774"/>
    <w:rsid w:val="00A46419"/>
    <w:rsid w:val="00A4653D"/>
    <w:rsid w:val="00A51E71"/>
    <w:rsid w:val="00A527F9"/>
    <w:rsid w:val="00A6113F"/>
    <w:rsid w:val="00A7207D"/>
    <w:rsid w:val="00A8091E"/>
    <w:rsid w:val="00A84B37"/>
    <w:rsid w:val="00A8549A"/>
    <w:rsid w:val="00AA2C37"/>
    <w:rsid w:val="00AA3920"/>
    <w:rsid w:val="00AB72B8"/>
    <w:rsid w:val="00AC13FD"/>
    <w:rsid w:val="00AD3D3C"/>
    <w:rsid w:val="00AE3703"/>
    <w:rsid w:val="00AF4280"/>
    <w:rsid w:val="00B10E5E"/>
    <w:rsid w:val="00B1392F"/>
    <w:rsid w:val="00B253B2"/>
    <w:rsid w:val="00B2669F"/>
    <w:rsid w:val="00B26B38"/>
    <w:rsid w:val="00B3217B"/>
    <w:rsid w:val="00B34268"/>
    <w:rsid w:val="00B3763D"/>
    <w:rsid w:val="00B432C3"/>
    <w:rsid w:val="00B50B30"/>
    <w:rsid w:val="00B54579"/>
    <w:rsid w:val="00B555FD"/>
    <w:rsid w:val="00B55897"/>
    <w:rsid w:val="00B65B86"/>
    <w:rsid w:val="00B664C5"/>
    <w:rsid w:val="00B7192C"/>
    <w:rsid w:val="00B73CB1"/>
    <w:rsid w:val="00B842BD"/>
    <w:rsid w:val="00B84823"/>
    <w:rsid w:val="00B92AC8"/>
    <w:rsid w:val="00B9391C"/>
    <w:rsid w:val="00B94666"/>
    <w:rsid w:val="00BC21C1"/>
    <w:rsid w:val="00BC4F10"/>
    <w:rsid w:val="00BC7C61"/>
    <w:rsid w:val="00BD378C"/>
    <w:rsid w:val="00BD42EA"/>
    <w:rsid w:val="00BD693F"/>
    <w:rsid w:val="00BE15D7"/>
    <w:rsid w:val="00BE364D"/>
    <w:rsid w:val="00BF5170"/>
    <w:rsid w:val="00C021F8"/>
    <w:rsid w:val="00C06423"/>
    <w:rsid w:val="00C12204"/>
    <w:rsid w:val="00C12A48"/>
    <w:rsid w:val="00C16006"/>
    <w:rsid w:val="00C162F6"/>
    <w:rsid w:val="00C17C03"/>
    <w:rsid w:val="00C2165A"/>
    <w:rsid w:val="00C34732"/>
    <w:rsid w:val="00C41CB6"/>
    <w:rsid w:val="00C45AB4"/>
    <w:rsid w:val="00C56198"/>
    <w:rsid w:val="00C564E7"/>
    <w:rsid w:val="00C60DC5"/>
    <w:rsid w:val="00C64697"/>
    <w:rsid w:val="00C67981"/>
    <w:rsid w:val="00C83977"/>
    <w:rsid w:val="00C949CB"/>
    <w:rsid w:val="00CA45AD"/>
    <w:rsid w:val="00CB5F82"/>
    <w:rsid w:val="00CB6123"/>
    <w:rsid w:val="00CB6B12"/>
    <w:rsid w:val="00CC2CBB"/>
    <w:rsid w:val="00CD1D80"/>
    <w:rsid w:val="00CD22C1"/>
    <w:rsid w:val="00CD3FF0"/>
    <w:rsid w:val="00CE1914"/>
    <w:rsid w:val="00CE33DE"/>
    <w:rsid w:val="00CE3AA5"/>
    <w:rsid w:val="00CE568D"/>
    <w:rsid w:val="00CF2BA5"/>
    <w:rsid w:val="00CF3D21"/>
    <w:rsid w:val="00CF6C6A"/>
    <w:rsid w:val="00D057E9"/>
    <w:rsid w:val="00D14B7F"/>
    <w:rsid w:val="00D2037F"/>
    <w:rsid w:val="00D24EA4"/>
    <w:rsid w:val="00D261E5"/>
    <w:rsid w:val="00D33B5E"/>
    <w:rsid w:val="00D41262"/>
    <w:rsid w:val="00D42D18"/>
    <w:rsid w:val="00D53941"/>
    <w:rsid w:val="00D55DDC"/>
    <w:rsid w:val="00D705AB"/>
    <w:rsid w:val="00D75306"/>
    <w:rsid w:val="00D76B42"/>
    <w:rsid w:val="00D91263"/>
    <w:rsid w:val="00D91B32"/>
    <w:rsid w:val="00D97957"/>
    <w:rsid w:val="00DA1533"/>
    <w:rsid w:val="00DA3718"/>
    <w:rsid w:val="00DC72EC"/>
    <w:rsid w:val="00DD6116"/>
    <w:rsid w:val="00DF4E98"/>
    <w:rsid w:val="00E001C4"/>
    <w:rsid w:val="00E02D77"/>
    <w:rsid w:val="00E1253F"/>
    <w:rsid w:val="00E14372"/>
    <w:rsid w:val="00E14B7B"/>
    <w:rsid w:val="00E15D7E"/>
    <w:rsid w:val="00E242AB"/>
    <w:rsid w:val="00E34B97"/>
    <w:rsid w:val="00E35E58"/>
    <w:rsid w:val="00E45860"/>
    <w:rsid w:val="00E4652C"/>
    <w:rsid w:val="00E61543"/>
    <w:rsid w:val="00E61D3A"/>
    <w:rsid w:val="00E64C53"/>
    <w:rsid w:val="00E67791"/>
    <w:rsid w:val="00E72658"/>
    <w:rsid w:val="00E749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0C9"/>
    <w:rsid w:val="00EC5F73"/>
    <w:rsid w:val="00EC71F5"/>
    <w:rsid w:val="00ED3B68"/>
    <w:rsid w:val="00ED5BF9"/>
    <w:rsid w:val="00EE31B0"/>
    <w:rsid w:val="00EF7D4E"/>
    <w:rsid w:val="00F043D3"/>
    <w:rsid w:val="00F05D01"/>
    <w:rsid w:val="00F0639C"/>
    <w:rsid w:val="00F22AAC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4C1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43A5C71"/>
  <w15:docId w15:val="{322A92FA-8AE7-4790-83F4-1A6C5BBD7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semiHidden/>
    <w:unhideWhenUsed/>
    <w:rsid w:val="00351C9C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semiHidden/>
    <w:rsid w:val="00351C9C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351C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51C9C"/>
  </w:style>
  <w:style w:type="character" w:styleId="Hyperlink">
    <w:name w:val="Hyperlink"/>
    <w:basedOn w:val="DefaultParagraphFont"/>
    <w:unhideWhenUsed/>
    <w:rsid w:val="009A4D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153E79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"/>
    <w:link w:val="ListParagraph"/>
    <w:uiPriority w:val="34"/>
    <w:locked/>
    <w:rsid w:val="00A46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035e97a8-7486-4082-94c4-ab983c563e82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9D4A2AE-D294-4F63-B0DA-9419F505C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135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Morales, Angelica</cp:lastModifiedBy>
  <cp:revision>2</cp:revision>
  <cp:lastPrinted>2019-12-23T19:16:00Z</cp:lastPrinted>
  <dcterms:created xsi:type="dcterms:W3CDTF">2020-12-23T13:29:00Z</dcterms:created>
  <dcterms:modified xsi:type="dcterms:W3CDTF">2020-12-23T13:29:00Z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