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6116127" w:rsidR="00364A22" w:rsidRPr="002420F8" w:rsidRDefault="00D7209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February </w:t>
      </w:r>
      <w:r w:rsidR="00CD7B05">
        <w:rPr>
          <w:rFonts w:ascii="Arial" w:hAnsi="Arial" w:cs="Arial"/>
          <w:b/>
          <w:sz w:val="20"/>
        </w:rPr>
        <w:t>5</w:t>
      </w:r>
      <w:bookmarkStart w:id="0" w:name="_GoBack"/>
      <w:bookmarkEnd w:id="0"/>
      <w:r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19D74F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20DPP00442</w:t>
      </w:r>
    </w:p>
    <w:p w14:paraId="03C6B415" w14:textId="4B1E55A4" w:rsidR="007D1D98" w:rsidRDefault="007209E8" w:rsidP="008918DF">
      <w:pPr>
        <w:ind w:firstLine="720"/>
        <w:rPr>
          <w:rFonts w:ascii="Arial" w:hAnsi="Arial" w:cs="Arial"/>
          <w:b/>
        </w:rPr>
      </w:pPr>
      <w:r w:rsidRPr="007209E8">
        <w:rPr>
          <w:rFonts w:ascii="Arial" w:hAnsi="Arial" w:cs="Arial"/>
          <w:b/>
        </w:rPr>
        <w:t>Health Benefits Coordinator (HBC) for NJ FamilyCare Managed Care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615F6A0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  <w:b/>
        </w:rPr>
        <w:tab/>
      </w:r>
      <w:r w:rsidR="00D72097">
        <w:rPr>
          <w:rFonts w:ascii="Arial" w:hAnsi="Arial" w:cs="Arial"/>
          <w:b/>
        </w:rPr>
        <w:t xml:space="preserve">Current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D72097">
        <w:rPr>
          <w:rFonts w:ascii="Arial" w:hAnsi="Arial" w:cs="Arial"/>
          <w:b/>
          <w:u w:val="single"/>
        </w:rPr>
        <w:t>February 24, 2021</w:t>
      </w:r>
      <w:r w:rsidR="007744EA" w:rsidRPr="007744EA">
        <w:rPr>
          <w:rFonts w:ascii="Arial" w:hAnsi="Arial" w:cs="Arial"/>
          <w:b/>
          <w:u w:val="single"/>
        </w:rPr>
        <w:t xml:space="preserve"> (2:00 p.m. Eastern Time)</w:t>
      </w:r>
    </w:p>
    <w:p w14:paraId="3565CB1D" w14:textId="1D1E1000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D72097">
        <w:rPr>
          <w:rFonts w:ascii="Arial" w:hAnsi="Arial" w:cs="Arial"/>
          <w:b/>
          <w:color w:val="FF0000"/>
          <w:sz w:val="22"/>
          <w:szCs w:val="22"/>
          <w:u w:val="single"/>
        </w:rPr>
        <w:t>April 21, 2021</w:t>
      </w: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 (2:00 p.m. Eastern Time</w:t>
      </w:r>
      <w:r>
        <w:rPr>
          <w:rFonts w:ascii="Arial" w:hAnsi="Arial" w:cs="Arial"/>
          <w:b/>
          <w:color w:val="FF0000"/>
          <w:sz w:val="22"/>
          <w:szCs w:val="22"/>
        </w:rPr>
        <w:t>)</w:t>
      </w:r>
    </w:p>
    <w:p w14:paraId="587E99EF" w14:textId="77777777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</w:p>
    <w:p w14:paraId="414B3AF9" w14:textId="77777777" w:rsidR="003069D9" w:rsidRPr="008918DF" w:rsidRDefault="003069D9" w:rsidP="002420F8"/>
    <w:p w14:paraId="03C6B419" w14:textId="0083F45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72097">
        <w:rPr>
          <w:rFonts w:ascii="Arial" w:hAnsi="Arial" w:cs="Arial"/>
          <w:i w:val="0"/>
          <w:sz w:val="20"/>
        </w:rPr>
        <w:t>8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CCA021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72097">
        <w:rPr>
          <w:rFonts w:ascii="Arial" w:hAnsi="Arial" w:cs="Arial"/>
        </w:rPr>
        <w:t>8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D352DDA" w14:textId="4DEEA897" w:rsidR="00A85523" w:rsidRPr="0069733F" w:rsidRDefault="00A85523" w:rsidP="00A85523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</w:t>
      </w:r>
      <w:r w:rsidR="00D72097">
        <w:rPr>
          <w:rFonts w:ascii="Arial" w:hAnsi="Arial" w:cs="Arial"/>
          <w:b/>
        </w:rPr>
        <w:t>8</w:t>
      </w:r>
      <w:r w:rsidRPr="0069733F">
        <w:rPr>
          <w:rFonts w:ascii="Arial" w:hAnsi="Arial" w:cs="Arial"/>
          <w:b/>
        </w:rPr>
        <w:t xml:space="preserve"> postpones the Quote submission date </w:t>
      </w:r>
      <w:r w:rsidR="002A3BD3">
        <w:rPr>
          <w:rFonts w:ascii="Arial" w:hAnsi="Arial" w:cs="Arial"/>
          <w:b/>
        </w:rPr>
        <w:t>t</w:t>
      </w:r>
      <w:r w:rsidR="00556D3F">
        <w:rPr>
          <w:rFonts w:ascii="Arial" w:hAnsi="Arial" w:cs="Arial"/>
          <w:b/>
        </w:rPr>
        <w:t xml:space="preserve">o </w:t>
      </w:r>
      <w:r w:rsidR="00D72097">
        <w:rPr>
          <w:rFonts w:ascii="Arial" w:hAnsi="Arial" w:cs="Arial"/>
          <w:b/>
        </w:rPr>
        <w:t>April 21, 2021</w:t>
      </w:r>
      <w:r w:rsidRPr="0069733F">
        <w:rPr>
          <w:rFonts w:ascii="Arial" w:hAnsi="Arial" w:cs="Arial"/>
          <w:b/>
        </w:rPr>
        <w:t xml:space="preserve">.   Answers to Vendor {Bidder} </w:t>
      </w:r>
      <w:r w:rsidR="00D72097">
        <w:rPr>
          <w:rFonts w:ascii="Arial" w:hAnsi="Arial" w:cs="Arial"/>
          <w:b/>
        </w:rPr>
        <w:t>2</w:t>
      </w:r>
      <w:r w:rsidR="00D72097" w:rsidRPr="00D72097">
        <w:rPr>
          <w:rFonts w:ascii="Arial" w:hAnsi="Arial" w:cs="Arial"/>
          <w:b/>
          <w:vertAlign w:val="superscript"/>
        </w:rPr>
        <w:t>nd</w:t>
      </w:r>
      <w:r w:rsidR="00D72097">
        <w:rPr>
          <w:rFonts w:ascii="Arial" w:hAnsi="Arial" w:cs="Arial"/>
          <w:b/>
        </w:rPr>
        <w:t xml:space="preserve"> round </w:t>
      </w:r>
      <w:r w:rsidRPr="0069733F">
        <w:rPr>
          <w:rFonts w:ascii="Arial" w:hAnsi="Arial" w:cs="Arial"/>
          <w:b/>
        </w:rPr>
        <w:t>electronic questions will be posted in a future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F572E" w14:textId="77777777" w:rsidR="005F1129" w:rsidRDefault="005F1129">
      <w:r>
        <w:separator/>
      </w:r>
    </w:p>
  </w:endnote>
  <w:endnote w:type="continuationSeparator" w:id="0">
    <w:p w14:paraId="506ADB26" w14:textId="77777777" w:rsidR="005F1129" w:rsidRDefault="005F1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97B40" w14:textId="77777777" w:rsidR="005F1129" w:rsidRDefault="005F1129">
      <w:r>
        <w:separator/>
      </w:r>
    </w:p>
  </w:footnote>
  <w:footnote w:type="continuationSeparator" w:id="0">
    <w:p w14:paraId="59C95F42" w14:textId="77777777" w:rsidR="005F1129" w:rsidRDefault="005F1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6222"/>
    <w:rsid w:val="000C31EC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A3BD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C02B4"/>
    <w:rsid w:val="003D02FC"/>
    <w:rsid w:val="003D747D"/>
    <w:rsid w:val="003F2A90"/>
    <w:rsid w:val="003F7837"/>
    <w:rsid w:val="00417A2E"/>
    <w:rsid w:val="004216F8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6D3F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1129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516A7"/>
    <w:rsid w:val="007677A8"/>
    <w:rsid w:val="007744EA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55A0"/>
    <w:rsid w:val="007E2D30"/>
    <w:rsid w:val="007E56C8"/>
    <w:rsid w:val="00803C19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D7B05"/>
    <w:rsid w:val="00CE1914"/>
    <w:rsid w:val="00CF3D21"/>
    <w:rsid w:val="00D057E9"/>
    <w:rsid w:val="00D2037F"/>
    <w:rsid w:val="00D33B5E"/>
    <w:rsid w:val="00D55DDC"/>
    <w:rsid w:val="00D705AB"/>
    <w:rsid w:val="00D72097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0571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4EC3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1898B67-F8B3-4259-A455-86532E965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4</cp:revision>
  <cp:lastPrinted>2016-08-03T15:29:00Z</cp:lastPrinted>
  <dcterms:created xsi:type="dcterms:W3CDTF">2021-02-03T17:37:00Z</dcterms:created>
  <dcterms:modified xsi:type="dcterms:W3CDTF">2021-02-05T14:53:00Z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