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1466B9A4" w:rsidR="00364A22" w:rsidRPr="00EE3BE0" w:rsidRDefault="00AA48D0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July 6</w:t>
      </w:r>
      <w:r w:rsidR="00442C2F" w:rsidRPr="00EE3BE0">
        <w:rPr>
          <w:rFonts w:ascii="Arial" w:hAnsi="Arial" w:cs="Arial"/>
          <w:b/>
          <w:sz w:val="20"/>
        </w:rPr>
        <w:t>, 202</w:t>
      </w:r>
      <w:r w:rsidR="00ED18A9" w:rsidRPr="00EE3BE0">
        <w:rPr>
          <w:rFonts w:ascii="Arial" w:hAnsi="Arial" w:cs="Arial"/>
          <w:b/>
          <w:sz w:val="20"/>
        </w:rPr>
        <w:t>1</w:t>
      </w:r>
    </w:p>
    <w:p w14:paraId="03C6B40E" w14:textId="77777777" w:rsidR="00364A22" w:rsidRPr="006E43B2" w:rsidRDefault="00364A22" w:rsidP="00364A22">
      <w:pPr>
        <w:rPr>
          <w:rFonts w:ascii="Arial" w:hAnsi="Arial" w:cs="Arial"/>
        </w:rPr>
      </w:pPr>
    </w:p>
    <w:p w14:paraId="03C6B40F" w14:textId="77777777" w:rsidR="00364A22" w:rsidRPr="006E43B2" w:rsidRDefault="00364A22" w:rsidP="00364A22">
      <w:pPr>
        <w:rPr>
          <w:rFonts w:ascii="Arial" w:hAnsi="Arial" w:cs="Arial"/>
        </w:rPr>
      </w:pPr>
    </w:p>
    <w:p w14:paraId="03C6B410" w14:textId="21AC90D1" w:rsidR="007D1D98" w:rsidRPr="006E43B2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6E43B2">
        <w:rPr>
          <w:rFonts w:ascii="Arial" w:hAnsi="Arial" w:cs="Arial"/>
          <w:b/>
        </w:rPr>
        <w:t>To:</w:t>
      </w:r>
      <w:r w:rsidR="008918DF" w:rsidRPr="006E43B2">
        <w:rPr>
          <w:rFonts w:ascii="Arial" w:hAnsi="Arial" w:cs="Arial"/>
          <w:b/>
        </w:rPr>
        <w:tab/>
      </w:r>
      <w:r w:rsidRPr="006E43B2">
        <w:rPr>
          <w:rFonts w:ascii="Arial" w:hAnsi="Arial" w:cs="Arial"/>
          <w:b/>
        </w:rPr>
        <w:t xml:space="preserve">All Interested Vendors {Bidders} </w:t>
      </w:r>
      <w:r w:rsidR="003668AA" w:rsidRPr="006E43B2">
        <w:rPr>
          <w:rFonts w:ascii="Arial" w:hAnsi="Arial" w:cs="Arial"/>
          <w:b/>
        </w:rPr>
        <w:t xml:space="preserve"> </w:t>
      </w:r>
      <w:r w:rsidR="00FD0BF0" w:rsidRPr="006E43B2">
        <w:rPr>
          <w:rFonts w:ascii="Arial" w:hAnsi="Arial" w:cs="Arial"/>
          <w:b/>
        </w:rPr>
        <w:t xml:space="preserve"> </w:t>
      </w:r>
      <w:r w:rsidR="004D0A8F" w:rsidRPr="006E43B2">
        <w:rPr>
          <w:rFonts w:ascii="Arial" w:hAnsi="Arial" w:cs="Arial"/>
          <w:b/>
        </w:rPr>
        <w:t xml:space="preserve"> </w:t>
      </w:r>
      <w:r w:rsidR="00C76FCE" w:rsidRPr="006E43B2">
        <w:rPr>
          <w:rFonts w:ascii="Arial" w:hAnsi="Arial" w:cs="Arial"/>
          <w:b/>
        </w:rPr>
        <w:t xml:space="preserve"> </w:t>
      </w:r>
    </w:p>
    <w:p w14:paraId="03C6B411" w14:textId="77777777" w:rsidR="007D1D98" w:rsidRPr="006E43B2" w:rsidRDefault="007D1D98" w:rsidP="007D1D98">
      <w:pPr>
        <w:rPr>
          <w:rFonts w:ascii="Arial" w:hAnsi="Arial" w:cs="Arial"/>
        </w:rPr>
      </w:pPr>
    </w:p>
    <w:p w14:paraId="03C6B412" w14:textId="77777777" w:rsidR="007D1D98" w:rsidRPr="006E43B2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34248BCC" w:rsidR="007D1D98" w:rsidRPr="006E43B2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6E43B2">
        <w:rPr>
          <w:rFonts w:ascii="Arial" w:hAnsi="Arial" w:cs="Arial"/>
          <w:sz w:val="20"/>
        </w:rPr>
        <w:t>Re:</w:t>
      </w:r>
      <w:r w:rsidR="008918DF" w:rsidRPr="006E43B2">
        <w:rPr>
          <w:rFonts w:ascii="Arial" w:hAnsi="Arial" w:cs="Arial"/>
          <w:sz w:val="20"/>
        </w:rPr>
        <w:tab/>
      </w:r>
      <w:r w:rsidRPr="006E43B2">
        <w:rPr>
          <w:rFonts w:ascii="Arial" w:hAnsi="Arial" w:cs="Arial"/>
          <w:sz w:val="20"/>
        </w:rPr>
        <w:t xml:space="preserve">Bid Solicitation # </w:t>
      </w:r>
      <w:r w:rsidR="00442C2F" w:rsidRPr="006E43B2">
        <w:rPr>
          <w:rFonts w:ascii="Arial" w:hAnsi="Arial" w:cs="Arial"/>
          <w:sz w:val="20"/>
        </w:rPr>
        <w:t>20DPP00439</w:t>
      </w:r>
    </w:p>
    <w:p w14:paraId="6F83CB5D" w14:textId="2E4041B3" w:rsidR="008918DF" w:rsidRPr="006E43B2" w:rsidRDefault="00442C2F" w:rsidP="008918DF">
      <w:pPr>
        <w:ind w:firstLine="720"/>
        <w:rPr>
          <w:rFonts w:ascii="Arial" w:hAnsi="Arial" w:cs="Arial"/>
          <w:b/>
        </w:rPr>
      </w:pPr>
      <w:r w:rsidRPr="006E43B2">
        <w:rPr>
          <w:rFonts w:ascii="Arial" w:hAnsi="Arial" w:cs="Arial"/>
          <w:b/>
        </w:rPr>
        <w:t>Next Generation 911 Services</w:t>
      </w:r>
    </w:p>
    <w:p w14:paraId="03C6B415" w14:textId="6CA776C1" w:rsidR="007D1D98" w:rsidRPr="006E43B2" w:rsidRDefault="007D1D98" w:rsidP="008918DF">
      <w:pPr>
        <w:ind w:firstLine="720"/>
        <w:rPr>
          <w:rFonts w:ascii="Arial" w:hAnsi="Arial" w:cs="Arial"/>
          <w:b/>
        </w:rPr>
      </w:pPr>
    </w:p>
    <w:p w14:paraId="2655A8DC" w14:textId="2FF07424" w:rsidR="008C739E" w:rsidRPr="006E43B2" w:rsidRDefault="008C739E" w:rsidP="008C739E">
      <w:pPr>
        <w:tabs>
          <w:tab w:val="left" w:pos="0"/>
        </w:tabs>
        <w:outlineLvl w:val="0"/>
        <w:rPr>
          <w:rFonts w:ascii="Arial" w:hAnsi="Arial" w:cs="Arial"/>
          <w:b/>
        </w:rPr>
      </w:pPr>
    </w:p>
    <w:p w14:paraId="792B4CF6" w14:textId="36DE86B4" w:rsidR="00845F6E" w:rsidRPr="006E43B2" w:rsidRDefault="00845F6E" w:rsidP="00845F6E">
      <w:pPr>
        <w:rPr>
          <w:rFonts w:ascii="Arial" w:hAnsi="Arial" w:cs="Arial"/>
          <w:b/>
          <w:color w:val="FF0000"/>
        </w:rPr>
      </w:pPr>
      <w:r w:rsidRPr="006E43B2">
        <w:rPr>
          <w:rFonts w:ascii="Arial" w:hAnsi="Arial" w:cs="Arial"/>
        </w:rPr>
        <w:tab/>
      </w:r>
      <w:r w:rsidR="00FC6472">
        <w:rPr>
          <w:rFonts w:ascii="Arial" w:hAnsi="Arial" w:cs="Arial"/>
          <w:b/>
          <w:color w:val="FF0000"/>
        </w:rPr>
        <w:t>REVISED</w:t>
      </w:r>
      <w:r w:rsidRPr="006E43B2">
        <w:rPr>
          <w:rFonts w:ascii="Arial" w:hAnsi="Arial" w:cs="Arial"/>
          <w:b/>
          <w:color w:val="FF0000"/>
        </w:rPr>
        <w:t xml:space="preserve"> </w:t>
      </w:r>
      <w:r w:rsidRPr="005F7EE9">
        <w:rPr>
          <w:rFonts w:ascii="Arial" w:hAnsi="Arial" w:cs="Arial"/>
          <w:b/>
        </w:rPr>
        <w:t>Quote Submission Due Date</w:t>
      </w:r>
      <w:r w:rsidR="00BB1380" w:rsidRPr="005F7EE9">
        <w:rPr>
          <w:rFonts w:ascii="Arial" w:hAnsi="Arial" w:cs="Arial"/>
          <w:b/>
        </w:rPr>
        <w:t xml:space="preserve">: </w:t>
      </w:r>
      <w:r w:rsidR="00FC6472">
        <w:rPr>
          <w:rFonts w:ascii="Arial" w:hAnsi="Arial" w:cs="Arial"/>
          <w:b/>
        </w:rPr>
        <w:t>August</w:t>
      </w:r>
      <w:r w:rsidR="0094661F">
        <w:rPr>
          <w:rFonts w:ascii="Arial" w:hAnsi="Arial" w:cs="Arial"/>
          <w:b/>
        </w:rPr>
        <w:t xml:space="preserve"> 20</w:t>
      </w:r>
      <w:r w:rsidR="00277069" w:rsidRPr="005F7EE9">
        <w:rPr>
          <w:rFonts w:ascii="Arial" w:hAnsi="Arial" w:cs="Arial"/>
          <w:b/>
        </w:rPr>
        <w:t>, 2021</w:t>
      </w:r>
      <w:r w:rsidRPr="005F7EE9">
        <w:rPr>
          <w:rFonts w:ascii="Arial" w:hAnsi="Arial" w:cs="Arial"/>
          <w:b/>
        </w:rPr>
        <w:t xml:space="preserve"> (2:00 p.m. Eastern Time) </w:t>
      </w:r>
      <w:r w:rsidRPr="006E43B2">
        <w:rPr>
          <w:rFonts w:ascii="Arial" w:hAnsi="Arial" w:cs="Arial"/>
          <w:b/>
          <w:color w:val="FF0000"/>
        </w:rPr>
        <w:t xml:space="preserve">                      </w:t>
      </w:r>
    </w:p>
    <w:p w14:paraId="75E18239" w14:textId="77777777" w:rsidR="008C739E" w:rsidRPr="006E43B2" w:rsidRDefault="008C739E" w:rsidP="008C739E">
      <w:pPr>
        <w:rPr>
          <w:rFonts w:ascii="Arial" w:hAnsi="Arial" w:cs="Arial"/>
        </w:rPr>
      </w:pPr>
    </w:p>
    <w:p w14:paraId="03C6B419" w14:textId="33BA05B7" w:rsidR="007D1D98" w:rsidRPr="006E43B2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E43B2">
        <w:rPr>
          <w:rFonts w:ascii="Arial" w:hAnsi="Arial" w:cs="Arial"/>
          <w:i w:val="0"/>
          <w:sz w:val="20"/>
        </w:rPr>
        <w:t>Bid Amendment #</w:t>
      </w:r>
      <w:r w:rsidR="00F618C7">
        <w:rPr>
          <w:rFonts w:ascii="Arial" w:hAnsi="Arial" w:cs="Arial"/>
          <w:i w:val="0"/>
          <w:sz w:val="20"/>
        </w:rPr>
        <w:t>10</w:t>
      </w:r>
    </w:p>
    <w:p w14:paraId="03C6B41B" w14:textId="77777777" w:rsidR="00364A22" w:rsidRPr="006E43B2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54298179" w14:textId="51CB8C9E" w:rsidR="00845F6E" w:rsidRPr="006E43B2" w:rsidRDefault="00845F6E" w:rsidP="00845F6E">
      <w:pPr>
        <w:tabs>
          <w:tab w:val="left" w:pos="0"/>
        </w:tabs>
        <w:jc w:val="both"/>
        <w:rPr>
          <w:rFonts w:ascii="Arial" w:hAnsi="Arial" w:cs="Arial"/>
        </w:rPr>
      </w:pPr>
      <w:r w:rsidRPr="006E43B2">
        <w:rPr>
          <w:rFonts w:ascii="Arial" w:hAnsi="Arial" w:cs="Arial"/>
        </w:rPr>
        <w:t>The follow</w:t>
      </w:r>
      <w:r w:rsidR="00BA1DB9">
        <w:rPr>
          <w:rFonts w:ascii="Arial" w:hAnsi="Arial" w:cs="Arial"/>
        </w:rPr>
        <w:t>ing constitutes Bid Amendment #</w:t>
      </w:r>
      <w:r w:rsidR="00F618C7">
        <w:rPr>
          <w:rFonts w:ascii="Arial" w:hAnsi="Arial" w:cs="Arial"/>
        </w:rPr>
        <w:t>10</w:t>
      </w:r>
      <w:r w:rsidRPr="006E43B2">
        <w:rPr>
          <w:rFonts w:ascii="Arial" w:hAnsi="Arial" w:cs="Arial"/>
        </w:rPr>
        <w:t xml:space="preserve"> to the above referenced Bid Solicitation:</w:t>
      </w:r>
    </w:p>
    <w:p w14:paraId="63E015DC" w14:textId="29F88861" w:rsidR="00BB1380" w:rsidRPr="006E43B2" w:rsidRDefault="00845F6E" w:rsidP="00837F56">
      <w:pPr>
        <w:tabs>
          <w:tab w:val="left" w:pos="0"/>
        </w:tabs>
        <w:jc w:val="both"/>
        <w:rPr>
          <w:rFonts w:ascii="Arial" w:hAnsi="Arial" w:cs="Arial"/>
        </w:rPr>
      </w:pPr>
      <w:r w:rsidRPr="006E43B2">
        <w:rPr>
          <w:rFonts w:ascii="Arial" w:hAnsi="Arial" w:cs="Arial"/>
        </w:rPr>
        <w:t xml:space="preserve">  </w:t>
      </w:r>
    </w:p>
    <w:p w14:paraId="51DAF3DB" w14:textId="5026C401" w:rsidR="00F618C7" w:rsidRPr="00D46733" w:rsidRDefault="00F618C7" w:rsidP="00845F6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  <w:color w:val="FF0000"/>
        </w:rPr>
        <w:t>The Revised Bid Solicitation</w:t>
      </w:r>
      <w:r w:rsidR="009E7665">
        <w:rPr>
          <w:rFonts w:ascii="Arial" w:hAnsi="Arial" w:cs="Arial"/>
          <w:color w:val="FF0000"/>
        </w:rPr>
        <w:t xml:space="preserve"> and Revised Price Sheet</w:t>
      </w:r>
      <w:r>
        <w:rPr>
          <w:rFonts w:ascii="Arial" w:hAnsi="Arial" w:cs="Arial"/>
          <w:color w:val="FF0000"/>
        </w:rPr>
        <w:t xml:space="preserve"> posted </w:t>
      </w:r>
      <w:r w:rsidR="009E7665">
        <w:rPr>
          <w:rFonts w:ascii="Arial" w:hAnsi="Arial" w:cs="Arial"/>
          <w:color w:val="FF0000"/>
        </w:rPr>
        <w:t>under Bid Amendment #9</w:t>
      </w:r>
      <w:r>
        <w:rPr>
          <w:rFonts w:ascii="Arial" w:hAnsi="Arial" w:cs="Arial"/>
          <w:color w:val="FF0000"/>
        </w:rPr>
        <w:t xml:space="preserve"> in NJSTART</w:t>
      </w:r>
      <w:r w:rsidR="009E7665">
        <w:rPr>
          <w:rFonts w:ascii="Arial" w:hAnsi="Arial" w:cs="Arial"/>
          <w:color w:val="FF0000"/>
        </w:rPr>
        <w:t>,</w:t>
      </w:r>
      <w:r>
        <w:rPr>
          <w:rFonts w:ascii="Arial" w:hAnsi="Arial" w:cs="Arial"/>
          <w:color w:val="FF0000"/>
        </w:rPr>
        <w:t xml:space="preserve"> is now replaced with</w:t>
      </w:r>
      <w:r w:rsidR="009E7665">
        <w:rPr>
          <w:rFonts w:ascii="Arial" w:hAnsi="Arial" w:cs="Arial"/>
          <w:color w:val="FF0000"/>
        </w:rPr>
        <w:t xml:space="preserve"> T3075 Revised Bid Solicitation and T3075 Revised Price Sheet dated 7/6/2021 </w:t>
      </w:r>
      <w:r w:rsidR="009E7665" w:rsidRPr="009E7665">
        <w:rPr>
          <w:rFonts w:ascii="Arial" w:hAnsi="Arial" w:cs="Arial"/>
          <w:color w:val="FF0000"/>
          <w:u w:val="single"/>
        </w:rPr>
        <w:t>PM</w:t>
      </w:r>
      <w:r w:rsidR="00D46733">
        <w:rPr>
          <w:rFonts w:ascii="Arial" w:hAnsi="Arial" w:cs="Arial"/>
          <w:color w:val="FF0000"/>
        </w:rPr>
        <w:t xml:space="preserve"> and posted at 1:00 pm</w:t>
      </w:r>
      <w:r w:rsidR="009E7665">
        <w:rPr>
          <w:rFonts w:ascii="Arial" w:hAnsi="Arial" w:cs="Arial"/>
          <w:color w:val="FF0000"/>
        </w:rPr>
        <w:t xml:space="preserve">. </w:t>
      </w:r>
    </w:p>
    <w:p w14:paraId="01B55E8B" w14:textId="77777777" w:rsidR="00F618C7" w:rsidRDefault="00F618C7" w:rsidP="00F618C7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436E398A" w14:textId="35DF4807" w:rsidR="00FC6472" w:rsidRDefault="00FC6472" w:rsidP="00845F6E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FC6472">
        <w:rPr>
          <w:rFonts w:ascii="Arial" w:hAnsi="Arial" w:cs="Arial"/>
        </w:rPr>
        <w:t>The Quote submission due date has been extended from Fri</w:t>
      </w:r>
      <w:r>
        <w:rPr>
          <w:rFonts w:ascii="Arial" w:hAnsi="Arial" w:cs="Arial"/>
        </w:rPr>
        <w:t>day</w:t>
      </w:r>
      <w:r w:rsidRPr="00FC6472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July 23</w:t>
      </w:r>
      <w:r w:rsidRPr="00FC6472">
        <w:rPr>
          <w:rFonts w:ascii="Arial" w:hAnsi="Arial" w:cs="Arial"/>
        </w:rPr>
        <w:t>, 2021 (2:00 p.m. Eastern Time) to</w:t>
      </w:r>
      <w:r>
        <w:rPr>
          <w:rFonts w:ascii="Arial" w:hAnsi="Arial" w:cs="Arial"/>
        </w:rPr>
        <w:t xml:space="preserve"> </w:t>
      </w:r>
      <w:r w:rsidR="0094661F">
        <w:rPr>
          <w:rFonts w:ascii="Arial" w:hAnsi="Arial" w:cs="Arial"/>
        </w:rPr>
        <w:t>Wednesday, August 20</w:t>
      </w:r>
      <w:r w:rsidRPr="00FC6472">
        <w:rPr>
          <w:rFonts w:ascii="Arial" w:hAnsi="Arial" w:cs="Arial"/>
        </w:rPr>
        <w:t>, 2021 (2:00 p.m. Eastern Time)</w:t>
      </w:r>
      <w:r>
        <w:rPr>
          <w:rFonts w:ascii="Arial" w:hAnsi="Arial" w:cs="Arial"/>
        </w:rPr>
        <w:t>;</w:t>
      </w:r>
    </w:p>
    <w:p w14:paraId="5B08B6F4" w14:textId="0E0182C7" w:rsidR="00BB1380" w:rsidRPr="00F618C7" w:rsidRDefault="00BB1380" w:rsidP="00F618C7">
      <w:pPr>
        <w:rPr>
          <w:rFonts w:ascii="Arial" w:hAnsi="Arial" w:cs="Arial"/>
        </w:rPr>
      </w:pPr>
    </w:p>
    <w:p w14:paraId="03C6B422" w14:textId="03F82D7A" w:rsidR="007D1D98" w:rsidRPr="006E43B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E43B2">
        <w:rPr>
          <w:rFonts w:ascii="Arial" w:hAnsi="Arial" w:cs="Arial"/>
        </w:rPr>
        <w:t xml:space="preserve">It is the sole responsibility of the </w:t>
      </w:r>
      <w:r w:rsidR="009C76AA" w:rsidRPr="006E43B2">
        <w:rPr>
          <w:rFonts w:ascii="Arial" w:hAnsi="Arial" w:cs="Arial"/>
        </w:rPr>
        <w:t>V</w:t>
      </w:r>
      <w:r w:rsidRPr="006E43B2">
        <w:rPr>
          <w:rFonts w:ascii="Arial" w:hAnsi="Arial" w:cs="Arial"/>
        </w:rPr>
        <w:t>endor {</w:t>
      </w:r>
      <w:r w:rsidR="009C76AA" w:rsidRPr="006E43B2">
        <w:rPr>
          <w:rFonts w:ascii="Arial" w:hAnsi="Arial" w:cs="Arial"/>
        </w:rPr>
        <w:t>B</w:t>
      </w:r>
      <w:r w:rsidRPr="006E43B2">
        <w:rPr>
          <w:rFonts w:ascii="Arial" w:hAnsi="Arial" w:cs="Arial"/>
        </w:rPr>
        <w:t>idder} to be knowledgeable of all of the additions, deletions, clarificat</w:t>
      </w:r>
      <w:r w:rsidR="00502120" w:rsidRPr="006E43B2">
        <w:rPr>
          <w:rFonts w:ascii="Arial" w:hAnsi="Arial" w:cs="Arial"/>
        </w:rPr>
        <w:t>ions, and modifications to the Bid S</w:t>
      </w:r>
      <w:r w:rsidRPr="006E43B2">
        <w:rPr>
          <w:rFonts w:ascii="Arial" w:hAnsi="Arial" w:cs="Arial"/>
        </w:rPr>
        <w:t>olicitation and/or the New Jersey Standard Terms a</w:t>
      </w:r>
      <w:r w:rsidR="00502120" w:rsidRPr="006E43B2">
        <w:rPr>
          <w:rFonts w:ascii="Arial" w:hAnsi="Arial" w:cs="Arial"/>
        </w:rPr>
        <w:t>nd Conditions relative to this Bid S</w:t>
      </w:r>
      <w:r w:rsidR="002420F8" w:rsidRPr="006E43B2">
        <w:rPr>
          <w:rFonts w:ascii="Arial" w:hAnsi="Arial" w:cs="Arial"/>
        </w:rPr>
        <w:t xml:space="preserve">olicitation </w:t>
      </w:r>
      <w:r w:rsidRPr="006E43B2">
        <w:rPr>
          <w:rFonts w:ascii="Arial" w:hAnsi="Arial" w:cs="Arial"/>
        </w:rPr>
        <w:t xml:space="preserve">as set forth in all </w:t>
      </w:r>
      <w:r w:rsidR="00490B0F" w:rsidRPr="006E43B2">
        <w:rPr>
          <w:rFonts w:ascii="Arial" w:hAnsi="Arial" w:cs="Arial"/>
        </w:rPr>
        <w:t>B</w:t>
      </w:r>
      <w:r w:rsidRPr="006E43B2">
        <w:rPr>
          <w:rFonts w:ascii="Arial" w:hAnsi="Arial" w:cs="Arial"/>
        </w:rPr>
        <w:t xml:space="preserve">id </w:t>
      </w:r>
      <w:r w:rsidR="00490B0F" w:rsidRPr="006E43B2">
        <w:rPr>
          <w:rFonts w:ascii="Arial" w:hAnsi="Arial" w:cs="Arial"/>
        </w:rPr>
        <w:t>A</w:t>
      </w:r>
      <w:r w:rsidRPr="006E43B2">
        <w:rPr>
          <w:rFonts w:ascii="Arial" w:hAnsi="Arial" w:cs="Arial"/>
        </w:rPr>
        <w:t xml:space="preserve">mendments. </w:t>
      </w:r>
    </w:p>
    <w:p w14:paraId="03C6B423" w14:textId="77777777" w:rsidR="007D1D98" w:rsidRPr="006E43B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4" w14:textId="0B8426EC" w:rsidR="007D1D98" w:rsidRPr="006E43B2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6E43B2">
        <w:rPr>
          <w:rFonts w:ascii="Arial" w:hAnsi="Arial" w:cs="Arial"/>
        </w:rPr>
        <w:t>All other instructions</w:t>
      </w:r>
      <w:r w:rsidR="00502120" w:rsidRPr="006E43B2">
        <w:rPr>
          <w:rFonts w:ascii="Arial" w:hAnsi="Arial" w:cs="Arial"/>
        </w:rPr>
        <w:t>, terms, and conditions of the Bid S</w:t>
      </w:r>
      <w:r w:rsidR="002420F8" w:rsidRPr="006E43B2">
        <w:rPr>
          <w:rFonts w:ascii="Arial" w:hAnsi="Arial" w:cs="Arial"/>
        </w:rPr>
        <w:t xml:space="preserve">olicitation </w:t>
      </w:r>
      <w:r w:rsidRPr="006E43B2">
        <w:rPr>
          <w:rFonts w:ascii="Arial" w:hAnsi="Arial" w:cs="Arial"/>
        </w:rPr>
        <w:t>shall remain the same.</w:t>
      </w:r>
      <w:r w:rsidR="00DE3158" w:rsidRPr="006E43B2">
        <w:rPr>
          <w:rFonts w:ascii="Arial" w:hAnsi="Arial" w:cs="Arial"/>
        </w:rPr>
        <w:t xml:space="preserve"> </w:t>
      </w:r>
    </w:p>
    <w:p w14:paraId="03C6B425" w14:textId="77777777" w:rsidR="00364A22" w:rsidRPr="006E43B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116C670D" w14:textId="63C6875D" w:rsidR="00845F6E" w:rsidRPr="00DD200C" w:rsidRDefault="00845F6E" w:rsidP="00DD200C">
      <w:pPr>
        <w:rPr>
          <w:rFonts w:ascii="Arial" w:hAnsi="Arial" w:cs="Arial"/>
          <w:b/>
        </w:rPr>
      </w:pPr>
      <w:bookmarkStart w:id="0" w:name="_GoBack"/>
      <w:bookmarkEnd w:id="0"/>
    </w:p>
    <w:sectPr w:rsidR="00845F6E" w:rsidRPr="00DD200C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C2D2A" w16cex:dateUtc="2021-06-22T13:34:00Z"/>
  <w16cex:commentExtensible w16cex:durableId="247C2D6A" w16cex:dateUtc="2021-06-22T13:35:00Z"/>
  <w16cex:commentExtensible w16cex:durableId="247C2B34" w16cex:dateUtc="2021-06-22T13:26:00Z"/>
  <w16cex:commentExtensible w16cex:durableId="247C2E45" w16cex:dateUtc="2021-06-22T13:39:00Z"/>
  <w16cex:commentExtensible w16cex:durableId="247C30A9" w16cex:dateUtc="2021-06-22T13:4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0B4DBB0B" w16cid:durableId="247C29DB"/>
  <w16cid:commentId w16cid:paraId="3562C0BB" w16cid:durableId="247C29DC"/>
  <w16cid:commentId w16cid:paraId="67EF2E38" w16cid:durableId="247C29DD"/>
  <w16cid:commentId w16cid:paraId="009FB65D" w16cid:durableId="247C29DE"/>
  <w16cid:commentId w16cid:paraId="087B5C7C" w16cid:durableId="247C29DF"/>
  <w16cid:commentId w16cid:paraId="65AF0FBF" w16cid:durableId="247C29E0"/>
  <w16cid:commentId w16cid:paraId="6D2C6632" w16cid:durableId="247C29E1"/>
  <w16cid:commentId w16cid:paraId="38C786C9" w16cid:durableId="247C29E2"/>
  <w16cid:commentId w16cid:paraId="0E47627B" w16cid:durableId="247C29E3"/>
  <w16cid:commentId w16cid:paraId="2D016FCE" w16cid:durableId="247C2D2A"/>
  <w16cid:commentId w16cid:paraId="16D45149" w16cid:durableId="247C29E4"/>
  <w16cid:commentId w16cid:paraId="7CBB05DA" w16cid:durableId="247C29E5"/>
  <w16cid:commentId w16cid:paraId="0E45BC8F" w16cid:durableId="247C2D6A"/>
  <w16cid:commentId w16cid:paraId="18374C09" w16cid:durableId="247C29E6"/>
  <w16cid:commentId w16cid:paraId="6ED71448" w16cid:durableId="247C29E7"/>
  <w16cid:commentId w16cid:paraId="7B28D6CE" w16cid:durableId="247C2B34"/>
  <w16cid:commentId w16cid:paraId="2D3CE429" w16cid:durableId="247C29E8"/>
  <w16cid:commentId w16cid:paraId="1F14CD20" w16cid:durableId="247C29E9"/>
  <w16cid:commentId w16cid:paraId="1FC3E527" w16cid:durableId="247C2E45"/>
  <w16cid:commentId w16cid:paraId="09F540D1" w16cid:durableId="247C29EA"/>
  <w16cid:commentId w16cid:paraId="668EFD00" w16cid:durableId="247C29EB"/>
  <w16cid:commentId w16cid:paraId="67888B80" w16cid:durableId="247C29EC"/>
  <w16cid:commentId w16cid:paraId="4D24EB13" w16cid:durableId="247C29ED"/>
  <w16cid:commentId w16cid:paraId="523E7001" w16cid:durableId="247C29EE"/>
  <w16cid:commentId w16cid:paraId="545AF706" w16cid:durableId="247C29EF"/>
  <w16cid:commentId w16cid:paraId="21D47985" w16cid:durableId="247C29F0"/>
  <w16cid:commentId w16cid:paraId="76EF40AD" w16cid:durableId="247C29F1"/>
  <w16cid:commentId w16cid:paraId="6E5A2A55" w16cid:durableId="247C30A9"/>
  <w16cid:commentId w16cid:paraId="319E6AD6" w16cid:durableId="247C29F2"/>
  <w16cid:commentId w16cid:paraId="01F25E43" w16cid:durableId="247C29F3"/>
  <w16cid:commentId w16cid:paraId="635E97E5" w16cid:durableId="247C29F4"/>
  <w16cid:commentId w16cid:paraId="24EE060B" w16cid:durableId="247C29F5"/>
  <w16cid:commentId w16cid:paraId="1C38C197" w16cid:durableId="247C29F6"/>
  <w16cid:commentId w16cid:paraId="46318485" w16cid:durableId="247C29F7"/>
  <w16cid:commentId w16cid:paraId="1EAA6CB7" w16cid:durableId="247C29F8"/>
  <w16cid:commentId w16cid:paraId="3F264CBB" w16cid:durableId="247C29F9"/>
  <w16cid:commentId w16cid:paraId="6076570A" w16cid:durableId="247C29FA"/>
  <w16cid:commentId w16cid:paraId="4ECEFC00" w16cid:durableId="247C29FB"/>
  <w16cid:commentId w16cid:paraId="6F1A8AC7" w16cid:durableId="1EEB1701"/>
  <w16cid:commentId w16cid:paraId="7B485680" w16cid:durableId="2B8F48EE"/>
  <w16cid:commentId w16cid:paraId="53758659" w16cid:durableId="247C29FE"/>
  <w16cid:commentId w16cid:paraId="4AEC36D4" w16cid:durableId="7A362BA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015476" w14:textId="77777777" w:rsidR="00F618C7" w:rsidRDefault="00F618C7">
      <w:r>
        <w:separator/>
      </w:r>
    </w:p>
  </w:endnote>
  <w:endnote w:type="continuationSeparator" w:id="0">
    <w:p w14:paraId="0721A39A" w14:textId="77777777" w:rsidR="00F618C7" w:rsidRDefault="00F618C7">
      <w:r>
        <w:continuationSeparator/>
      </w:r>
    </w:p>
  </w:endnote>
  <w:endnote w:type="continuationNotice" w:id="1">
    <w:p w14:paraId="547FCEB9" w14:textId="77777777" w:rsidR="00F618C7" w:rsidRDefault="00F618C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8F3E4F1" w:rsidR="00F618C7" w:rsidRDefault="00F618C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B19B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F618C7" w:rsidRDefault="00F618C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F618C7" w:rsidRDefault="00F618C7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F618C7" w:rsidRPr="003048CF" w:rsidRDefault="00F618C7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2="http://schemas.microsoft.com/office/drawing/2015/10/21/chart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240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" stroked="f">
              <v:textbox style="mso-fit-shape-to-text:t">
                <w:txbxContent>
                  <w:p w14:paraId="03C6B4C1" w14:textId="77777777" w:rsidR="005F7EE9" w:rsidRPr="003048CF" w:rsidRDefault="005F7EE9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A052F" w14:textId="77777777" w:rsidR="00F618C7" w:rsidRDefault="00F618C7">
      <w:r>
        <w:separator/>
      </w:r>
    </w:p>
  </w:footnote>
  <w:footnote w:type="continuationSeparator" w:id="0">
    <w:p w14:paraId="4FA99765" w14:textId="77777777" w:rsidR="00F618C7" w:rsidRDefault="00F618C7">
      <w:r>
        <w:continuationSeparator/>
      </w:r>
    </w:p>
  </w:footnote>
  <w:footnote w:type="continuationNotice" w:id="1">
    <w:p w14:paraId="05E33336" w14:textId="77777777" w:rsidR="00F618C7" w:rsidRDefault="00F618C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F618C7" w14:paraId="0F26F833" w14:textId="77777777" w:rsidTr="5A871DE6">
      <w:trPr>
        <w:trHeight w:val="1080"/>
        <w:jc w:val="center"/>
      </w:trPr>
      <w:tc>
        <w:tcPr>
          <w:tcW w:w="2880" w:type="dxa"/>
        </w:tcPr>
        <w:p w14:paraId="3BD5B027" w14:textId="77777777" w:rsidR="00F618C7" w:rsidRDefault="00F618C7" w:rsidP="00E242AB"/>
      </w:tc>
      <w:tc>
        <w:tcPr>
          <w:tcW w:w="5760" w:type="dxa"/>
          <w:vAlign w:val="center"/>
        </w:tcPr>
        <w:p w14:paraId="0FD38982" w14:textId="77777777" w:rsidR="00F618C7" w:rsidRDefault="00F618C7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F618C7" w:rsidRDefault="00F618C7" w:rsidP="00E242AB"/>
      </w:tc>
    </w:tr>
    <w:tr w:rsidR="00F618C7" w14:paraId="1D957A5A" w14:textId="77777777" w:rsidTr="5A871DE6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F618C7" w:rsidRPr="00DE79FE" w:rsidRDefault="00F618C7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F618C7" w:rsidRPr="006359DD" w:rsidRDefault="00F618C7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F618C7" w:rsidRPr="00952B78" w:rsidRDefault="00F618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F618C7" w:rsidRPr="00CD2155" w:rsidRDefault="00F618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F618C7" w:rsidRPr="00CD2155" w:rsidRDefault="00F618C7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F618C7" w:rsidRPr="00CD2155" w:rsidRDefault="00F618C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F618C7" w:rsidRPr="00CD2155" w:rsidRDefault="00F618C7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F618C7" w:rsidRPr="00CD2155" w:rsidRDefault="00F618C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F618C7" w:rsidRPr="006359DD" w:rsidRDefault="00F618C7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F618C7" w:rsidRPr="006359DD" w:rsidRDefault="00F618C7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F618C7" w:rsidRPr="006359DD" w:rsidRDefault="00F618C7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F618C7" w14:paraId="4315D963" w14:textId="77777777" w:rsidTr="5A871DE6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F618C7" w:rsidRPr="006359DD" w:rsidRDefault="00F618C7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F618C7" w:rsidRPr="006359DD" w:rsidRDefault="00F618C7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F618C7" w:rsidRPr="006359DD" w:rsidRDefault="00F618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F618C7" w:rsidRPr="006359DD" w:rsidRDefault="00F618C7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F618C7" w:rsidRPr="006359DD" w:rsidRDefault="00F618C7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F618C7" w14:paraId="15BC600F" w14:textId="77777777" w:rsidTr="5A871DE6">
      <w:trPr>
        <w:jc w:val="center"/>
      </w:trPr>
      <w:tc>
        <w:tcPr>
          <w:tcW w:w="2880" w:type="dxa"/>
        </w:tcPr>
        <w:p w14:paraId="38418747" w14:textId="77777777" w:rsidR="00F618C7" w:rsidRPr="006359DD" w:rsidRDefault="00F618C7" w:rsidP="00E242AB"/>
      </w:tc>
      <w:tc>
        <w:tcPr>
          <w:tcW w:w="5760" w:type="dxa"/>
        </w:tcPr>
        <w:p w14:paraId="44EF803D" w14:textId="77777777" w:rsidR="00F618C7" w:rsidRPr="00CD2155" w:rsidRDefault="00F618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F618C7" w:rsidRPr="006359DD" w:rsidRDefault="00F618C7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F618C7" w:rsidRPr="006359DD" w:rsidRDefault="00F618C7" w:rsidP="00E242AB"/>
      </w:tc>
    </w:tr>
  </w:tbl>
  <w:p w14:paraId="03C6B4BB" w14:textId="017E7320" w:rsidR="00F618C7" w:rsidRDefault="00F618C7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96FE5"/>
    <w:multiLevelType w:val="multilevel"/>
    <w:tmpl w:val="CC184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5D6C79"/>
    <w:multiLevelType w:val="hybridMultilevel"/>
    <w:tmpl w:val="3EF49A3C"/>
    <w:lvl w:ilvl="0" w:tplc="B3E02D40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5224357"/>
    <w:multiLevelType w:val="multilevel"/>
    <w:tmpl w:val="6A0E0934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6"/>
      <w:numFmt w:val="decimal"/>
      <w:lvlText w:val="%3)"/>
      <w:lvlJc w:val="left"/>
      <w:pPr>
        <w:ind w:left="2160" w:hanging="360"/>
      </w:pPr>
      <w:rPr>
        <w:rFonts w:hint="default"/>
      </w:rPr>
    </w:lvl>
    <w:lvl w:ilvl="3">
      <w:start w:val="1"/>
      <w:numFmt w:val="lowerLetter"/>
      <w:lvlText w:val="%4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"/>
      <w:lvlJc w:val="left"/>
      <w:pPr>
        <w:ind w:left="4320" w:hanging="360"/>
      </w:pPr>
      <w:rPr>
        <w:rFonts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486710"/>
    <w:multiLevelType w:val="hybridMultilevel"/>
    <w:tmpl w:val="5058D5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C2559"/>
    <w:multiLevelType w:val="hybridMultilevel"/>
    <w:tmpl w:val="C2E2FA3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6C1A27"/>
    <w:multiLevelType w:val="hybridMultilevel"/>
    <w:tmpl w:val="F3E08D00"/>
    <w:lvl w:ilvl="0" w:tplc="01DE119C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1753530"/>
    <w:multiLevelType w:val="hybridMultilevel"/>
    <w:tmpl w:val="621A15B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B0789"/>
    <w:multiLevelType w:val="hybridMultilevel"/>
    <w:tmpl w:val="09401B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C90DBF"/>
    <w:multiLevelType w:val="hybridMultilevel"/>
    <w:tmpl w:val="32A093A2"/>
    <w:lvl w:ilvl="0" w:tplc="2416C4F0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32BCC"/>
    <w:multiLevelType w:val="hybridMultilevel"/>
    <w:tmpl w:val="F238F54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F9568C4"/>
    <w:multiLevelType w:val="hybridMultilevel"/>
    <w:tmpl w:val="F8963B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2504EA"/>
    <w:multiLevelType w:val="hybridMultilevel"/>
    <w:tmpl w:val="9F062BD6"/>
    <w:lvl w:ilvl="0" w:tplc="04090015">
      <w:start w:val="1"/>
      <w:numFmt w:val="upperLetter"/>
      <w:lvlText w:val="%1."/>
      <w:lvlJc w:val="left"/>
      <w:pPr>
        <w:ind w:left="144" w:hanging="14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1371563"/>
    <w:multiLevelType w:val="hybridMultilevel"/>
    <w:tmpl w:val="F2B6F2B8"/>
    <w:lvl w:ilvl="0" w:tplc="443C07B6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9"/>
  </w:num>
  <w:num w:numId="7">
    <w:abstractNumId w:val="1"/>
  </w:num>
  <w:num w:numId="8">
    <w:abstractNumId w:val="5"/>
  </w:num>
  <w:num w:numId="9">
    <w:abstractNumId w:val="12"/>
  </w:num>
  <w:num w:numId="10">
    <w:abstractNumId w:val="6"/>
  </w:num>
  <w:num w:numId="11">
    <w:abstractNumId w:val="13"/>
  </w:num>
  <w:num w:numId="12">
    <w:abstractNumId w:val="8"/>
  </w:num>
  <w:num w:numId="13">
    <w:abstractNumId w:val="11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433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2851"/>
    <w:rsid w:val="00005CEC"/>
    <w:rsid w:val="000062F8"/>
    <w:rsid w:val="00006CA7"/>
    <w:rsid w:val="00007D6E"/>
    <w:rsid w:val="0001326B"/>
    <w:rsid w:val="0001337B"/>
    <w:rsid w:val="000164F2"/>
    <w:rsid w:val="000178AC"/>
    <w:rsid w:val="00017E0E"/>
    <w:rsid w:val="00026499"/>
    <w:rsid w:val="00030FED"/>
    <w:rsid w:val="0003284A"/>
    <w:rsid w:val="000341D6"/>
    <w:rsid w:val="0004455E"/>
    <w:rsid w:val="0004581E"/>
    <w:rsid w:val="00047D91"/>
    <w:rsid w:val="00052193"/>
    <w:rsid w:val="00052433"/>
    <w:rsid w:val="000555F2"/>
    <w:rsid w:val="0006149B"/>
    <w:rsid w:val="00071136"/>
    <w:rsid w:val="000714B4"/>
    <w:rsid w:val="000715ED"/>
    <w:rsid w:val="0007175E"/>
    <w:rsid w:val="00071D85"/>
    <w:rsid w:val="000723B4"/>
    <w:rsid w:val="00073B4C"/>
    <w:rsid w:val="00077958"/>
    <w:rsid w:val="00077F1D"/>
    <w:rsid w:val="00080017"/>
    <w:rsid w:val="00080562"/>
    <w:rsid w:val="0008451E"/>
    <w:rsid w:val="00087AC7"/>
    <w:rsid w:val="00092463"/>
    <w:rsid w:val="000A042E"/>
    <w:rsid w:val="000A1BC4"/>
    <w:rsid w:val="000A4B53"/>
    <w:rsid w:val="000B0B60"/>
    <w:rsid w:val="000B2A38"/>
    <w:rsid w:val="000B30DD"/>
    <w:rsid w:val="000B719E"/>
    <w:rsid w:val="000C1003"/>
    <w:rsid w:val="000C11A4"/>
    <w:rsid w:val="000C14B7"/>
    <w:rsid w:val="000C1DDF"/>
    <w:rsid w:val="000C2489"/>
    <w:rsid w:val="000C361A"/>
    <w:rsid w:val="000C3964"/>
    <w:rsid w:val="000C5450"/>
    <w:rsid w:val="000C6224"/>
    <w:rsid w:val="000C6968"/>
    <w:rsid w:val="000C7991"/>
    <w:rsid w:val="000D0811"/>
    <w:rsid w:val="000D28B2"/>
    <w:rsid w:val="000D3480"/>
    <w:rsid w:val="000D5838"/>
    <w:rsid w:val="000D611A"/>
    <w:rsid w:val="000D76B0"/>
    <w:rsid w:val="000E0A20"/>
    <w:rsid w:val="000E15E8"/>
    <w:rsid w:val="000E2A7B"/>
    <w:rsid w:val="000E4A3E"/>
    <w:rsid w:val="000E74A3"/>
    <w:rsid w:val="000F07F6"/>
    <w:rsid w:val="000F1C58"/>
    <w:rsid w:val="000F21AF"/>
    <w:rsid w:val="000F5E28"/>
    <w:rsid w:val="001036B6"/>
    <w:rsid w:val="0010416F"/>
    <w:rsid w:val="00104914"/>
    <w:rsid w:val="00105695"/>
    <w:rsid w:val="00110462"/>
    <w:rsid w:val="001130EC"/>
    <w:rsid w:val="001172F5"/>
    <w:rsid w:val="001236A1"/>
    <w:rsid w:val="00123C63"/>
    <w:rsid w:val="001265C6"/>
    <w:rsid w:val="001275E7"/>
    <w:rsid w:val="00127751"/>
    <w:rsid w:val="00131E95"/>
    <w:rsid w:val="00132677"/>
    <w:rsid w:val="0013322F"/>
    <w:rsid w:val="00140CAD"/>
    <w:rsid w:val="00143990"/>
    <w:rsid w:val="00143C6A"/>
    <w:rsid w:val="00143D77"/>
    <w:rsid w:val="00146A16"/>
    <w:rsid w:val="0014739F"/>
    <w:rsid w:val="00151156"/>
    <w:rsid w:val="00153554"/>
    <w:rsid w:val="001556A5"/>
    <w:rsid w:val="00160583"/>
    <w:rsid w:val="001608C1"/>
    <w:rsid w:val="00160E56"/>
    <w:rsid w:val="00161F1C"/>
    <w:rsid w:val="00164026"/>
    <w:rsid w:val="001654AE"/>
    <w:rsid w:val="0016700A"/>
    <w:rsid w:val="0017381B"/>
    <w:rsid w:val="00174B31"/>
    <w:rsid w:val="001837A8"/>
    <w:rsid w:val="0018547C"/>
    <w:rsid w:val="0018604E"/>
    <w:rsid w:val="0018751C"/>
    <w:rsid w:val="00190BC2"/>
    <w:rsid w:val="001947C3"/>
    <w:rsid w:val="00194DDF"/>
    <w:rsid w:val="001A0636"/>
    <w:rsid w:val="001A2465"/>
    <w:rsid w:val="001A4473"/>
    <w:rsid w:val="001A4605"/>
    <w:rsid w:val="001A492F"/>
    <w:rsid w:val="001B0D14"/>
    <w:rsid w:val="001B2FB1"/>
    <w:rsid w:val="001B38C0"/>
    <w:rsid w:val="001B49F3"/>
    <w:rsid w:val="001B4DFC"/>
    <w:rsid w:val="001B6BEA"/>
    <w:rsid w:val="001C07B2"/>
    <w:rsid w:val="001C2417"/>
    <w:rsid w:val="001C4D30"/>
    <w:rsid w:val="001C4F59"/>
    <w:rsid w:val="001D065A"/>
    <w:rsid w:val="001D1ABC"/>
    <w:rsid w:val="001D2CCA"/>
    <w:rsid w:val="001D7409"/>
    <w:rsid w:val="001E1DA9"/>
    <w:rsid w:val="001E4E9A"/>
    <w:rsid w:val="001E53EA"/>
    <w:rsid w:val="001E5522"/>
    <w:rsid w:val="001E5827"/>
    <w:rsid w:val="001E74E5"/>
    <w:rsid w:val="001F2FB4"/>
    <w:rsid w:val="001F34F3"/>
    <w:rsid w:val="001F3FD1"/>
    <w:rsid w:val="001F4309"/>
    <w:rsid w:val="001F575B"/>
    <w:rsid w:val="001F5B98"/>
    <w:rsid w:val="001F757B"/>
    <w:rsid w:val="0020175D"/>
    <w:rsid w:val="00202F19"/>
    <w:rsid w:val="0020554C"/>
    <w:rsid w:val="00205D31"/>
    <w:rsid w:val="00213454"/>
    <w:rsid w:val="002147B8"/>
    <w:rsid w:val="0021502E"/>
    <w:rsid w:val="00215416"/>
    <w:rsid w:val="00217B07"/>
    <w:rsid w:val="002261FC"/>
    <w:rsid w:val="00226604"/>
    <w:rsid w:val="00230008"/>
    <w:rsid w:val="0023027E"/>
    <w:rsid w:val="00236144"/>
    <w:rsid w:val="002376F1"/>
    <w:rsid w:val="0023771B"/>
    <w:rsid w:val="0023792F"/>
    <w:rsid w:val="002420F8"/>
    <w:rsid w:val="00243DFF"/>
    <w:rsid w:val="002456A4"/>
    <w:rsid w:val="00250D60"/>
    <w:rsid w:val="00253E82"/>
    <w:rsid w:val="00254BE9"/>
    <w:rsid w:val="00255817"/>
    <w:rsid w:val="00255D8E"/>
    <w:rsid w:val="00257D6E"/>
    <w:rsid w:val="00260851"/>
    <w:rsid w:val="00261131"/>
    <w:rsid w:val="00261999"/>
    <w:rsid w:val="002629E6"/>
    <w:rsid w:val="00263331"/>
    <w:rsid w:val="00264270"/>
    <w:rsid w:val="00264326"/>
    <w:rsid w:val="0026468C"/>
    <w:rsid w:val="00265567"/>
    <w:rsid w:val="00267055"/>
    <w:rsid w:val="00267BFF"/>
    <w:rsid w:val="0027091A"/>
    <w:rsid w:val="00270F6D"/>
    <w:rsid w:val="00271544"/>
    <w:rsid w:val="002745C5"/>
    <w:rsid w:val="00274D4B"/>
    <w:rsid w:val="00275F60"/>
    <w:rsid w:val="00277069"/>
    <w:rsid w:val="00280871"/>
    <w:rsid w:val="00282B5C"/>
    <w:rsid w:val="00284AF9"/>
    <w:rsid w:val="00284B28"/>
    <w:rsid w:val="00285BF3"/>
    <w:rsid w:val="002876D0"/>
    <w:rsid w:val="002904AC"/>
    <w:rsid w:val="002935E0"/>
    <w:rsid w:val="00293A5D"/>
    <w:rsid w:val="00293D42"/>
    <w:rsid w:val="002A105A"/>
    <w:rsid w:val="002A22FC"/>
    <w:rsid w:val="002A263E"/>
    <w:rsid w:val="002A348C"/>
    <w:rsid w:val="002A38F0"/>
    <w:rsid w:val="002B0469"/>
    <w:rsid w:val="002B214D"/>
    <w:rsid w:val="002B35DA"/>
    <w:rsid w:val="002B4614"/>
    <w:rsid w:val="002B4B81"/>
    <w:rsid w:val="002B4CB7"/>
    <w:rsid w:val="002B573B"/>
    <w:rsid w:val="002B660B"/>
    <w:rsid w:val="002C05F9"/>
    <w:rsid w:val="002C0954"/>
    <w:rsid w:val="002C1484"/>
    <w:rsid w:val="002C19F8"/>
    <w:rsid w:val="002C2E66"/>
    <w:rsid w:val="002C3277"/>
    <w:rsid w:val="002C54B7"/>
    <w:rsid w:val="002C5CB7"/>
    <w:rsid w:val="002C6BBB"/>
    <w:rsid w:val="002C6E51"/>
    <w:rsid w:val="002D0C1F"/>
    <w:rsid w:val="002D2235"/>
    <w:rsid w:val="002D29DD"/>
    <w:rsid w:val="002D334A"/>
    <w:rsid w:val="002D6932"/>
    <w:rsid w:val="002D7E19"/>
    <w:rsid w:val="002E24EC"/>
    <w:rsid w:val="002E573A"/>
    <w:rsid w:val="002F1449"/>
    <w:rsid w:val="002F16F3"/>
    <w:rsid w:val="00300660"/>
    <w:rsid w:val="00302A5C"/>
    <w:rsid w:val="00303C0F"/>
    <w:rsid w:val="00303FAC"/>
    <w:rsid w:val="003048CF"/>
    <w:rsid w:val="00305B6D"/>
    <w:rsid w:val="003069D9"/>
    <w:rsid w:val="00307296"/>
    <w:rsid w:val="00307403"/>
    <w:rsid w:val="00310C1F"/>
    <w:rsid w:val="00311F0F"/>
    <w:rsid w:val="00312228"/>
    <w:rsid w:val="00312D7D"/>
    <w:rsid w:val="00314228"/>
    <w:rsid w:val="00314B39"/>
    <w:rsid w:val="00314E07"/>
    <w:rsid w:val="00316C85"/>
    <w:rsid w:val="00317AD0"/>
    <w:rsid w:val="00321B26"/>
    <w:rsid w:val="00322697"/>
    <w:rsid w:val="00325267"/>
    <w:rsid w:val="003260F6"/>
    <w:rsid w:val="00326DC4"/>
    <w:rsid w:val="0032707C"/>
    <w:rsid w:val="003275EF"/>
    <w:rsid w:val="00327620"/>
    <w:rsid w:val="003317AD"/>
    <w:rsid w:val="00334BFB"/>
    <w:rsid w:val="00334FCF"/>
    <w:rsid w:val="00340708"/>
    <w:rsid w:val="0034222F"/>
    <w:rsid w:val="00345526"/>
    <w:rsid w:val="00347517"/>
    <w:rsid w:val="00347675"/>
    <w:rsid w:val="003604EF"/>
    <w:rsid w:val="00362FCD"/>
    <w:rsid w:val="00364A22"/>
    <w:rsid w:val="003668AA"/>
    <w:rsid w:val="00366988"/>
    <w:rsid w:val="00371EA9"/>
    <w:rsid w:val="00372C16"/>
    <w:rsid w:val="003754F4"/>
    <w:rsid w:val="0037646A"/>
    <w:rsid w:val="00377ABA"/>
    <w:rsid w:val="0038132B"/>
    <w:rsid w:val="0039055F"/>
    <w:rsid w:val="003913E9"/>
    <w:rsid w:val="00391DE8"/>
    <w:rsid w:val="003939D1"/>
    <w:rsid w:val="00394D04"/>
    <w:rsid w:val="0039648D"/>
    <w:rsid w:val="00396E3B"/>
    <w:rsid w:val="003A01DB"/>
    <w:rsid w:val="003A302A"/>
    <w:rsid w:val="003A40A5"/>
    <w:rsid w:val="003A4FA0"/>
    <w:rsid w:val="003A6E4B"/>
    <w:rsid w:val="003A76EC"/>
    <w:rsid w:val="003A7A2B"/>
    <w:rsid w:val="003B0289"/>
    <w:rsid w:val="003B0A1C"/>
    <w:rsid w:val="003B1195"/>
    <w:rsid w:val="003B1D63"/>
    <w:rsid w:val="003B6737"/>
    <w:rsid w:val="003B690E"/>
    <w:rsid w:val="003B76B4"/>
    <w:rsid w:val="003C27CF"/>
    <w:rsid w:val="003C665A"/>
    <w:rsid w:val="003C6A6B"/>
    <w:rsid w:val="003C6C67"/>
    <w:rsid w:val="003C7852"/>
    <w:rsid w:val="003D02FC"/>
    <w:rsid w:val="003D52CE"/>
    <w:rsid w:val="003D68DE"/>
    <w:rsid w:val="003D747D"/>
    <w:rsid w:val="003E0672"/>
    <w:rsid w:val="003E1C61"/>
    <w:rsid w:val="003E4D3C"/>
    <w:rsid w:val="003E4EE4"/>
    <w:rsid w:val="003F2A90"/>
    <w:rsid w:val="003F2D7B"/>
    <w:rsid w:val="003F3634"/>
    <w:rsid w:val="003F3CE0"/>
    <w:rsid w:val="003F70F0"/>
    <w:rsid w:val="003F7837"/>
    <w:rsid w:val="00400065"/>
    <w:rsid w:val="00400320"/>
    <w:rsid w:val="004006E9"/>
    <w:rsid w:val="0040081C"/>
    <w:rsid w:val="004026EC"/>
    <w:rsid w:val="00403D0F"/>
    <w:rsid w:val="0040569C"/>
    <w:rsid w:val="00406DF4"/>
    <w:rsid w:val="00413B56"/>
    <w:rsid w:val="0041709D"/>
    <w:rsid w:val="00417A2E"/>
    <w:rsid w:val="0042068B"/>
    <w:rsid w:val="00422358"/>
    <w:rsid w:val="0042349C"/>
    <w:rsid w:val="00426B67"/>
    <w:rsid w:val="004315E8"/>
    <w:rsid w:val="00432435"/>
    <w:rsid w:val="004355EF"/>
    <w:rsid w:val="0043667E"/>
    <w:rsid w:val="00436D34"/>
    <w:rsid w:val="00437030"/>
    <w:rsid w:val="00442C2F"/>
    <w:rsid w:val="00443436"/>
    <w:rsid w:val="0044369C"/>
    <w:rsid w:val="00446F52"/>
    <w:rsid w:val="0045155C"/>
    <w:rsid w:val="00452128"/>
    <w:rsid w:val="00452923"/>
    <w:rsid w:val="00453698"/>
    <w:rsid w:val="004575D8"/>
    <w:rsid w:val="00457B6E"/>
    <w:rsid w:val="00465A51"/>
    <w:rsid w:val="004741DC"/>
    <w:rsid w:val="00476106"/>
    <w:rsid w:val="0048051E"/>
    <w:rsid w:val="004811A5"/>
    <w:rsid w:val="00484732"/>
    <w:rsid w:val="004853AE"/>
    <w:rsid w:val="00485836"/>
    <w:rsid w:val="00490B0F"/>
    <w:rsid w:val="004911DD"/>
    <w:rsid w:val="00491904"/>
    <w:rsid w:val="0049317F"/>
    <w:rsid w:val="00494D8A"/>
    <w:rsid w:val="0049699B"/>
    <w:rsid w:val="004A0576"/>
    <w:rsid w:val="004A0F7D"/>
    <w:rsid w:val="004A121D"/>
    <w:rsid w:val="004A211F"/>
    <w:rsid w:val="004A25EB"/>
    <w:rsid w:val="004A4502"/>
    <w:rsid w:val="004A7DA7"/>
    <w:rsid w:val="004B260D"/>
    <w:rsid w:val="004B56C6"/>
    <w:rsid w:val="004B76F2"/>
    <w:rsid w:val="004C0945"/>
    <w:rsid w:val="004C13A5"/>
    <w:rsid w:val="004C3EF1"/>
    <w:rsid w:val="004C417C"/>
    <w:rsid w:val="004C5733"/>
    <w:rsid w:val="004C5CDE"/>
    <w:rsid w:val="004C7509"/>
    <w:rsid w:val="004D0A8F"/>
    <w:rsid w:val="004D0F95"/>
    <w:rsid w:val="004D39D7"/>
    <w:rsid w:val="004D50F6"/>
    <w:rsid w:val="004D582F"/>
    <w:rsid w:val="004E14D9"/>
    <w:rsid w:val="004E1648"/>
    <w:rsid w:val="004E32C5"/>
    <w:rsid w:val="004E451B"/>
    <w:rsid w:val="004E725B"/>
    <w:rsid w:val="004E78CE"/>
    <w:rsid w:val="004E7E8C"/>
    <w:rsid w:val="004F0597"/>
    <w:rsid w:val="004F069A"/>
    <w:rsid w:val="004F1123"/>
    <w:rsid w:val="004F3003"/>
    <w:rsid w:val="004F361D"/>
    <w:rsid w:val="004F3C89"/>
    <w:rsid w:val="004F4551"/>
    <w:rsid w:val="004F533B"/>
    <w:rsid w:val="004F542C"/>
    <w:rsid w:val="004F7188"/>
    <w:rsid w:val="005006AC"/>
    <w:rsid w:val="005008DE"/>
    <w:rsid w:val="00502120"/>
    <w:rsid w:val="00505831"/>
    <w:rsid w:val="005073C8"/>
    <w:rsid w:val="005104B1"/>
    <w:rsid w:val="005175DC"/>
    <w:rsid w:val="005227CB"/>
    <w:rsid w:val="00523136"/>
    <w:rsid w:val="0052444E"/>
    <w:rsid w:val="005245A8"/>
    <w:rsid w:val="00524B4C"/>
    <w:rsid w:val="00526935"/>
    <w:rsid w:val="005271D3"/>
    <w:rsid w:val="005308B7"/>
    <w:rsid w:val="00532110"/>
    <w:rsid w:val="0053256F"/>
    <w:rsid w:val="0053372D"/>
    <w:rsid w:val="005363CD"/>
    <w:rsid w:val="005413FD"/>
    <w:rsid w:val="0054161A"/>
    <w:rsid w:val="00542F8D"/>
    <w:rsid w:val="0054706F"/>
    <w:rsid w:val="0054794A"/>
    <w:rsid w:val="00555607"/>
    <w:rsid w:val="00556502"/>
    <w:rsid w:val="00556801"/>
    <w:rsid w:val="00557B9F"/>
    <w:rsid w:val="00560578"/>
    <w:rsid w:val="00562341"/>
    <w:rsid w:val="005630E1"/>
    <w:rsid w:val="005647BD"/>
    <w:rsid w:val="005654E0"/>
    <w:rsid w:val="00566095"/>
    <w:rsid w:val="005663AD"/>
    <w:rsid w:val="00567F16"/>
    <w:rsid w:val="00572F24"/>
    <w:rsid w:val="005736CF"/>
    <w:rsid w:val="00573B84"/>
    <w:rsid w:val="005744D5"/>
    <w:rsid w:val="005748C4"/>
    <w:rsid w:val="00580A62"/>
    <w:rsid w:val="00580CDB"/>
    <w:rsid w:val="0058187A"/>
    <w:rsid w:val="00583FB1"/>
    <w:rsid w:val="005840EA"/>
    <w:rsid w:val="00584770"/>
    <w:rsid w:val="005862BF"/>
    <w:rsid w:val="0058635F"/>
    <w:rsid w:val="00587E82"/>
    <w:rsid w:val="0059112A"/>
    <w:rsid w:val="00592240"/>
    <w:rsid w:val="00593FFC"/>
    <w:rsid w:val="005A25A8"/>
    <w:rsid w:val="005A30E0"/>
    <w:rsid w:val="005A3D16"/>
    <w:rsid w:val="005B0DFF"/>
    <w:rsid w:val="005B252A"/>
    <w:rsid w:val="005B4C52"/>
    <w:rsid w:val="005B4FA1"/>
    <w:rsid w:val="005B71A4"/>
    <w:rsid w:val="005B7443"/>
    <w:rsid w:val="005B7B28"/>
    <w:rsid w:val="005C0BD2"/>
    <w:rsid w:val="005C214C"/>
    <w:rsid w:val="005C4DB7"/>
    <w:rsid w:val="005C4DFA"/>
    <w:rsid w:val="005D1FD3"/>
    <w:rsid w:val="005D4771"/>
    <w:rsid w:val="005D5ED9"/>
    <w:rsid w:val="005D5F8B"/>
    <w:rsid w:val="005D6A74"/>
    <w:rsid w:val="005D7273"/>
    <w:rsid w:val="005E0774"/>
    <w:rsid w:val="005E3AEA"/>
    <w:rsid w:val="005E405D"/>
    <w:rsid w:val="005E44FB"/>
    <w:rsid w:val="005E7562"/>
    <w:rsid w:val="005E76F6"/>
    <w:rsid w:val="005E7D9D"/>
    <w:rsid w:val="005E7FEC"/>
    <w:rsid w:val="005F25B8"/>
    <w:rsid w:val="005F375A"/>
    <w:rsid w:val="005F3A74"/>
    <w:rsid w:val="005F7EE9"/>
    <w:rsid w:val="00600F50"/>
    <w:rsid w:val="0060120E"/>
    <w:rsid w:val="00603C20"/>
    <w:rsid w:val="00607F6F"/>
    <w:rsid w:val="00610AAA"/>
    <w:rsid w:val="00610ADE"/>
    <w:rsid w:val="00612455"/>
    <w:rsid w:val="00612A48"/>
    <w:rsid w:val="00613AB2"/>
    <w:rsid w:val="00624383"/>
    <w:rsid w:val="006243AF"/>
    <w:rsid w:val="0062692F"/>
    <w:rsid w:val="00627320"/>
    <w:rsid w:val="0063051B"/>
    <w:rsid w:val="00630C15"/>
    <w:rsid w:val="00631591"/>
    <w:rsid w:val="00632344"/>
    <w:rsid w:val="00632ED6"/>
    <w:rsid w:val="0063420F"/>
    <w:rsid w:val="00635D62"/>
    <w:rsid w:val="0064081A"/>
    <w:rsid w:val="00640AB8"/>
    <w:rsid w:val="00641612"/>
    <w:rsid w:val="00641AEE"/>
    <w:rsid w:val="00641E59"/>
    <w:rsid w:val="00644DEE"/>
    <w:rsid w:val="0064514E"/>
    <w:rsid w:val="00646784"/>
    <w:rsid w:val="00650FF1"/>
    <w:rsid w:val="00651614"/>
    <w:rsid w:val="00652B9E"/>
    <w:rsid w:val="00654237"/>
    <w:rsid w:val="00655FDE"/>
    <w:rsid w:val="00657AB5"/>
    <w:rsid w:val="0066163C"/>
    <w:rsid w:val="00661AEE"/>
    <w:rsid w:val="00662FDC"/>
    <w:rsid w:val="00663406"/>
    <w:rsid w:val="00664F2F"/>
    <w:rsid w:val="00666022"/>
    <w:rsid w:val="00670B80"/>
    <w:rsid w:val="00670FCB"/>
    <w:rsid w:val="00671529"/>
    <w:rsid w:val="006801DF"/>
    <w:rsid w:val="00681F4C"/>
    <w:rsid w:val="00682377"/>
    <w:rsid w:val="006848B7"/>
    <w:rsid w:val="00686F63"/>
    <w:rsid w:val="006874E0"/>
    <w:rsid w:val="00687A07"/>
    <w:rsid w:val="00691E5E"/>
    <w:rsid w:val="00693738"/>
    <w:rsid w:val="006A3DE5"/>
    <w:rsid w:val="006A6D67"/>
    <w:rsid w:val="006A7A01"/>
    <w:rsid w:val="006B23E2"/>
    <w:rsid w:val="006B3833"/>
    <w:rsid w:val="006B389F"/>
    <w:rsid w:val="006B3E28"/>
    <w:rsid w:val="006B40FC"/>
    <w:rsid w:val="006B558B"/>
    <w:rsid w:val="006B572A"/>
    <w:rsid w:val="006B64A9"/>
    <w:rsid w:val="006B6732"/>
    <w:rsid w:val="006C2F06"/>
    <w:rsid w:val="006C37AB"/>
    <w:rsid w:val="006C5427"/>
    <w:rsid w:val="006C575F"/>
    <w:rsid w:val="006C5FB0"/>
    <w:rsid w:val="006C678C"/>
    <w:rsid w:val="006D2967"/>
    <w:rsid w:val="006D342E"/>
    <w:rsid w:val="006D3FC2"/>
    <w:rsid w:val="006D6EE7"/>
    <w:rsid w:val="006D7889"/>
    <w:rsid w:val="006D7D23"/>
    <w:rsid w:val="006D7FCF"/>
    <w:rsid w:val="006E0004"/>
    <w:rsid w:val="006E37D1"/>
    <w:rsid w:val="006E43B2"/>
    <w:rsid w:val="006E496B"/>
    <w:rsid w:val="006E6E06"/>
    <w:rsid w:val="006E6FF8"/>
    <w:rsid w:val="006F0A3A"/>
    <w:rsid w:val="006F1D7F"/>
    <w:rsid w:val="007013E0"/>
    <w:rsid w:val="00701F7B"/>
    <w:rsid w:val="0070602F"/>
    <w:rsid w:val="0070633E"/>
    <w:rsid w:val="0070720E"/>
    <w:rsid w:val="007078A2"/>
    <w:rsid w:val="007102A7"/>
    <w:rsid w:val="0071384F"/>
    <w:rsid w:val="00714C19"/>
    <w:rsid w:val="007170C9"/>
    <w:rsid w:val="00720D6C"/>
    <w:rsid w:val="00721BC8"/>
    <w:rsid w:val="00730655"/>
    <w:rsid w:val="00730ADD"/>
    <w:rsid w:val="00731CB2"/>
    <w:rsid w:val="007324EE"/>
    <w:rsid w:val="00734F16"/>
    <w:rsid w:val="007378DD"/>
    <w:rsid w:val="00740E58"/>
    <w:rsid w:val="0074329D"/>
    <w:rsid w:val="00743447"/>
    <w:rsid w:val="007459AE"/>
    <w:rsid w:val="00745FD6"/>
    <w:rsid w:val="007511EB"/>
    <w:rsid w:val="007523F2"/>
    <w:rsid w:val="00752557"/>
    <w:rsid w:val="0075385F"/>
    <w:rsid w:val="00753EEC"/>
    <w:rsid w:val="00755633"/>
    <w:rsid w:val="007567A6"/>
    <w:rsid w:val="0076270D"/>
    <w:rsid w:val="007667A0"/>
    <w:rsid w:val="00767073"/>
    <w:rsid w:val="0076771F"/>
    <w:rsid w:val="007677A8"/>
    <w:rsid w:val="00767BF6"/>
    <w:rsid w:val="00772047"/>
    <w:rsid w:val="00775551"/>
    <w:rsid w:val="00776521"/>
    <w:rsid w:val="00776D84"/>
    <w:rsid w:val="00777EC9"/>
    <w:rsid w:val="00780679"/>
    <w:rsid w:val="007826CD"/>
    <w:rsid w:val="0078320A"/>
    <w:rsid w:val="00785AFC"/>
    <w:rsid w:val="00785DF8"/>
    <w:rsid w:val="007903C1"/>
    <w:rsid w:val="00791442"/>
    <w:rsid w:val="00792529"/>
    <w:rsid w:val="0079294E"/>
    <w:rsid w:val="007940C9"/>
    <w:rsid w:val="00794214"/>
    <w:rsid w:val="00795BF7"/>
    <w:rsid w:val="00796EBB"/>
    <w:rsid w:val="00797101"/>
    <w:rsid w:val="007A173B"/>
    <w:rsid w:val="007A2189"/>
    <w:rsid w:val="007A5014"/>
    <w:rsid w:val="007A5F35"/>
    <w:rsid w:val="007A661C"/>
    <w:rsid w:val="007B2FC0"/>
    <w:rsid w:val="007B39D3"/>
    <w:rsid w:val="007B3A63"/>
    <w:rsid w:val="007B67B4"/>
    <w:rsid w:val="007C06FF"/>
    <w:rsid w:val="007C2585"/>
    <w:rsid w:val="007C27EB"/>
    <w:rsid w:val="007C2EFF"/>
    <w:rsid w:val="007C31B3"/>
    <w:rsid w:val="007C3B8D"/>
    <w:rsid w:val="007C54F3"/>
    <w:rsid w:val="007C56C0"/>
    <w:rsid w:val="007C6758"/>
    <w:rsid w:val="007D1D98"/>
    <w:rsid w:val="007D29E3"/>
    <w:rsid w:val="007D3BAE"/>
    <w:rsid w:val="007D452C"/>
    <w:rsid w:val="007D4676"/>
    <w:rsid w:val="007D6180"/>
    <w:rsid w:val="007E265B"/>
    <w:rsid w:val="007E2D30"/>
    <w:rsid w:val="007E3208"/>
    <w:rsid w:val="007E359F"/>
    <w:rsid w:val="007E56C8"/>
    <w:rsid w:val="007E6745"/>
    <w:rsid w:val="007E73A3"/>
    <w:rsid w:val="007E7C2D"/>
    <w:rsid w:val="007F0117"/>
    <w:rsid w:val="007F297C"/>
    <w:rsid w:val="007F7FE0"/>
    <w:rsid w:val="0080341E"/>
    <w:rsid w:val="00803792"/>
    <w:rsid w:val="008043CF"/>
    <w:rsid w:val="008049AC"/>
    <w:rsid w:val="00804A53"/>
    <w:rsid w:val="00805364"/>
    <w:rsid w:val="008062EE"/>
    <w:rsid w:val="00810D80"/>
    <w:rsid w:val="008120C3"/>
    <w:rsid w:val="0081275D"/>
    <w:rsid w:val="00812B32"/>
    <w:rsid w:val="008137DB"/>
    <w:rsid w:val="00815E39"/>
    <w:rsid w:val="00815F2C"/>
    <w:rsid w:val="00816EA4"/>
    <w:rsid w:val="0082019A"/>
    <w:rsid w:val="00821F9A"/>
    <w:rsid w:val="00826164"/>
    <w:rsid w:val="00826CE9"/>
    <w:rsid w:val="00830355"/>
    <w:rsid w:val="00833A20"/>
    <w:rsid w:val="00834A92"/>
    <w:rsid w:val="0083732B"/>
    <w:rsid w:val="00837F56"/>
    <w:rsid w:val="008421C6"/>
    <w:rsid w:val="00843C20"/>
    <w:rsid w:val="00845F6E"/>
    <w:rsid w:val="00845F7F"/>
    <w:rsid w:val="00845F9B"/>
    <w:rsid w:val="0084688B"/>
    <w:rsid w:val="008469FC"/>
    <w:rsid w:val="008471A3"/>
    <w:rsid w:val="00852387"/>
    <w:rsid w:val="00852893"/>
    <w:rsid w:val="00855A0B"/>
    <w:rsid w:val="008633F9"/>
    <w:rsid w:val="008656FB"/>
    <w:rsid w:val="00865E74"/>
    <w:rsid w:val="00871531"/>
    <w:rsid w:val="008732A0"/>
    <w:rsid w:val="0087717C"/>
    <w:rsid w:val="0087762E"/>
    <w:rsid w:val="00883737"/>
    <w:rsid w:val="00883A09"/>
    <w:rsid w:val="00883B3B"/>
    <w:rsid w:val="00884C9E"/>
    <w:rsid w:val="00885319"/>
    <w:rsid w:val="00885BD5"/>
    <w:rsid w:val="008918DF"/>
    <w:rsid w:val="008922AD"/>
    <w:rsid w:val="008927AD"/>
    <w:rsid w:val="008935B1"/>
    <w:rsid w:val="00895011"/>
    <w:rsid w:val="0089604E"/>
    <w:rsid w:val="00896BDA"/>
    <w:rsid w:val="00897CB3"/>
    <w:rsid w:val="008A3081"/>
    <w:rsid w:val="008A43DD"/>
    <w:rsid w:val="008A4E07"/>
    <w:rsid w:val="008A516D"/>
    <w:rsid w:val="008A52CD"/>
    <w:rsid w:val="008A55C9"/>
    <w:rsid w:val="008A66B1"/>
    <w:rsid w:val="008A712B"/>
    <w:rsid w:val="008A74EA"/>
    <w:rsid w:val="008B097D"/>
    <w:rsid w:val="008B6696"/>
    <w:rsid w:val="008B6E44"/>
    <w:rsid w:val="008C128F"/>
    <w:rsid w:val="008C2835"/>
    <w:rsid w:val="008C5745"/>
    <w:rsid w:val="008C59A9"/>
    <w:rsid w:val="008C5DF7"/>
    <w:rsid w:val="008C739E"/>
    <w:rsid w:val="008D3A86"/>
    <w:rsid w:val="008E458D"/>
    <w:rsid w:val="008E50C7"/>
    <w:rsid w:val="008F241C"/>
    <w:rsid w:val="008F62F8"/>
    <w:rsid w:val="008F75E9"/>
    <w:rsid w:val="008F761E"/>
    <w:rsid w:val="009041D9"/>
    <w:rsid w:val="00907D27"/>
    <w:rsid w:val="0091092B"/>
    <w:rsid w:val="00912190"/>
    <w:rsid w:val="00914475"/>
    <w:rsid w:val="00917A01"/>
    <w:rsid w:val="009225CB"/>
    <w:rsid w:val="00922819"/>
    <w:rsid w:val="00923970"/>
    <w:rsid w:val="009273C1"/>
    <w:rsid w:val="00930015"/>
    <w:rsid w:val="009340A1"/>
    <w:rsid w:val="00934725"/>
    <w:rsid w:val="009402BE"/>
    <w:rsid w:val="00941996"/>
    <w:rsid w:val="00941A1D"/>
    <w:rsid w:val="009427FF"/>
    <w:rsid w:val="00942E13"/>
    <w:rsid w:val="0094371E"/>
    <w:rsid w:val="00945735"/>
    <w:rsid w:val="0094661F"/>
    <w:rsid w:val="00946D76"/>
    <w:rsid w:val="009503F7"/>
    <w:rsid w:val="009507C3"/>
    <w:rsid w:val="00951735"/>
    <w:rsid w:val="00951B51"/>
    <w:rsid w:val="00952F09"/>
    <w:rsid w:val="00954320"/>
    <w:rsid w:val="00954529"/>
    <w:rsid w:val="0095524D"/>
    <w:rsid w:val="00957087"/>
    <w:rsid w:val="00963B9C"/>
    <w:rsid w:val="00964759"/>
    <w:rsid w:val="00965874"/>
    <w:rsid w:val="00971B7A"/>
    <w:rsid w:val="009726BE"/>
    <w:rsid w:val="00972DF3"/>
    <w:rsid w:val="0097652C"/>
    <w:rsid w:val="0097673A"/>
    <w:rsid w:val="00980AC4"/>
    <w:rsid w:val="00985FFA"/>
    <w:rsid w:val="009860F3"/>
    <w:rsid w:val="00986D60"/>
    <w:rsid w:val="00990CED"/>
    <w:rsid w:val="0099145E"/>
    <w:rsid w:val="009929FC"/>
    <w:rsid w:val="00992BF3"/>
    <w:rsid w:val="00993884"/>
    <w:rsid w:val="00994559"/>
    <w:rsid w:val="009A0976"/>
    <w:rsid w:val="009B1E56"/>
    <w:rsid w:val="009B4534"/>
    <w:rsid w:val="009B63E6"/>
    <w:rsid w:val="009C0858"/>
    <w:rsid w:val="009C4E02"/>
    <w:rsid w:val="009C635C"/>
    <w:rsid w:val="009C76AA"/>
    <w:rsid w:val="009D198D"/>
    <w:rsid w:val="009D20FE"/>
    <w:rsid w:val="009D2175"/>
    <w:rsid w:val="009D676C"/>
    <w:rsid w:val="009D74ED"/>
    <w:rsid w:val="009E02DA"/>
    <w:rsid w:val="009E42C3"/>
    <w:rsid w:val="009E4375"/>
    <w:rsid w:val="009E6519"/>
    <w:rsid w:val="009E6B53"/>
    <w:rsid w:val="009E7665"/>
    <w:rsid w:val="009E7FA6"/>
    <w:rsid w:val="009F1316"/>
    <w:rsid w:val="009F527D"/>
    <w:rsid w:val="009F5626"/>
    <w:rsid w:val="00A0222F"/>
    <w:rsid w:val="00A02297"/>
    <w:rsid w:val="00A03F72"/>
    <w:rsid w:val="00A058C2"/>
    <w:rsid w:val="00A0743E"/>
    <w:rsid w:val="00A13AB6"/>
    <w:rsid w:val="00A14762"/>
    <w:rsid w:val="00A15B28"/>
    <w:rsid w:val="00A15DE0"/>
    <w:rsid w:val="00A20B04"/>
    <w:rsid w:val="00A2238E"/>
    <w:rsid w:val="00A233DA"/>
    <w:rsid w:val="00A240DF"/>
    <w:rsid w:val="00A25633"/>
    <w:rsid w:val="00A25849"/>
    <w:rsid w:val="00A30216"/>
    <w:rsid w:val="00A3182E"/>
    <w:rsid w:val="00A335C6"/>
    <w:rsid w:val="00A4008B"/>
    <w:rsid w:val="00A40774"/>
    <w:rsid w:val="00A4248C"/>
    <w:rsid w:val="00A43011"/>
    <w:rsid w:val="00A43CCC"/>
    <w:rsid w:val="00A4581E"/>
    <w:rsid w:val="00A46CA1"/>
    <w:rsid w:val="00A46E69"/>
    <w:rsid w:val="00A51E71"/>
    <w:rsid w:val="00A527F9"/>
    <w:rsid w:val="00A55EBA"/>
    <w:rsid w:val="00A6113F"/>
    <w:rsid w:val="00A63DE3"/>
    <w:rsid w:val="00A67586"/>
    <w:rsid w:val="00A733C0"/>
    <w:rsid w:val="00A8091E"/>
    <w:rsid w:val="00A80A31"/>
    <w:rsid w:val="00A845F4"/>
    <w:rsid w:val="00A84B37"/>
    <w:rsid w:val="00A84DE2"/>
    <w:rsid w:val="00A8549A"/>
    <w:rsid w:val="00A85FA1"/>
    <w:rsid w:val="00A8652B"/>
    <w:rsid w:val="00AA0BF5"/>
    <w:rsid w:val="00AA2709"/>
    <w:rsid w:val="00AA2C37"/>
    <w:rsid w:val="00AA3920"/>
    <w:rsid w:val="00AA48D0"/>
    <w:rsid w:val="00AA4DC7"/>
    <w:rsid w:val="00AB03DB"/>
    <w:rsid w:val="00AB266B"/>
    <w:rsid w:val="00AB65B8"/>
    <w:rsid w:val="00AB6A65"/>
    <w:rsid w:val="00AB6ED1"/>
    <w:rsid w:val="00AB72B8"/>
    <w:rsid w:val="00AB7BBF"/>
    <w:rsid w:val="00AC01FC"/>
    <w:rsid w:val="00AC05D2"/>
    <w:rsid w:val="00AC2DF3"/>
    <w:rsid w:val="00AC6546"/>
    <w:rsid w:val="00AD3D3C"/>
    <w:rsid w:val="00AD532E"/>
    <w:rsid w:val="00AD5787"/>
    <w:rsid w:val="00AD5D73"/>
    <w:rsid w:val="00AD7070"/>
    <w:rsid w:val="00AD791A"/>
    <w:rsid w:val="00AE210C"/>
    <w:rsid w:val="00AE42A1"/>
    <w:rsid w:val="00AE71A5"/>
    <w:rsid w:val="00AF2A42"/>
    <w:rsid w:val="00AF5307"/>
    <w:rsid w:val="00AF5639"/>
    <w:rsid w:val="00B01670"/>
    <w:rsid w:val="00B01E0C"/>
    <w:rsid w:val="00B0379B"/>
    <w:rsid w:val="00B045A6"/>
    <w:rsid w:val="00B10463"/>
    <w:rsid w:val="00B119A3"/>
    <w:rsid w:val="00B124B6"/>
    <w:rsid w:val="00B1392F"/>
    <w:rsid w:val="00B160F6"/>
    <w:rsid w:val="00B2580E"/>
    <w:rsid w:val="00B2669F"/>
    <w:rsid w:val="00B30E06"/>
    <w:rsid w:val="00B3508E"/>
    <w:rsid w:val="00B3763D"/>
    <w:rsid w:val="00B41EC1"/>
    <w:rsid w:val="00B432C3"/>
    <w:rsid w:val="00B4462E"/>
    <w:rsid w:val="00B502E0"/>
    <w:rsid w:val="00B54579"/>
    <w:rsid w:val="00B54D36"/>
    <w:rsid w:val="00B555FD"/>
    <w:rsid w:val="00B55897"/>
    <w:rsid w:val="00B57A8F"/>
    <w:rsid w:val="00B619E8"/>
    <w:rsid w:val="00B664C5"/>
    <w:rsid w:val="00B66DC9"/>
    <w:rsid w:val="00B677F4"/>
    <w:rsid w:val="00B70124"/>
    <w:rsid w:val="00B7192C"/>
    <w:rsid w:val="00B74CB5"/>
    <w:rsid w:val="00B7568F"/>
    <w:rsid w:val="00B8025D"/>
    <w:rsid w:val="00B8165D"/>
    <w:rsid w:val="00B842BD"/>
    <w:rsid w:val="00B85193"/>
    <w:rsid w:val="00B85DC1"/>
    <w:rsid w:val="00B92AC8"/>
    <w:rsid w:val="00B9391C"/>
    <w:rsid w:val="00B94666"/>
    <w:rsid w:val="00BA003F"/>
    <w:rsid w:val="00BA1BD9"/>
    <w:rsid w:val="00BA1DB9"/>
    <w:rsid w:val="00BA4A48"/>
    <w:rsid w:val="00BA5722"/>
    <w:rsid w:val="00BB0EF7"/>
    <w:rsid w:val="00BB1380"/>
    <w:rsid w:val="00BB5208"/>
    <w:rsid w:val="00BC21C1"/>
    <w:rsid w:val="00BC2EA1"/>
    <w:rsid w:val="00BC357B"/>
    <w:rsid w:val="00BC44C6"/>
    <w:rsid w:val="00BC4F10"/>
    <w:rsid w:val="00BC53E8"/>
    <w:rsid w:val="00BC7C61"/>
    <w:rsid w:val="00BD0448"/>
    <w:rsid w:val="00BD378C"/>
    <w:rsid w:val="00BD693F"/>
    <w:rsid w:val="00BE5CEB"/>
    <w:rsid w:val="00BF0CDF"/>
    <w:rsid w:val="00BF5170"/>
    <w:rsid w:val="00BF5A1E"/>
    <w:rsid w:val="00BF5B2C"/>
    <w:rsid w:val="00C00A83"/>
    <w:rsid w:val="00C021F8"/>
    <w:rsid w:val="00C03D21"/>
    <w:rsid w:val="00C04258"/>
    <w:rsid w:val="00C06423"/>
    <w:rsid w:val="00C12204"/>
    <w:rsid w:val="00C12A48"/>
    <w:rsid w:val="00C13E5E"/>
    <w:rsid w:val="00C14B20"/>
    <w:rsid w:val="00C16006"/>
    <w:rsid w:val="00C162F6"/>
    <w:rsid w:val="00C17CDD"/>
    <w:rsid w:val="00C23109"/>
    <w:rsid w:val="00C2531D"/>
    <w:rsid w:val="00C259FA"/>
    <w:rsid w:val="00C34732"/>
    <w:rsid w:val="00C40FCA"/>
    <w:rsid w:val="00C41CB6"/>
    <w:rsid w:val="00C43AE5"/>
    <w:rsid w:val="00C457FF"/>
    <w:rsid w:val="00C45AB4"/>
    <w:rsid w:val="00C50701"/>
    <w:rsid w:val="00C523C1"/>
    <w:rsid w:val="00C53052"/>
    <w:rsid w:val="00C5462C"/>
    <w:rsid w:val="00C55704"/>
    <w:rsid w:val="00C56198"/>
    <w:rsid w:val="00C564E7"/>
    <w:rsid w:val="00C570FB"/>
    <w:rsid w:val="00C57434"/>
    <w:rsid w:val="00C57D77"/>
    <w:rsid w:val="00C60DC5"/>
    <w:rsid w:val="00C648E3"/>
    <w:rsid w:val="00C67B2A"/>
    <w:rsid w:val="00C708D4"/>
    <w:rsid w:val="00C7330D"/>
    <w:rsid w:val="00C73486"/>
    <w:rsid w:val="00C7693C"/>
    <w:rsid w:val="00C76FCE"/>
    <w:rsid w:val="00C80F6E"/>
    <w:rsid w:val="00C82AD9"/>
    <w:rsid w:val="00C83977"/>
    <w:rsid w:val="00C8580F"/>
    <w:rsid w:val="00C86ACF"/>
    <w:rsid w:val="00C90596"/>
    <w:rsid w:val="00C90A75"/>
    <w:rsid w:val="00C94D54"/>
    <w:rsid w:val="00C97B4E"/>
    <w:rsid w:val="00C97D39"/>
    <w:rsid w:val="00CA268B"/>
    <w:rsid w:val="00CA29D4"/>
    <w:rsid w:val="00CA2C5D"/>
    <w:rsid w:val="00CA684D"/>
    <w:rsid w:val="00CA7E01"/>
    <w:rsid w:val="00CB000F"/>
    <w:rsid w:val="00CB1264"/>
    <w:rsid w:val="00CB19B6"/>
    <w:rsid w:val="00CB48AB"/>
    <w:rsid w:val="00CC1850"/>
    <w:rsid w:val="00CC2CBB"/>
    <w:rsid w:val="00CC530F"/>
    <w:rsid w:val="00CC5A11"/>
    <w:rsid w:val="00CC65B4"/>
    <w:rsid w:val="00CD448E"/>
    <w:rsid w:val="00CD574C"/>
    <w:rsid w:val="00CD7F57"/>
    <w:rsid w:val="00CE028D"/>
    <w:rsid w:val="00CE1914"/>
    <w:rsid w:val="00CE2373"/>
    <w:rsid w:val="00CE5C12"/>
    <w:rsid w:val="00CE7A30"/>
    <w:rsid w:val="00CF038F"/>
    <w:rsid w:val="00CF3D21"/>
    <w:rsid w:val="00CF6239"/>
    <w:rsid w:val="00CF72A7"/>
    <w:rsid w:val="00D01E2A"/>
    <w:rsid w:val="00D057E9"/>
    <w:rsid w:val="00D059F7"/>
    <w:rsid w:val="00D06DBD"/>
    <w:rsid w:val="00D07560"/>
    <w:rsid w:val="00D07C53"/>
    <w:rsid w:val="00D113F0"/>
    <w:rsid w:val="00D1181A"/>
    <w:rsid w:val="00D14F12"/>
    <w:rsid w:val="00D17729"/>
    <w:rsid w:val="00D2037F"/>
    <w:rsid w:val="00D3046E"/>
    <w:rsid w:val="00D32D11"/>
    <w:rsid w:val="00D33B5E"/>
    <w:rsid w:val="00D34201"/>
    <w:rsid w:val="00D3535A"/>
    <w:rsid w:val="00D35792"/>
    <w:rsid w:val="00D3615C"/>
    <w:rsid w:val="00D361CD"/>
    <w:rsid w:val="00D401A1"/>
    <w:rsid w:val="00D41DA4"/>
    <w:rsid w:val="00D42BF1"/>
    <w:rsid w:val="00D438DE"/>
    <w:rsid w:val="00D46733"/>
    <w:rsid w:val="00D51A96"/>
    <w:rsid w:val="00D55DDC"/>
    <w:rsid w:val="00D56F1D"/>
    <w:rsid w:val="00D61DA5"/>
    <w:rsid w:val="00D63DDD"/>
    <w:rsid w:val="00D649F4"/>
    <w:rsid w:val="00D67989"/>
    <w:rsid w:val="00D705AB"/>
    <w:rsid w:val="00D71823"/>
    <w:rsid w:val="00D7375F"/>
    <w:rsid w:val="00D73FEC"/>
    <w:rsid w:val="00D75306"/>
    <w:rsid w:val="00D77FE8"/>
    <w:rsid w:val="00D8058A"/>
    <w:rsid w:val="00D81328"/>
    <w:rsid w:val="00D83481"/>
    <w:rsid w:val="00D83ABD"/>
    <w:rsid w:val="00D84818"/>
    <w:rsid w:val="00D8554C"/>
    <w:rsid w:val="00D87C99"/>
    <w:rsid w:val="00D91263"/>
    <w:rsid w:val="00D91B32"/>
    <w:rsid w:val="00D91E93"/>
    <w:rsid w:val="00D92F38"/>
    <w:rsid w:val="00D94869"/>
    <w:rsid w:val="00DA1CD1"/>
    <w:rsid w:val="00DA33A2"/>
    <w:rsid w:val="00DA3B93"/>
    <w:rsid w:val="00DA6585"/>
    <w:rsid w:val="00DA664C"/>
    <w:rsid w:val="00DB069C"/>
    <w:rsid w:val="00DB6427"/>
    <w:rsid w:val="00DC2D73"/>
    <w:rsid w:val="00DC42B0"/>
    <w:rsid w:val="00DC72EC"/>
    <w:rsid w:val="00DC731D"/>
    <w:rsid w:val="00DD200C"/>
    <w:rsid w:val="00DD499F"/>
    <w:rsid w:val="00DD6116"/>
    <w:rsid w:val="00DD68C7"/>
    <w:rsid w:val="00DE0311"/>
    <w:rsid w:val="00DE045B"/>
    <w:rsid w:val="00DE1B46"/>
    <w:rsid w:val="00DE2FA2"/>
    <w:rsid w:val="00DE3158"/>
    <w:rsid w:val="00DE3AA1"/>
    <w:rsid w:val="00DE7322"/>
    <w:rsid w:val="00DF04ED"/>
    <w:rsid w:val="00DF079F"/>
    <w:rsid w:val="00DF4E98"/>
    <w:rsid w:val="00E001C4"/>
    <w:rsid w:val="00E00D45"/>
    <w:rsid w:val="00E025BD"/>
    <w:rsid w:val="00E02D77"/>
    <w:rsid w:val="00E03B9B"/>
    <w:rsid w:val="00E057EC"/>
    <w:rsid w:val="00E10003"/>
    <w:rsid w:val="00E104CA"/>
    <w:rsid w:val="00E10648"/>
    <w:rsid w:val="00E1253F"/>
    <w:rsid w:val="00E14372"/>
    <w:rsid w:val="00E14B7B"/>
    <w:rsid w:val="00E20440"/>
    <w:rsid w:val="00E2376A"/>
    <w:rsid w:val="00E242AB"/>
    <w:rsid w:val="00E2689F"/>
    <w:rsid w:val="00E26E77"/>
    <w:rsid w:val="00E31130"/>
    <w:rsid w:val="00E3168E"/>
    <w:rsid w:val="00E318A1"/>
    <w:rsid w:val="00E350CD"/>
    <w:rsid w:val="00E35DB5"/>
    <w:rsid w:val="00E35E58"/>
    <w:rsid w:val="00E3620D"/>
    <w:rsid w:val="00E369D2"/>
    <w:rsid w:val="00E37FAE"/>
    <w:rsid w:val="00E42BF3"/>
    <w:rsid w:val="00E42E21"/>
    <w:rsid w:val="00E43024"/>
    <w:rsid w:val="00E434B6"/>
    <w:rsid w:val="00E43AD9"/>
    <w:rsid w:val="00E4652C"/>
    <w:rsid w:val="00E46AEE"/>
    <w:rsid w:val="00E51E46"/>
    <w:rsid w:val="00E534E7"/>
    <w:rsid w:val="00E53D40"/>
    <w:rsid w:val="00E547CF"/>
    <w:rsid w:val="00E61D3A"/>
    <w:rsid w:val="00E62C5D"/>
    <w:rsid w:val="00E6399C"/>
    <w:rsid w:val="00E64C53"/>
    <w:rsid w:val="00E67791"/>
    <w:rsid w:val="00E702C7"/>
    <w:rsid w:val="00E74E62"/>
    <w:rsid w:val="00E7576F"/>
    <w:rsid w:val="00E76F39"/>
    <w:rsid w:val="00E8077A"/>
    <w:rsid w:val="00E807AD"/>
    <w:rsid w:val="00E85FAF"/>
    <w:rsid w:val="00E87589"/>
    <w:rsid w:val="00E90D91"/>
    <w:rsid w:val="00E92196"/>
    <w:rsid w:val="00E92ADD"/>
    <w:rsid w:val="00E945C1"/>
    <w:rsid w:val="00E95B29"/>
    <w:rsid w:val="00E96763"/>
    <w:rsid w:val="00E97321"/>
    <w:rsid w:val="00EA03D7"/>
    <w:rsid w:val="00EA2D7D"/>
    <w:rsid w:val="00EA3237"/>
    <w:rsid w:val="00EA330C"/>
    <w:rsid w:val="00EA3E35"/>
    <w:rsid w:val="00EA3E95"/>
    <w:rsid w:val="00EA4B38"/>
    <w:rsid w:val="00EA74E1"/>
    <w:rsid w:val="00EB0C28"/>
    <w:rsid w:val="00EB3E79"/>
    <w:rsid w:val="00EB557F"/>
    <w:rsid w:val="00EC00E1"/>
    <w:rsid w:val="00EC1E00"/>
    <w:rsid w:val="00EC555A"/>
    <w:rsid w:val="00EC5A5B"/>
    <w:rsid w:val="00EC5F73"/>
    <w:rsid w:val="00EC6430"/>
    <w:rsid w:val="00ED18A9"/>
    <w:rsid w:val="00ED21A0"/>
    <w:rsid w:val="00ED3B68"/>
    <w:rsid w:val="00ED462B"/>
    <w:rsid w:val="00EE31B0"/>
    <w:rsid w:val="00EE3561"/>
    <w:rsid w:val="00EE3978"/>
    <w:rsid w:val="00EE3BE0"/>
    <w:rsid w:val="00EE5578"/>
    <w:rsid w:val="00EE5736"/>
    <w:rsid w:val="00EF376F"/>
    <w:rsid w:val="00EF5AD6"/>
    <w:rsid w:val="00EF6F32"/>
    <w:rsid w:val="00EF77AE"/>
    <w:rsid w:val="00EF7D4E"/>
    <w:rsid w:val="00F00823"/>
    <w:rsid w:val="00F009E2"/>
    <w:rsid w:val="00F016F3"/>
    <w:rsid w:val="00F03D57"/>
    <w:rsid w:val="00F043D3"/>
    <w:rsid w:val="00F05D01"/>
    <w:rsid w:val="00F0660D"/>
    <w:rsid w:val="00F1078B"/>
    <w:rsid w:val="00F1203A"/>
    <w:rsid w:val="00F1246E"/>
    <w:rsid w:val="00F20B21"/>
    <w:rsid w:val="00F21C47"/>
    <w:rsid w:val="00F2331D"/>
    <w:rsid w:val="00F27A1B"/>
    <w:rsid w:val="00F30754"/>
    <w:rsid w:val="00F30839"/>
    <w:rsid w:val="00F31455"/>
    <w:rsid w:val="00F331E8"/>
    <w:rsid w:val="00F33A30"/>
    <w:rsid w:val="00F3434F"/>
    <w:rsid w:val="00F34973"/>
    <w:rsid w:val="00F3789D"/>
    <w:rsid w:val="00F401B4"/>
    <w:rsid w:val="00F40A08"/>
    <w:rsid w:val="00F4202C"/>
    <w:rsid w:val="00F42913"/>
    <w:rsid w:val="00F43868"/>
    <w:rsid w:val="00F44939"/>
    <w:rsid w:val="00F47276"/>
    <w:rsid w:val="00F52D40"/>
    <w:rsid w:val="00F52E4E"/>
    <w:rsid w:val="00F53ED2"/>
    <w:rsid w:val="00F54461"/>
    <w:rsid w:val="00F618C7"/>
    <w:rsid w:val="00F627C0"/>
    <w:rsid w:val="00F66EEF"/>
    <w:rsid w:val="00F70002"/>
    <w:rsid w:val="00F724CD"/>
    <w:rsid w:val="00F72538"/>
    <w:rsid w:val="00F75EFF"/>
    <w:rsid w:val="00F81693"/>
    <w:rsid w:val="00F82BEE"/>
    <w:rsid w:val="00F82D5A"/>
    <w:rsid w:val="00F84439"/>
    <w:rsid w:val="00F8722A"/>
    <w:rsid w:val="00F916CF"/>
    <w:rsid w:val="00FA078C"/>
    <w:rsid w:val="00FA0A5A"/>
    <w:rsid w:val="00FA1383"/>
    <w:rsid w:val="00FA29F7"/>
    <w:rsid w:val="00FA3307"/>
    <w:rsid w:val="00FA59AD"/>
    <w:rsid w:val="00FA62EA"/>
    <w:rsid w:val="00FA7242"/>
    <w:rsid w:val="00FB0D00"/>
    <w:rsid w:val="00FB2462"/>
    <w:rsid w:val="00FB6B05"/>
    <w:rsid w:val="00FC257B"/>
    <w:rsid w:val="00FC3061"/>
    <w:rsid w:val="00FC30BA"/>
    <w:rsid w:val="00FC529C"/>
    <w:rsid w:val="00FC6472"/>
    <w:rsid w:val="00FC7B3B"/>
    <w:rsid w:val="00FD041F"/>
    <w:rsid w:val="00FD0BF0"/>
    <w:rsid w:val="00FD34D2"/>
    <w:rsid w:val="00FD79FA"/>
    <w:rsid w:val="00FE0629"/>
    <w:rsid w:val="00FF6936"/>
    <w:rsid w:val="00FF7C55"/>
    <w:rsid w:val="0118140A"/>
    <w:rsid w:val="02527872"/>
    <w:rsid w:val="038715AC"/>
    <w:rsid w:val="04B870AA"/>
    <w:rsid w:val="059A72D3"/>
    <w:rsid w:val="05D43C41"/>
    <w:rsid w:val="08EA7C41"/>
    <w:rsid w:val="0961ED9A"/>
    <w:rsid w:val="09FB6E38"/>
    <w:rsid w:val="0A55051E"/>
    <w:rsid w:val="0A9D4E69"/>
    <w:rsid w:val="0AE599E3"/>
    <w:rsid w:val="0BDAC71C"/>
    <w:rsid w:val="0CD912FB"/>
    <w:rsid w:val="0D40EFD2"/>
    <w:rsid w:val="0D7B71FE"/>
    <w:rsid w:val="0D874168"/>
    <w:rsid w:val="0EF2BA48"/>
    <w:rsid w:val="0F1920CE"/>
    <w:rsid w:val="0FCBC7BB"/>
    <w:rsid w:val="100E196F"/>
    <w:rsid w:val="101C9DDB"/>
    <w:rsid w:val="10322388"/>
    <w:rsid w:val="10F46AC9"/>
    <w:rsid w:val="117273E7"/>
    <w:rsid w:val="11845B76"/>
    <w:rsid w:val="119DEDEF"/>
    <w:rsid w:val="11D49E64"/>
    <w:rsid w:val="12730C26"/>
    <w:rsid w:val="14536ECF"/>
    <w:rsid w:val="156CDDAF"/>
    <w:rsid w:val="16FE2D56"/>
    <w:rsid w:val="183AD09E"/>
    <w:rsid w:val="18BD5BFA"/>
    <w:rsid w:val="19036292"/>
    <w:rsid w:val="1935B7DF"/>
    <w:rsid w:val="19CA0658"/>
    <w:rsid w:val="1B2A2C01"/>
    <w:rsid w:val="1B45C37E"/>
    <w:rsid w:val="1B7D2BA5"/>
    <w:rsid w:val="1DF73A6E"/>
    <w:rsid w:val="1FB53571"/>
    <w:rsid w:val="207876C1"/>
    <w:rsid w:val="208BE73F"/>
    <w:rsid w:val="2179A29E"/>
    <w:rsid w:val="218FE0CA"/>
    <w:rsid w:val="22277A37"/>
    <w:rsid w:val="2507FD66"/>
    <w:rsid w:val="2568D227"/>
    <w:rsid w:val="262FBBB7"/>
    <w:rsid w:val="268A9518"/>
    <w:rsid w:val="26F1141D"/>
    <w:rsid w:val="277C9DBF"/>
    <w:rsid w:val="27B149DA"/>
    <w:rsid w:val="28546AAD"/>
    <w:rsid w:val="287BED7B"/>
    <w:rsid w:val="29A6EE8A"/>
    <w:rsid w:val="2B6D358D"/>
    <w:rsid w:val="2BB36EB3"/>
    <w:rsid w:val="2D353971"/>
    <w:rsid w:val="2DA441EA"/>
    <w:rsid w:val="2DA5E4EE"/>
    <w:rsid w:val="2EBE27AC"/>
    <w:rsid w:val="2ED0EFCE"/>
    <w:rsid w:val="2EDF26DB"/>
    <w:rsid w:val="2F3E1E86"/>
    <w:rsid w:val="2FF5F8DD"/>
    <w:rsid w:val="307AF73C"/>
    <w:rsid w:val="314B98C7"/>
    <w:rsid w:val="33AEE4D1"/>
    <w:rsid w:val="344AFE2C"/>
    <w:rsid w:val="35C4BFE7"/>
    <w:rsid w:val="361C0AB2"/>
    <w:rsid w:val="366D953D"/>
    <w:rsid w:val="368BA186"/>
    <w:rsid w:val="37D6500F"/>
    <w:rsid w:val="380A61BD"/>
    <w:rsid w:val="380FDE1C"/>
    <w:rsid w:val="389320AB"/>
    <w:rsid w:val="3C07A772"/>
    <w:rsid w:val="3CC13E38"/>
    <w:rsid w:val="3CD7F38C"/>
    <w:rsid w:val="3DE6A85A"/>
    <w:rsid w:val="3F6813F7"/>
    <w:rsid w:val="401F828D"/>
    <w:rsid w:val="403F061F"/>
    <w:rsid w:val="414A2D0F"/>
    <w:rsid w:val="4206DE51"/>
    <w:rsid w:val="42EF9823"/>
    <w:rsid w:val="43FF4DF5"/>
    <w:rsid w:val="450BD84E"/>
    <w:rsid w:val="45BD7742"/>
    <w:rsid w:val="45E3C9FA"/>
    <w:rsid w:val="466B8CC9"/>
    <w:rsid w:val="46E94296"/>
    <w:rsid w:val="47BB21D2"/>
    <w:rsid w:val="47D57212"/>
    <w:rsid w:val="4999FC82"/>
    <w:rsid w:val="4A7DFAF2"/>
    <w:rsid w:val="4C10E2A9"/>
    <w:rsid w:val="4D197B59"/>
    <w:rsid w:val="4D58DE29"/>
    <w:rsid w:val="4D855925"/>
    <w:rsid w:val="4D89CD22"/>
    <w:rsid w:val="4E32A359"/>
    <w:rsid w:val="4E9EF712"/>
    <w:rsid w:val="4F560A34"/>
    <w:rsid w:val="4FEC3E95"/>
    <w:rsid w:val="50281BC4"/>
    <w:rsid w:val="51AE6851"/>
    <w:rsid w:val="51D572C7"/>
    <w:rsid w:val="525A21AF"/>
    <w:rsid w:val="525C4480"/>
    <w:rsid w:val="5266FBD0"/>
    <w:rsid w:val="533CD44E"/>
    <w:rsid w:val="53DC9157"/>
    <w:rsid w:val="54732F76"/>
    <w:rsid w:val="54921ABE"/>
    <w:rsid w:val="54C691B2"/>
    <w:rsid w:val="562DEB1F"/>
    <w:rsid w:val="56BECCE1"/>
    <w:rsid w:val="5717870B"/>
    <w:rsid w:val="57A7B07C"/>
    <w:rsid w:val="58E46005"/>
    <w:rsid w:val="5966DE35"/>
    <w:rsid w:val="599330F8"/>
    <w:rsid w:val="5A6B3095"/>
    <w:rsid w:val="5A871DE6"/>
    <w:rsid w:val="5B81F9AE"/>
    <w:rsid w:val="5C5A1F80"/>
    <w:rsid w:val="5C5A8ADB"/>
    <w:rsid w:val="609B9B53"/>
    <w:rsid w:val="611CE469"/>
    <w:rsid w:val="61ED1631"/>
    <w:rsid w:val="63385156"/>
    <w:rsid w:val="64B68C49"/>
    <w:rsid w:val="6557EF8A"/>
    <w:rsid w:val="661C17C3"/>
    <w:rsid w:val="666130E5"/>
    <w:rsid w:val="66705DD2"/>
    <w:rsid w:val="667F7F97"/>
    <w:rsid w:val="67DE6F17"/>
    <w:rsid w:val="681B46AA"/>
    <w:rsid w:val="6A388B10"/>
    <w:rsid w:val="6B2BD4B5"/>
    <w:rsid w:val="6B69C0FA"/>
    <w:rsid w:val="6CBAD477"/>
    <w:rsid w:val="6CCFAA90"/>
    <w:rsid w:val="6D0E8ABC"/>
    <w:rsid w:val="6D77AC02"/>
    <w:rsid w:val="6D9FBDF1"/>
    <w:rsid w:val="6E86A397"/>
    <w:rsid w:val="6EA701DB"/>
    <w:rsid w:val="6F1E3A53"/>
    <w:rsid w:val="722BE1E8"/>
    <w:rsid w:val="734AF812"/>
    <w:rsid w:val="735771AD"/>
    <w:rsid w:val="74D105A8"/>
    <w:rsid w:val="75ACCF2E"/>
    <w:rsid w:val="7707B8A6"/>
    <w:rsid w:val="772751B7"/>
    <w:rsid w:val="7738236E"/>
    <w:rsid w:val="790AD715"/>
    <w:rsid w:val="793933A9"/>
    <w:rsid w:val="7A7ABBCC"/>
    <w:rsid w:val="7A9DC980"/>
    <w:rsid w:val="7B3D1566"/>
    <w:rsid w:val="7C2B2F78"/>
    <w:rsid w:val="7C447036"/>
    <w:rsid w:val="7D5DE98D"/>
    <w:rsid w:val="7F612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4:docId w14:val="03C6B40C"/>
  <w15:docId w15:val="{4C3EC090-D39C-4DCD-8133-318B0FADC7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5F8B"/>
  </w:style>
  <w:style w:type="character" w:customStyle="1" w:styleId="CommentTextChar">
    <w:name w:val="Comment Text Char"/>
    <w:basedOn w:val="DefaultParagraphFont"/>
    <w:link w:val="CommentText"/>
    <w:uiPriority w:val="99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"/>
    <w:basedOn w:val="Normal"/>
    <w:link w:val="ListParagraphChar"/>
    <w:uiPriority w:val="34"/>
    <w:qFormat/>
    <w:rsid w:val="00260851"/>
    <w:pPr>
      <w:ind w:left="720"/>
      <w:contextualSpacing/>
    </w:pPr>
  </w:style>
  <w:style w:type="paragraph" w:customStyle="1" w:styleId="Default">
    <w:name w:val="Default"/>
    <w:rsid w:val="00CD574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nhideWhenUsed/>
    <w:rsid w:val="0050583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semiHidden/>
    <w:unhideWhenUsed/>
    <w:rsid w:val="00505831"/>
    <w:rPr>
      <w:color w:val="800080" w:themeColor="followedHyperlink"/>
      <w:u w:val="single"/>
    </w:rPr>
  </w:style>
  <w:style w:type="character" w:customStyle="1" w:styleId="ListParagraphChar">
    <w:name w:val="List Paragraph Char"/>
    <w:aliases w:val="Bullet List Char,numbered Char,FooterText Char"/>
    <w:basedOn w:val="DefaultParagraphFont"/>
    <w:link w:val="ListParagraph"/>
    <w:uiPriority w:val="34"/>
    <w:locked/>
    <w:rsid w:val="009340A1"/>
  </w:style>
  <w:style w:type="paragraph" w:styleId="BodyText">
    <w:name w:val="Body Text"/>
    <w:basedOn w:val="Normal"/>
    <w:link w:val="BodyTextChar"/>
    <w:qFormat/>
    <w:rsid w:val="00CD7F57"/>
    <w:pPr>
      <w:ind w:left="360"/>
      <w:jc w:val="both"/>
    </w:pPr>
    <w:rPr>
      <w:rFonts w:ascii="Arial" w:hAnsi="Arial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D7F57"/>
    <w:rPr>
      <w:rFonts w:ascii="Arial" w:hAnsi="Arial"/>
      <w:szCs w:val="24"/>
      <w:lang w:val="x-none" w:eastAsia="x-none"/>
    </w:rPr>
  </w:style>
  <w:style w:type="paragraph" w:styleId="Revision">
    <w:name w:val="Revision"/>
    <w:hidden/>
    <w:uiPriority w:val="99"/>
    <w:semiHidden/>
    <w:rsid w:val="00837F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microsoft.com/office/2016/09/relationships/commentsIds" Target="commentsId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23" Type="http://schemas.microsoft.com/office/2018/08/relationships/commentsExtensible" Target="commentsExtensi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462EB79AECFCA488FD2C8E5EB7F49DB" ma:contentTypeVersion="4" ma:contentTypeDescription="Create a new document." ma:contentTypeScope="" ma:versionID="2cef7e62c0601231de83f62778f89c21">
  <xsd:schema xmlns:xsd="http://www.w3.org/2001/XMLSchema" xmlns:xs="http://www.w3.org/2001/XMLSchema" xmlns:p="http://schemas.microsoft.com/office/2006/metadata/properties" xmlns:ns2="054808bc-2771-4e5f-a9e3-6e592cd319f0" xmlns:ns3="e7a83744-a22e-474f-8ba5-a839c678c8dc" targetNamespace="http://schemas.microsoft.com/office/2006/metadata/properties" ma:root="true" ma:fieldsID="11f02302bb7e342974640b73b76c2e6c" ns2:_="" ns3:_="">
    <xsd:import namespace="054808bc-2771-4e5f-a9e3-6e592cd319f0"/>
    <xsd:import namespace="e7a83744-a22e-474f-8ba5-a839c678c8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4808bc-2771-4e5f-a9e3-6e592cd319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a83744-a22e-474f-8ba5-a839c678c8dc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purl.org/dc/elements/1.1/"/>
    <ds:schemaRef ds:uri="e7a83744-a22e-474f-8ba5-a839c678c8dc"/>
    <ds:schemaRef ds:uri="http://purl.org/dc/terms/"/>
    <ds:schemaRef ds:uri="http://schemas.microsoft.com/office/2006/documentManagement/types"/>
    <ds:schemaRef ds:uri="http://schemas.microsoft.com/office/infopath/2007/PartnerControls"/>
    <ds:schemaRef ds:uri="054808bc-2771-4e5f-a9e3-6e592cd319f0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B649037F-6B8B-4392-AF25-A676B400DB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4808bc-2771-4e5f-a9e3-6e592cd319f0"/>
    <ds:schemaRef ds:uri="e7a83744-a22e-474f-8ba5-a839c678c8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7A0327C-18C3-4401-846C-1C34E9E2CF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5</TotalTime>
  <Pages>1</Pages>
  <Words>165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Laidlaw, Shawn</dc:creator>
  <cp:keywords/>
  <dc:description/>
  <cp:lastModifiedBy>Morales, Angelica [TREAS]</cp:lastModifiedBy>
  <cp:revision>3</cp:revision>
  <cp:lastPrinted>2016-08-03T15:29:00Z</cp:lastPrinted>
  <dcterms:created xsi:type="dcterms:W3CDTF">2021-07-06T17:01:00Z</dcterms:created>
  <dcterms:modified xsi:type="dcterms:W3CDTF">2021-07-06T17:03:00Z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0x010100B462EB79AECFCA488FD2C8E5EB7F49DB</vt:lpwstr>
  </property>
  <property fmtid="{D5CDD505-2E9C-101B-9397-08002B2CF9AE}" pid="4" name="_dlc_DocIdItemGuid">
    <vt:lpwstr>9036b283-51f3-4caa-969a-34ea8a86326f</vt:lpwstr>
  </property>
</Properties>
</file>