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356C3C48" w:rsidR="00364A22" w:rsidRPr="002420F8" w:rsidRDefault="00140935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March 5</w:t>
      </w:r>
      <w:r w:rsidR="00DD4940">
        <w:rPr>
          <w:rFonts w:ascii="Arial" w:hAnsi="Arial" w:cs="Arial"/>
          <w:b/>
          <w:sz w:val="20"/>
        </w:rPr>
        <w:t>, 20</w:t>
      </w:r>
      <w:r w:rsidR="005262A5">
        <w:rPr>
          <w:rFonts w:ascii="Arial" w:hAnsi="Arial" w:cs="Arial"/>
          <w:b/>
          <w:sz w:val="20"/>
        </w:rPr>
        <w:t>20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184B0B99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5262A5">
        <w:rPr>
          <w:rFonts w:ascii="Arial" w:hAnsi="Arial" w:cs="Arial"/>
          <w:sz w:val="20"/>
        </w:rPr>
        <w:t>Bid Solicitation #</w:t>
      </w:r>
      <w:r w:rsidR="00A33A3A">
        <w:rPr>
          <w:rFonts w:ascii="Arial" w:hAnsi="Arial" w:cs="Arial"/>
          <w:sz w:val="20"/>
        </w:rPr>
        <w:t>19DPP00</w:t>
      </w:r>
      <w:r w:rsidR="005262A5">
        <w:rPr>
          <w:rFonts w:ascii="Arial" w:hAnsi="Arial" w:cs="Arial"/>
          <w:sz w:val="20"/>
        </w:rPr>
        <w:t>412</w:t>
      </w:r>
    </w:p>
    <w:p w14:paraId="6F83CB5D" w14:textId="2F8C3414" w:rsidR="008918DF" w:rsidRPr="008918DF" w:rsidRDefault="00A33A3A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T2</w:t>
      </w:r>
      <w:r w:rsidR="005262A5">
        <w:rPr>
          <w:rFonts w:ascii="Arial" w:hAnsi="Arial" w:cs="Arial"/>
          <w:b/>
        </w:rPr>
        <w:t>774</w:t>
      </w:r>
      <w:r w:rsidR="00487040">
        <w:rPr>
          <w:rFonts w:ascii="Arial" w:hAnsi="Arial" w:cs="Arial"/>
          <w:b/>
        </w:rPr>
        <w:t xml:space="preserve"> </w:t>
      </w:r>
      <w:r w:rsidR="005262A5">
        <w:rPr>
          <w:rFonts w:ascii="Arial" w:hAnsi="Arial" w:cs="Arial"/>
          <w:b/>
        </w:rPr>
        <w:t>–</w:t>
      </w:r>
      <w:r w:rsidR="00487040">
        <w:rPr>
          <w:rFonts w:ascii="Arial" w:hAnsi="Arial" w:cs="Arial"/>
          <w:b/>
        </w:rPr>
        <w:t xml:space="preserve"> </w:t>
      </w:r>
      <w:r w:rsidR="005262A5">
        <w:rPr>
          <w:rFonts w:ascii="Arial" w:hAnsi="Arial" w:cs="Arial"/>
          <w:b/>
        </w:rPr>
        <w:t xml:space="preserve">Front End Mail Receipt &amp; Pre-Processing Services – DORES </w:t>
      </w:r>
      <w:r>
        <w:rPr>
          <w:rFonts w:ascii="Arial" w:hAnsi="Arial" w:cs="Arial"/>
          <w:b/>
        </w:rPr>
        <w:t xml:space="preserve"> 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47ED3C93" w:rsidR="003069D9" w:rsidRDefault="00D10859" w:rsidP="00B02944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Original </w:t>
      </w:r>
      <w:r w:rsidR="00B02944" w:rsidRPr="00B02944">
        <w:rPr>
          <w:rFonts w:ascii="Arial" w:hAnsi="Arial" w:cs="Arial"/>
        </w:rPr>
        <w:t>Quo</w:t>
      </w:r>
      <w:r w:rsidR="00A33A3A">
        <w:rPr>
          <w:rFonts w:ascii="Arial" w:hAnsi="Arial" w:cs="Arial"/>
        </w:rPr>
        <w:t xml:space="preserve">te Submission Due Date: </w:t>
      </w:r>
      <w:r w:rsidR="00140935">
        <w:rPr>
          <w:rFonts w:ascii="Arial" w:hAnsi="Arial" w:cs="Arial"/>
        </w:rPr>
        <w:t>March 11</w:t>
      </w:r>
      <w:r w:rsidR="005262A5">
        <w:rPr>
          <w:rFonts w:ascii="Arial" w:hAnsi="Arial" w:cs="Arial"/>
        </w:rPr>
        <w:t>, 2020</w:t>
      </w:r>
      <w:r w:rsidR="00B02944" w:rsidRPr="00B02944">
        <w:rPr>
          <w:rFonts w:ascii="Arial" w:hAnsi="Arial" w:cs="Arial"/>
        </w:rPr>
        <w:t xml:space="preserve"> (2:00 </w:t>
      </w:r>
      <w:r w:rsidRPr="000315BD">
        <w:rPr>
          <w:rFonts w:ascii="Arial" w:hAnsi="Arial" w:cs="Arial"/>
          <w:szCs w:val="18"/>
        </w:rPr>
        <w:t>p.m. Eastern Time</w:t>
      </w:r>
      <w:r w:rsidR="00B02944" w:rsidRPr="00B02944">
        <w:rPr>
          <w:rFonts w:ascii="Arial" w:hAnsi="Arial" w:cs="Arial"/>
        </w:rPr>
        <w:t xml:space="preserve">) </w:t>
      </w:r>
    </w:p>
    <w:p w14:paraId="6091BE03" w14:textId="77777777" w:rsidR="008E7881" w:rsidRPr="00D10859" w:rsidRDefault="008E7881" w:rsidP="00B02944">
      <w:pPr>
        <w:ind w:firstLine="720"/>
        <w:rPr>
          <w:rFonts w:ascii="Arial" w:hAnsi="Arial" w:cs="Arial"/>
          <w:color w:val="FF0000"/>
        </w:rPr>
      </w:pPr>
    </w:p>
    <w:p w14:paraId="03C6B417" w14:textId="0564C476" w:rsidR="00364A22" w:rsidRPr="00D10859" w:rsidRDefault="008E7881" w:rsidP="008E7881">
      <w:pPr>
        <w:ind w:firstLine="720"/>
        <w:rPr>
          <w:rFonts w:ascii="Arial" w:hAnsi="Arial" w:cs="Arial"/>
          <w:color w:val="FF0000"/>
        </w:rPr>
      </w:pPr>
      <w:r w:rsidRPr="00D10859">
        <w:rPr>
          <w:rFonts w:ascii="Arial-BoldMT" w:hAnsi="Arial-BoldMT" w:cs="Arial-BoldMT"/>
          <w:b/>
          <w:bCs/>
          <w:color w:val="FF0000"/>
        </w:rPr>
        <w:t xml:space="preserve">Revised Quote Submission Due Date: </w:t>
      </w:r>
      <w:r w:rsidR="00140935">
        <w:rPr>
          <w:rFonts w:ascii="Arial-BoldMT" w:hAnsi="Arial-BoldMT" w:cs="Arial-BoldMT"/>
          <w:b/>
          <w:bCs/>
          <w:color w:val="FF0000"/>
        </w:rPr>
        <w:t>March 25</w:t>
      </w:r>
      <w:r w:rsidR="005262A5">
        <w:rPr>
          <w:rFonts w:ascii="Arial-BoldMT" w:hAnsi="Arial-BoldMT" w:cs="Arial-BoldMT"/>
          <w:b/>
          <w:bCs/>
          <w:color w:val="FF0000"/>
        </w:rPr>
        <w:t>, 2020</w:t>
      </w:r>
      <w:r w:rsidRPr="00D10859">
        <w:rPr>
          <w:rFonts w:ascii="Arial-BoldMT" w:hAnsi="Arial-BoldMT" w:cs="Arial-BoldMT"/>
          <w:b/>
          <w:bCs/>
          <w:color w:val="FF0000"/>
        </w:rPr>
        <w:t xml:space="preserve"> (2:00 </w:t>
      </w:r>
      <w:r w:rsidR="00D10859" w:rsidRPr="00D10859">
        <w:rPr>
          <w:rFonts w:ascii="Arial" w:hAnsi="Arial" w:cs="Arial"/>
          <w:b/>
          <w:color w:val="FF0000"/>
          <w:szCs w:val="18"/>
        </w:rPr>
        <w:t>p.m. Eastern Time</w:t>
      </w:r>
      <w:r w:rsidRPr="00D10859">
        <w:rPr>
          <w:rFonts w:ascii="Arial-BoldMT" w:hAnsi="Arial-BoldMT" w:cs="Arial-BoldMT"/>
          <w:b/>
          <w:bCs/>
          <w:color w:val="FF0000"/>
        </w:rPr>
        <w:t>)</w:t>
      </w:r>
    </w:p>
    <w:p w14:paraId="414B3AF9" w14:textId="77777777" w:rsidR="003069D9" w:rsidRPr="00D10859" w:rsidRDefault="003069D9" w:rsidP="002420F8">
      <w:pPr>
        <w:rPr>
          <w:color w:val="FF0000"/>
        </w:rPr>
      </w:pPr>
    </w:p>
    <w:p w14:paraId="03C6B419" w14:textId="529315E2" w:rsidR="007D1D98" w:rsidRPr="00BD335E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BD335E">
        <w:rPr>
          <w:rFonts w:ascii="Arial" w:hAnsi="Arial" w:cs="Arial"/>
          <w:i w:val="0"/>
          <w:sz w:val="20"/>
        </w:rPr>
        <w:t>Bid Amendment #</w:t>
      </w:r>
      <w:r w:rsidR="00140935">
        <w:rPr>
          <w:rFonts w:ascii="Arial" w:hAnsi="Arial" w:cs="Arial"/>
          <w:i w:val="0"/>
          <w:sz w:val="20"/>
        </w:rPr>
        <w:t>4</w:t>
      </w:r>
    </w:p>
    <w:p w14:paraId="03C6B41B" w14:textId="77777777" w:rsidR="00364A22" w:rsidRPr="00BD335E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76DCC112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BD335E">
        <w:rPr>
          <w:rFonts w:ascii="Arial" w:hAnsi="Arial" w:cs="Arial"/>
        </w:rPr>
        <w:t>The following constitutes Bid Amendment #</w:t>
      </w:r>
      <w:r w:rsidR="00140935">
        <w:rPr>
          <w:rFonts w:ascii="Arial" w:hAnsi="Arial" w:cs="Arial"/>
        </w:rPr>
        <w:t xml:space="preserve">4 </w:t>
      </w:r>
      <w:r w:rsidRPr="00BD335E">
        <w:rPr>
          <w:rFonts w:ascii="Arial" w:hAnsi="Arial" w:cs="Arial"/>
        </w:rPr>
        <w:t>to the above</w:t>
      </w:r>
      <w:r w:rsidRPr="008918DF">
        <w:rPr>
          <w:rFonts w:ascii="Arial" w:hAnsi="Arial" w:cs="Arial"/>
        </w:rPr>
        <w:t xml:space="preserve">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15ECFB1A" w14:textId="19D6EC07" w:rsidR="00EF74F5" w:rsidRPr="009055CE" w:rsidRDefault="007D1D98" w:rsidP="009055CE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59D2520" w14:textId="11391C6D" w:rsidR="002815FD" w:rsidRPr="00F902DC" w:rsidRDefault="008E7881" w:rsidP="008E7881">
      <w:pPr>
        <w:pStyle w:val="ListParagraph"/>
        <w:numPr>
          <w:ilvl w:val="0"/>
          <w:numId w:val="16"/>
        </w:numPr>
        <w:autoSpaceDE w:val="0"/>
        <w:autoSpaceDN w:val="0"/>
        <w:adjustRightInd w:val="0"/>
        <w:rPr>
          <w:rFonts w:ascii="Arial-BoldMT" w:hAnsi="Arial-BoldMT" w:cs="Arial-BoldMT"/>
          <w:b/>
          <w:bCs/>
        </w:rPr>
      </w:pPr>
      <w:r w:rsidRPr="008E7881">
        <w:rPr>
          <w:rFonts w:ascii="ArialMT" w:hAnsi="ArialMT" w:cs="ArialMT"/>
        </w:rPr>
        <w:t xml:space="preserve">The Quote Submission Due Date has been extended to </w:t>
      </w:r>
      <w:r w:rsidR="005262A5">
        <w:rPr>
          <w:rFonts w:ascii="Arial-BoldMT" w:hAnsi="Arial-BoldMT" w:cs="Arial-BoldMT"/>
          <w:b/>
          <w:bCs/>
        </w:rPr>
        <w:t>Wednesday,</w:t>
      </w:r>
      <w:r w:rsidR="00561E14">
        <w:rPr>
          <w:rFonts w:ascii="Arial-BoldMT" w:hAnsi="Arial-BoldMT" w:cs="Arial-BoldMT"/>
          <w:b/>
          <w:bCs/>
        </w:rPr>
        <w:t xml:space="preserve"> </w:t>
      </w:r>
      <w:r w:rsidR="00140935">
        <w:rPr>
          <w:rFonts w:ascii="Arial-BoldMT" w:hAnsi="Arial-BoldMT" w:cs="Arial-BoldMT"/>
          <w:b/>
          <w:bCs/>
        </w:rPr>
        <w:t>March 25</w:t>
      </w:r>
      <w:r w:rsidR="005262A5">
        <w:rPr>
          <w:rFonts w:ascii="Arial-BoldMT" w:hAnsi="Arial-BoldMT" w:cs="Arial-BoldMT"/>
          <w:b/>
          <w:bCs/>
        </w:rPr>
        <w:t>, 2020</w:t>
      </w:r>
      <w:r w:rsidRPr="008E7881">
        <w:rPr>
          <w:rFonts w:ascii="Arial-BoldMT" w:hAnsi="Arial-BoldMT" w:cs="Arial-BoldMT"/>
          <w:b/>
          <w:bCs/>
        </w:rPr>
        <w:t xml:space="preserve"> at 2:00</w:t>
      </w:r>
      <w:r w:rsidRPr="00D10859">
        <w:rPr>
          <w:rFonts w:ascii="Arial-BoldMT" w:hAnsi="Arial-BoldMT" w:cs="Arial-BoldMT"/>
          <w:b/>
          <w:bCs/>
        </w:rPr>
        <w:t xml:space="preserve"> </w:t>
      </w:r>
      <w:r w:rsidR="00D10859" w:rsidRPr="00D10859">
        <w:rPr>
          <w:rFonts w:ascii="Arial" w:hAnsi="Arial" w:cs="Arial"/>
          <w:b/>
          <w:szCs w:val="18"/>
        </w:rPr>
        <w:t>p.m. Eastern Time.</w:t>
      </w:r>
    </w:p>
    <w:p w14:paraId="03C6B421" w14:textId="77777777" w:rsidR="007D1D98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65297858" w14:textId="20403A71" w:rsidR="009055CE" w:rsidRPr="009055CE" w:rsidRDefault="009055CE" w:rsidP="009055CE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9055CE">
        <w:rPr>
          <w:rFonts w:ascii="Arial" w:hAnsi="Arial" w:cs="Arial"/>
        </w:rPr>
        <w:t xml:space="preserve">Please note that </w:t>
      </w:r>
      <w:r>
        <w:rPr>
          <w:rFonts w:ascii="Arial" w:hAnsi="Arial" w:cs="Arial"/>
        </w:rPr>
        <w:t>a</w:t>
      </w:r>
      <w:r w:rsidRPr="009055CE">
        <w:rPr>
          <w:rFonts w:ascii="Arial" w:hAnsi="Arial" w:cs="Arial"/>
        </w:rPr>
        <w:t>nswers to questions will be posted as part of a future Bid Amendment</w:t>
      </w:r>
      <w:r>
        <w:rPr>
          <w:rFonts w:ascii="Arial" w:hAnsi="Arial" w:cs="Arial"/>
        </w:rPr>
        <w:t>.</w:t>
      </w:r>
      <w:bookmarkStart w:id="0" w:name="_GoBack"/>
      <w:bookmarkEnd w:id="0"/>
    </w:p>
    <w:p w14:paraId="69375928" w14:textId="77777777" w:rsidR="009055CE" w:rsidRPr="008918DF" w:rsidRDefault="009055CE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0638AC6F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7382F0" w14:textId="77777777" w:rsidR="00802C96" w:rsidRDefault="00802C96">
      <w:r>
        <w:separator/>
      </w:r>
    </w:p>
  </w:endnote>
  <w:endnote w:type="continuationSeparator" w:id="0">
    <w:p w14:paraId="53383DA9" w14:textId="77777777" w:rsidR="00802C96" w:rsidRDefault="00802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802C96" w:rsidRDefault="00802C9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E788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802C96" w:rsidRDefault="00802C9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802C96" w:rsidRDefault="00802C96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802C96" w:rsidRPr="003048CF" w:rsidRDefault="00802C96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w16se="http://schemas.microsoft.com/office/word/2015/wordml/symex"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802C96" w:rsidRPr="003048CF" w:rsidRDefault="00802C96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909434" w14:textId="77777777" w:rsidR="00802C96" w:rsidRDefault="00802C96">
      <w:r>
        <w:separator/>
      </w:r>
    </w:p>
  </w:footnote>
  <w:footnote w:type="continuationSeparator" w:id="0">
    <w:p w14:paraId="36C288D8" w14:textId="77777777" w:rsidR="00802C96" w:rsidRDefault="00802C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802C96" w14:paraId="0F26F833" w14:textId="77777777" w:rsidTr="00802C96">
      <w:trPr>
        <w:trHeight w:val="1080"/>
        <w:jc w:val="center"/>
      </w:trPr>
      <w:tc>
        <w:tcPr>
          <w:tcW w:w="2880" w:type="dxa"/>
        </w:tcPr>
        <w:p w14:paraId="3BD5B027" w14:textId="77777777" w:rsidR="00802C96" w:rsidRDefault="00802C96" w:rsidP="00E242AB"/>
      </w:tc>
      <w:tc>
        <w:tcPr>
          <w:tcW w:w="5760" w:type="dxa"/>
          <w:vAlign w:val="center"/>
        </w:tcPr>
        <w:p w14:paraId="0FD38982" w14:textId="77777777" w:rsidR="00802C96" w:rsidRDefault="00802C96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802C96" w:rsidRDefault="00802C96" w:rsidP="00E242AB"/>
      </w:tc>
    </w:tr>
    <w:tr w:rsidR="00802C96" w14:paraId="1D957A5A" w14:textId="77777777" w:rsidTr="00802C96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802C96" w:rsidRPr="00DE79FE" w:rsidRDefault="00802C96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802C96" w:rsidRPr="006359DD" w:rsidRDefault="00802C96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802C96" w:rsidRPr="00952B78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802C96" w:rsidRPr="00CD2155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802C96" w:rsidRPr="00CD2155" w:rsidRDefault="00802C96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802C96" w:rsidRPr="00CD2155" w:rsidRDefault="00802C96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802C96" w:rsidRPr="00CD2155" w:rsidRDefault="00802C96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802C96" w:rsidRPr="00CD2155" w:rsidRDefault="00802C96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802C96" w:rsidRPr="006359DD" w:rsidRDefault="00802C96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802C96" w:rsidRPr="006359DD" w:rsidRDefault="00802C96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802C96" w:rsidRPr="006359DD" w:rsidRDefault="00802C96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802C96" w14:paraId="4315D963" w14:textId="77777777" w:rsidTr="00802C96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802C96" w:rsidRPr="006359DD" w:rsidRDefault="00802C96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802C96" w:rsidRPr="006359DD" w:rsidRDefault="00802C96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802C96" w:rsidRPr="006359DD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802C96" w:rsidRPr="006359DD" w:rsidRDefault="00802C96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802C96" w:rsidRPr="006359DD" w:rsidRDefault="00802C96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802C96" w14:paraId="15BC600F" w14:textId="77777777" w:rsidTr="00802C96">
      <w:trPr>
        <w:jc w:val="center"/>
      </w:trPr>
      <w:tc>
        <w:tcPr>
          <w:tcW w:w="2880" w:type="dxa"/>
        </w:tcPr>
        <w:p w14:paraId="38418747" w14:textId="77777777" w:rsidR="00802C96" w:rsidRPr="006359DD" w:rsidRDefault="00802C96" w:rsidP="00E242AB"/>
      </w:tc>
      <w:tc>
        <w:tcPr>
          <w:tcW w:w="5760" w:type="dxa"/>
        </w:tcPr>
        <w:p w14:paraId="44EF803D" w14:textId="77777777" w:rsidR="00802C96" w:rsidRPr="00CD2155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802C96" w:rsidRPr="006359DD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802C96" w:rsidRPr="006359DD" w:rsidRDefault="00802C96" w:rsidP="00E242AB"/>
      </w:tc>
    </w:tr>
  </w:tbl>
  <w:p w14:paraId="03C6B4BB" w14:textId="017E7320" w:rsidR="00802C96" w:rsidRDefault="00802C9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35120"/>
    <w:multiLevelType w:val="hybridMultilevel"/>
    <w:tmpl w:val="CFE4F97A"/>
    <w:lvl w:ilvl="0" w:tplc="21A6368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43845"/>
    <w:multiLevelType w:val="hybridMultilevel"/>
    <w:tmpl w:val="C882A8CC"/>
    <w:lvl w:ilvl="0" w:tplc="7EC2744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91010"/>
    <w:multiLevelType w:val="hybridMultilevel"/>
    <w:tmpl w:val="ADB69966"/>
    <w:lvl w:ilvl="0" w:tplc="E8A0C6A8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B18EB"/>
    <w:multiLevelType w:val="hybridMultilevel"/>
    <w:tmpl w:val="4A0E8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C80823"/>
    <w:multiLevelType w:val="hybridMultilevel"/>
    <w:tmpl w:val="92FC7A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E504BD"/>
    <w:multiLevelType w:val="hybridMultilevel"/>
    <w:tmpl w:val="FCBC46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AD335D"/>
    <w:multiLevelType w:val="hybridMultilevel"/>
    <w:tmpl w:val="034A9314"/>
    <w:lvl w:ilvl="0" w:tplc="BCB62EF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1A017B"/>
    <w:multiLevelType w:val="hybridMultilevel"/>
    <w:tmpl w:val="F90E17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AD3B2D"/>
    <w:multiLevelType w:val="hybridMultilevel"/>
    <w:tmpl w:val="FA9E14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852634"/>
    <w:multiLevelType w:val="hybridMultilevel"/>
    <w:tmpl w:val="142C519C"/>
    <w:lvl w:ilvl="0" w:tplc="6D1C549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3A2C6F"/>
    <w:multiLevelType w:val="hybridMultilevel"/>
    <w:tmpl w:val="94B8C0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503507A"/>
    <w:multiLevelType w:val="hybridMultilevel"/>
    <w:tmpl w:val="A21ED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1A7CAF"/>
    <w:multiLevelType w:val="hybridMultilevel"/>
    <w:tmpl w:val="BBA899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B507A0"/>
    <w:multiLevelType w:val="hybridMultilevel"/>
    <w:tmpl w:val="4B4C21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72012E"/>
    <w:multiLevelType w:val="hybridMultilevel"/>
    <w:tmpl w:val="CA7EC6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1"/>
  </w:num>
  <w:num w:numId="5">
    <w:abstractNumId w:val="10"/>
  </w:num>
  <w:num w:numId="6">
    <w:abstractNumId w:val="11"/>
  </w:num>
  <w:num w:numId="7">
    <w:abstractNumId w:val="3"/>
  </w:num>
  <w:num w:numId="8">
    <w:abstractNumId w:val="15"/>
  </w:num>
  <w:num w:numId="9">
    <w:abstractNumId w:val="14"/>
  </w:num>
  <w:num w:numId="10">
    <w:abstractNumId w:val="5"/>
  </w:num>
  <w:num w:numId="11">
    <w:abstractNumId w:val="9"/>
  </w:num>
  <w:num w:numId="12">
    <w:abstractNumId w:val="2"/>
  </w:num>
  <w:num w:numId="13">
    <w:abstractNumId w:val="13"/>
  </w:num>
  <w:num w:numId="14">
    <w:abstractNumId w:val="0"/>
  </w:num>
  <w:num w:numId="15">
    <w:abstractNumId w:val="7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4174"/>
    <w:rsid w:val="000178AC"/>
    <w:rsid w:val="000178D6"/>
    <w:rsid w:val="00017E0E"/>
    <w:rsid w:val="00024EF6"/>
    <w:rsid w:val="0004455E"/>
    <w:rsid w:val="00047D91"/>
    <w:rsid w:val="000506AF"/>
    <w:rsid w:val="00052193"/>
    <w:rsid w:val="00052433"/>
    <w:rsid w:val="000555F2"/>
    <w:rsid w:val="0006149B"/>
    <w:rsid w:val="0007586E"/>
    <w:rsid w:val="00080562"/>
    <w:rsid w:val="00087AC7"/>
    <w:rsid w:val="00091816"/>
    <w:rsid w:val="0009194F"/>
    <w:rsid w:val="000A04B2"/>
    <w:rsid w:val="000A3BF2"/>
    <w:rsid w:val="000B67C3"/>
    <w:rsid w:val="000C3964"/>
    <w:rsid w:val="000C3C19"/>
    <w:rsid w:val="000C7991"/>
    <w:rsid w:val="000D0811"/>
    <w:rsid w:val="000D1760"/>
    <w:rsid w:val="000F21AF"/>
    <w:rsid w:val="00101E15"/>
    <w:rsid w:val="001036B6"/>
    <w:rsid w:val="001130EC"/>
    <w:rsid w:val="00120CB2"/>
    <w:rsid w:val="001236A1"/>
    <w:rsid w:val="00125219"/>
    <w:rsid w:val="001265C6"/>
    <w:rsid w:val="00140935"/>
    <w:rsid w:val="001468CE"/>
    <w:rsid w:val="00160E56"/>
    <w:rsid w:val="001611AA"/>
    <w:rsid w:val="001660A7"/>
    <w:rsid w:val="00194DDF"/>
    <w:rsid w:val="001A2F85"/>
    <w:rsid w:val="001B7EA5"/>
    <w:rsid w:val="001C45A3"/>
    <w:rsid w:val="001D1ABC"/>
    <w:rsid w:val="001D5AB4"/>
    <w:rsid w:val="001D5B6B"/>
    <w:rsid w:val="001E6E1F"/>
    <w:rsid w:val="001E74DE"/>
    <w:rsid w:val="001F34F3"/>
    <w:rsid w:val="0020073E"/>
    <w:rsid w:val="0020175D"/>
    <w:rsid w:val="00202F19"/>
    <w:rsid w:val="00204571"/>
    <w:rsid w:val="00210468"/>
    <w:rsid w:val="002227CE"/>
    <w:rsid w:val="0022569F"/>
    <w:rsid w:val="00226EF3"/>
    <w:rsid w:val="002420F8"/>
    <w:rsid w:val="00251BDA"/>
    <w:rsid w:val="002539FE"/>
    <w:rsid w:val="00254C77"/>
    <w:rsid w:val="00255715"/>
    <w:rsid w:val="00257459"/>
    <w:rsid w:val="00257D6E"/>
    <w:rsid w:val="00260851"/>
    <w:rsid w:val="00271544"/>
    <w:rsid w:val="00272F13"/>
    <w:rsid w:val="002745C5"/>
    <w:rsid w:val="00275B94"/>
    <w:rsid w:val="002815FD"/>
    <w:rsid w:val="00283314"/>
    <w:rsid w:val="00285BF3"/>
    <w:rsid w:val="0029678D"/>
    <w:rsid w:val="00297709"/>
    <w:rsid w:val="002A6F69"/>
    <w:rsid w:val="002B5AC7"/>
    <w:rsid w:val="002B61F7"/>
    <w:rsid w:val="002C1484"/>
    <w:rsid w:val="002C176C"/>
    <w:rsid w:val="002C21E7"/>
    <w:rsid w:val="002C54B7"/>
    <w:rsid w:val="002E10C5"/>
    <w:rsid w:val="002E595B"/>
    <w:rsid w:val="002F1449"/>
    <w:rsid w:val="002F413B"/>
    <w:rsid w:val="003048CF"/>
    <w:rsid w:val="00305B6D"/>
    <w:rsid w:val="003060C5"/>
    <w:rsid w:val="003067D4"/>
    <w:rsid w:val="003069D9"/>
    <w:rsid w:val="00312D7D"/>
    <w:rsid w:val="00322697"/>
    <w:rsid w:val="0032436E"/>
    <w:rsid w:val="00326DC4"/>
    <w:rsid w:val="0032707C"/>
    <w:rsid w:val="0034222F"/>
    <w:rsid w:val="003534D1"/>
    <w:rsid w:val="00364A22"/>
    <w:rsid w:val="0037255A"/>
    <w:rsid w:val="00372C16"/>
    <w:rsid w:val="003750E4"/>
    <w:rsid w:val="0037646A"/>
    <w:rsid w:val="003771E4"/>
    <w:rsid w:val="00383799"/>
    <w:rsid w:val="0039137D"/>
    <w:rsid w:val="00391DE8"/>
    <w:rsid w:val="0039648D"/>
    <w:rsid w:val="003A2D33"/>
    <w:rsid w:val="003A76EC"/>
    <w:rsid w:val="003B0F39"/>
    <w:rsid w:val="003B1D63"/>
    <w:rsid w:val="003D02FC"/>
    <w:rsid w:val="003D3300"/>
    <w:rsid w:val="003D747D"/>
    <w:rsid w:val="003F2A90"/>
    <w:rsid w:val="003F7837"/>
    <w:rsid w:val="00405681"/>
    <w:rsid w:val="00417A2E"/>
    <w:rsid w:val="004315E8"/>
    <w:rsid w:val="004355EF"/>
    <w:rsid w:val="0043667E"/>
    <w:rsid w:val="00436D34"/>
    <w:rsid w:val="00437030"/>
    <w:rsid w:val="00437A21"/>
    <w:rsid w:val="00446F52"/>
    <w:rsid w:val="004510C3"/>
    <w:rsid w:val="004663D7"/>
    <w:rsid w:val="00476106"/>
    <w:rsid w:val="00477D0E"/>
    <w:rsid w:val="00484369"/>
    <w:rsid w:val="00486437"/>
    <w:rsid w:val="00487040"/>
    <w:rsid w:val="00490B0F"/>
    <w:rsid w:val="004A0576"/>
    <w:rsid w:val="004A121D"/>
    <w:rsid w:val="004A7DA7"/>
    <w:rsid w:val="004B425A"/>
    <w:rsid w:val="004C13A5"/>
    <w:rsid w:val="004C417C"/>
    <w:rsid w:val="004C683B"/>
    <w:rsid w:val="004D39D7"/>
    <w:rsid w:val="004E32C5"/>
    <w:rsid w:val="004E6553"/>
    <w:rsid w:val="004E725B"/>
    <w:rsid w:val="004F3C89"/>
    <w:rsid w:val="004F542C"/>
    <w:rsid w:val="00502120"/>
    <w:rsid w:val="005137DA"/>
    <w:rsid w:val="005175DC"/>
    <w:rsid w:val="00522665"/>
    <w:rsid w:val="005262A5"/>
    <w:rsid w:val="005271D3"/>
    <w:rsid w:val="00532312"/>
    <w:rsid w:val="0053372D"/>
    <w:rsid w:val="005355CD"/>
    <w:rsid w:val="0054794A"/>
    <w:rsid w:val="00560578"/>
    <w:rsid w:val="00561E14"/>
    <w:rsid w:val="005654E0"/>
    <w:rsid w:val="005663AD"/>
    <w:rsid w:val="00566F6E"/>
    <w:rsid w:val="00567F16"/>
    <w:rsid w:val="00572F24"/>
    <w:rsid w:val="005748C4"/>
    <w:rsid w:val="0058187A"/>
    <w:rsid w:val="005840EA"/>
    <w:rsid w:val="00584909"/>
    <w:rsid w:val="0058635F"/>
    <w:rsid w:val="00587BC6"/>
    <w:rsid w:val="00597159"/>
    <w:rsid w:val="005B3F3B"/>
    <w:rsid w:val="005B7B28"/>
    <w:rsid w:val="005C24F3"/>
    <w:rsid w:val="005D0A9C"/>
    <w:rsid w:val="005D1FD3"/>
    <w:rsid w:val="005D4691"/>
    <w:rsid w:val="005D5F8B"/>
    <w:rsid w:val="005D650A"/>
    <w:rsid w:val="005E3AEA"/>
    <w:rsid w:val="005E7D9D"/>
    <w:rsid w:val="005F3A74"/>
    <w:rsid w:val="006036E3"/>
    <w:rsid w:val="00604E2B"/>
    <w:rsid w:val="00610AAA"/>
    <w:rsid w:val="00610ADE"/>
    <w:rsid w:val="00611A85"/>
    <w:rsid w:val="00614B30"/>
    <w:rsid w:val="00615992"/>
    <w:rsid w:val="00646784"/>
    <w:rsid w:val="00646788"/>
    <w:rsid w:val="00646BAB"/>
    <w:rsid w:val="0065254D"/>
    <w:rsid w:val="00670FCB"/>
    <w:rsid w:val="006848B7"/>
    <w:rsid w:val="006908A3"/>
    <w:rsid w:val="006A3DE5"/>
    <w:rsid w:val="006B1686"/>
    <w:rsid w:val="006B3833"/>
    <w:rsid w:val="006C37AB"/>
    <w:rsid w:val="006C448C"/>
    <w:rsid w:val="006C5427"/>
    <w:rsid w:val="006D0D38"/>
    <w:rsid w:val="006D2967"/>
    <w:rsid w:val="006D6EE7"/>
    <w:rsid w:val="006E6214"/>
    <w:rsid w:val="006E6FF8"/>
    <w:rsid w:val="006F3F2E"/>
    <w:rsid w:val="006F613B"/>
    <w:rsid w:val="0071384F"/>
    <w:rsid w:val="00721BC8"/>
    <w:rsid w:val="0074002F"/>
    <w:rsid w:val="00747FAE"/>
    <w:rsid w:val="00754685"/>
    <w:rsid w:val="00754F0F"/>
    <w:rsid w:val="007677A8"/>
    <w:rsid w:val="007722A2"/>
    <w:rsid w:val="00776521"/>
    <w:rsid w:val="00776D84"/>
    <w:rsid w:val="00780679"/>
    <w:rsid w:val="0078084C"/>
    <w:rsid w:val="007826CD"/>
    <w:rsid w:val="00783241"/>
    <w:rsid w:val="00785AFC"/>
    <w:rsid w:val="0078672E"/>
    <w:rsid w:val="007A173B"/>
    <w:rsid w:val="007A5014"/>
    <w:rsid w:val="007A5F35"/>
    <w:rsid w:val="007A5F8A"/>
    <w:rsid w:val="007B3190"/>
    <w:rsid w:val="007B3E4B"/>
    <w:rsid w:val="007B7211"/>
    <w:rsid w:val="007C06FF"/>
    <w:rsid w:val="007C1795"/>
    <w:rsid w:val="007C2585"/>
    <w:rsid w:val="007C31B3"/>
    <w:rsid w:val="007C3B8D"/>
    <w:rsid w:val="007C56C0"/>
    <w:rsid w:val="007D1D98"/>
    <w:rsid w:val="007D29E3"/>
    <w:rsid w:val="007E2D30"/>
    <w:rsid w:val="007E56C8"/>
    <w:rsid w:val="007E6F05"/>
    <w:rsid w:val="007F6F03"/>
    <w:rsid w:val="00802C96"/>
    <w:rsid w:val="00803F6D"/>
    <w:rsid w:val="008049AC"/>
    <w:rsid w:val="00804A53"/>
    <w:rsid w:val="008062EE"/>
    <w:rsid w:val="008137DB"/>
    <w:rsid w:val="00815E39"/>
    <w:rsid w:val="00816EA4"/>
    <w:rsid w:val="0081737A"/>
    <w:rsid w:val="0082019A"/>
    <w:rsid w:val="00824A08"/>
    <w:rsid w:val="00844E5E"/>
    <w:rsid w:val="00846171"/>
    <w:rsid w:val="00847E16"/>
    <w:rsid w:val="00854160"/>
    <w:rsid w:val="0085720E"/>
    <w:rsid w:val="008664C9"/>
    <w:rsid w:val="0087482B"/>
    <w:rsid w:val="00883737"/>
    <w:rsid w:val="00884C9E"/>
    <w:rsid w:val="00886BF5"/>
    <w:rsid w:val="008918DF"/>
    <w:rsid w:val="008A09AF"/>
    <w:rsid w:val="008D118E"/>
    <w:rsid w:val="008D3599"/>
    <w:rsid w:val="008D3A86"/>
    <w:rsid w:val="008D4B86"/>
    <w:rsid w:val="008D4CFD"/>
    <w:rsid w:val="008E3EA6"/>
    <w:rsid w:val="008E50C7"/>
    <w:rsid w:val="008E7881"/>
    <w:rsid w:val="008F75E9"/>
    <w:rsid w:val="009055CE"/>
    <w:rsid w:val="0091000D"/>
    <w:rsid w:val="0091092B"/>
    <w:rsid w:val="00914445"/>
    <w:rsid w:val="00917A01"/>
    <w:rsid w:val="009225CB"/>
    <w:rsid w:val="00922819"/>
    <w:rsid w:val="00923970"/>
    <w:rsid w:val="0093207E"/>
    <w:rsid w:val="00934725"/>
    <w:rsid w:val="00954320"/>
    <w:rsid w:val="00954529"/>
    <w:rsid w:val="00956D95"/>
    <w:rsid w:val="0096395E"/>
    <w:rsid w:val="00963B9C"/>
    <w:rsid w:val="00973182"/>
    <w:rsid w:val="00980AC4"/>
    <w:rsid w:val="0098761F"/>
    <w:rsid w:val="00990CED"/>
    <w:rsid w:val="00993884"/>
    <w:rsid w:val="009A182F"/>
    <w:rsid w:val="009A506D"/>
    <w:rsid w:val="009B63E6"/>
    <w:rsid w:val="009C0858"/>
    <w:rsid w:val="009C0D8F"/>
    <w:rsid w:val="009C4E02"/>
    <w:rsid w:val="009C76AA"/>
    <w:rsid w:val="009D198D"/>
    <w:rsid w:val="009D2175"/>
    <w:rsid w:val="009D4BAA"/>
    <w:rsid w:val="009D676C"/>
    <w:rsid w:val="009E4120"/>
    <w:rsid w:val="009E6361"/>
    <w:rsid w:val="009F1316"/>
    <w:rsid w:val="009F14EA"/>
    <w:rsid w:val="009F527D"/>
    <w:rsid w:val="00A0222F"/>
    <w:rsid w:val="00A02297"/>
    <w:rsid w:val="00A03C2E"/>
    <w:rsid w:val="00A046F7"/>
    <w:rsid w:val="00A06445"/>
    <w:rsid w:val="00A233DA"/>
    <w:rsid w:val="00A30216"/>
    <w:rsid w:val="00A33A3A"/>
    <w:rsid w:val="00A35229"/>
    <w:rsid w:val="00A40086"/>
    <w:rsid w:val="00A40774"/>
    <w:rsid w:val="00A4200E"/>
    <w:rsid w:val="00A51E71"/>
    <w:rsid w:val="00A527F9"/>
    <w:rsid w:val="00A52D58"/>
    <w:rsid w:val="00A55E3F"/>
    <w:rsid w:val="00A6064D"/>
    <w:rsid w:val="00A6113F"/>
    <w:rsid w:val="00A72230"/>
    <w:rsid w:val="00A8091E"/>
    <w:rsid w:val="00A80FFE"/>
    <w:rsid w:val="00A83B50"/>
    <w:rsid w:val="00A84B37"/>
    <w:rsid w:val="00A8549A"/>
    <w:rsid w:val="00A863F1"/>
    <w:rsid w:val="00AA2C37"/>
    <w:rsid w:val="00AA3920"/>
    <w:rsid w:val="00AA74C6"/>
    <w:rsid w:val="00AB72B8"/>
    <w:rsid w:val="00AC0844"/>
    <w:rsid w:val="00AC5AAD"/>
    <w:rsid w:val="00AD2BD1"/>
    <w:rsid w:val="00AD32DC"/>
    <w:rsid w:val="00AD39BA"/>
    <w:rsid w:val="00AD3D3C"/>
    <w:rsid w:val="00AE1C93"/>
    <w:rsid w:val="00AF19ED"/>
    <w:rsid w:val="00B02944"/>
    <w:rsid w:val="00B11959"/>
    <w:rsid w:val="00B1392F"/>
    <w:rsid w:val="00B2669F"/>
    <w:rsid w:val="00B3763D"/>
    <w:rsid w:val="00B41755"/>
    <w:rsid w:val="00B432C3"/>
    <w:rsid w:val="00B54579"/>
    <w:rsid w:val="00B555FD"/>
    <w:rsid w:val="00B55897"/>
    <w:rsid w:val="00B62F55"/>
    <w:rsid w:val="00B664C5"/>
    <w:rsid w:val="00B7192C"/>
    <w:rsid w:val="00B74252"/>
    <w:rsid w:val="00B842BD"/>
    <w:rsid w:val="00B92AC8"/>
    <w:rsid w:val="00B9391C"/>
    <w:rsid w:val="00B94666"/>
    <w:rsid w:val="00BC1659"/>
    <w:rsid w:val="00BC174B"/>
    <w:rsid w:val="00BC21C1"/>
    <w:rsid w:val="00BC4F10"/>
    <w:rsid w:val="00BC587D"/>
    <w:rsid w:val="00BC7C61"/>
    <w:rsid w:val="00BD335E"/>
    <w:rsid w:val="00BD378C"/>
    <w:rsid w:val="00BD693F"/>
    <w:rsid w:val="00BE067C"/>
    <w:rsid w:val="00BE3792"/>
    <w:rsid w:val="00BF1F3C"/>
    <w:rsid w:val="00BF5170"/>
    <w:rsid w:val="00C021F8"/>
    <w:rsid w:val="00C055DF"/>
    <w:rsid w:val="00C06423"/>
    <w:rsid w:val="00C12204"/>
    <w:rsid w:val="00C12A48"/>
    <w:rsid w:val="00C16006"/>
    <w:rsid w:val="00C162F6"/>
    <w:rsid w:val="00C255C8"/>
    <w:rsid w:val="00C303B1"/>
    <w:rsid w:val="00C34732"/>
    <w:rsid w:val="00C36724"/>
    <w:rsid w:val="00C41CB6"/>
    <w:rsid w:val="00C45AB4"/>
    <w:rsid w:val="00C55659"/>
    <w:rsid w:val="00C56198"/>
    <w:rsid w:val="00C564E7"/>
    <w:rsid w:val="00C60DC5"/>
    <w:rsid w:val="00C65F37"/>
    <w:rsid w:val="00C70E49"/>
    <w:rsid w:val="00C8345D"/>
    <w:rsid w:val="00C83977"/>
    <w:rsid w:val="00C96F61"/>
    <w:rsid w:val="00CA317A"/>
    <w:rsid w:val="00CC1862"/>
    <w:rsid w:val="00CC2CBB"/>
    <w:rsid w:val="00CE1914"/>
    <w:rsid w:val="00CE386A"/>
    <w:rsid w:val="00CF1015"/>
    <w:rsid w:val="00CF16E2"/>
    <w:rsid w:val="00CF3D21"/>
    <w:rsid w:val="00D057E9"/>
    <w:rsid w:val="00D10859"/>
    <w:rsid w:val="00D2037F"/>
    <w:rsid w:val="00D30E14"/>
    <w:rsid w:val="00D33B5E"/>
    <w:rsid w:val="00D36E21"/>
    <w:rsid w:val="00D45E9D"/>
    <w:rsid w:val="00D55DDC"/>
    <w:rsid w:val="00D65B07"/>
    <w:rsid w:val="00D705AB"/>
    <w:rsid w:val="00D70650"/>
    <w:rsid w:val="00D75306"/>
    <w:rsid w:val="00D7580D"/>
    <w:rsid w:val="00D805F3"/>
    <w:rsid w:val="00D8181C"/>
    <w:rsid w:val="00D835AF"/>
    <w:rsid w:val="00D91263"/>
    <w:rsid w:val="00D91B32"/>
    <w:rsid w:val="00DC24AC"/>
    <w:rsid w:val="00DC72EC"/>
    <w:rsid w:val="00DD1C30"/>
    <w:rsid w:val="00DD4940"/>
    <w:rsid w:val="00DD6116"/>
    <w:rsid w:val="00DE21F7"/>
    <w:rsid w:val="00DE6330"/>
    <w:rsid w:val="00DF4E98"/>
    <w:rsid w:val="00E001C4"/>
    <w:rsid w:val="00E02D77"/>
    <w:rsid w:val="00E02F61"/>
    <w:rsid w:val="00E1253F"/>
    <w:rsid w:val="00E14372"/>
    <w:rsid w:val="00E14B7B"/>
    <w:rsid w:val="00E242AB"/>
    <w:rsid w:val="00E313AF"/>
    <w:rsid w:val="00E35E58"/>
    <w:rsid w:val="00E35EAC"/>
    <w:rsid w:val="00E415A1"/>
    <w:rsid w:val="00E444B1"/>
    <w:rsid w:val="00E4652C"/>
    <w:rsid w:val="00E54C16"/>
    <w:rsid w:val="00E604FB"/>
    <w:rsid w:val="00E61D3A"/>
    <w:rsid w:val="00E64C53"/>
    <w:rsid w:val="00E67791"/>
    <w:rsid w:val="00E7257D"/>
    <w:rsid w:val="00E76F39"/>
    <w:rsid w:val="00E77579"/>
    <w:rsid w:val="00E807AD"/>
    <w:rsid w:val="00E90D91"/>
    <w:rsid w:val="00E92ADD"/>
    <w:rsid w:val="00E945C1"/>
    <w:rsid w:val="00E94E2F"/>
    <w:rsid w:val="00E97321"/>
    <w:rsid w:val="00EA1721"/>
    <w:rsid w:val="00EA330C"/>
    <w:rsid w:val="00EA3ED2"/>
    <w:rsid w:val="00EA44FC"/>
    <w:rsid w:val="00EB3E79"/>
    <w:rsid w:val="00EB557F"/>
    <w:rsid w:val="00EB5CFF"/>
    <w:rsid w:val="00EB7F31"/>
    <w:rsid w:val="00EC1A88"/>
    <w:rsid w:val="00EC5F73"/>
    <w:rsid w:val="00ED3B68"/>
    <w:rsid w:val="00ED5656"/>
    <w:rsid w:val="00EE31B0"/>
    <w:rsid w:val="00EE7A88"/>
    <w:rsid w:val="00EF2B19"/>
    <w:rsid w:val="00EF74F5"/>
    <w:rsid w:val="00EF7D4E"/>
    <w:rsid w:val="00F043D3"/>
    <w:rsid w:val="00F05D01"/>
    <w:rsid w:val="00F17435"/>
    <w:rsid w:val="00F25A90"/>
    <w:rsid w:val="00F302B6"/>
    <w:rsid w:val="00F3434F"/>
    <w:rsid w:val="00F34973"/>
    <w:rsid w:val="00F34C83"/>
    <w:rsid w:val="00F401B4"/>
    <w:rsid w:val="00F40A08"/>
    <w:rsid w:val="00F4535D"/>
    <w:rsid w:val="00F456F0"/>
    <w:rsid w:val="00F47276"/>
    <w:rsid w:val="00F52E4E"/>
    <w:rsid w:val="00F75EFF"/>
    <w:rsid w:val="00F902DC"/>
    <w:rsid w:val="00F9123F"/>
    <w:rsid w:val="00F954E2"/>
    <w:rsid w:val="00FA02A3"/>
    <w:rsid w:val="00FA0A5A"/>
    <w:rsid w:val="00FA1383"/>
    <w:rsid w:val="00FA59AD"/>
    <w:rsid w:val="00FA7242"/>
    <w:rsid w:val="00FB2462"/>
    <w:rsid w:val="00FB6B05"/>
    <w:rsid w:val="00FC0B9E"/>
    <w:rsid w:val="00FC529C"/>
    <w:rsid w:val="00FD1BAC"/>
    <w:rsid w:val="00FD229E"/>
    <w:rsid w:val="00FD7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815F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3C03BEAA-EFD1-43BD-9DD8-B2E5EC8D3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1</Pages>
  <Words>153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Tran, Kathy</cp:lastModifiedBy>
  <cp:revision>2</cp:revision>
  <cp:lastPrinted>2019-10-11T16:32:00Z</cp:lastPrinted>
  <dcterms:created xsi:type="dcterms:W3CDTF">2020-03-05T15:42:00Z</dcterms:created>
  <dcterms:modified xsi:type="dcterms:W3CDTF">2020-03-05T15:42:00Z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