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C6B40D" w14:textId="1D924FD5" w:rsidR="00364A22" w:rsidRPr="002420F8" w:rsidRDefault="00CD612F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February 1</w:t>
      </w:r>
      <w:r w:rsidR="00651963">
        <w:rPr>
          <w:rFonts w:ascii="Arial" w:hAnsi="Arial" w:cs="Arial"/>
          <w:b/>
          <w:sz w:val="20"/>
        </w:rPr>
        <w:t>1</w:t>
      </w:r>
      <w:r w:rsidR="00BE4684">
        <w:rPr>
          <w:rFonts w:ascii="Arial" w:hAnsi="Arial" w:cs="Arial"/>
          <w:b/>
          <w:sz w:val="20"/>
        </w:rPr>
        <w:t>, 2021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7332FC80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5262A5">
        <w:rPr>
          <w:rFonts w:ascii="Arial" w:hAnsi="Arial" w:cs="Arial"/>
          <w:sz w:val="20"/>
        </w:rPr>
        <w:t>Bid Solicitation #</w:t>
      </w:r>
      <w:r w:rsidR="00BE4684" w:rsidRPr="00BE4684">
        <w:rPr>
          <w:rFonts w:ascii="Arial" w:hAnsi="Arial" w:cs="Arial"/>
          <w:sz w:val="20"/>
        </w:rPr>
        <w:t>19DPP00411</w:t>
      </w:r>
    </w:p>
    <w:p w14:paraId="6F83CB5D" w14:textId="6D1D0227" w:rsidR="008918DF" w:rsidRPr="008918DF" w:rsidRDefault="00A33A3A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</w:t>
      </w:r>
      <w:r w:rsidR="00BE4684">
        <w:rPr>
          <w:rFonts w:ascii="Arial" w:hAnsi="Arial" w:cs="Arial"/>
          <w:b/>
        </w:rPr>
        <w:t>993</w:t>
      </w:r>
      <w:r w:rsidR="00487040">
        <w:rPr>
          <w:rFonts w:ascii="Arial" w:hAnsi="Arial" w:cs="Arial"/>
          <w:b/>
        </w:rPr>
        <w:t xml:space="preserve"> </w:t>
      </w:r>
      <w:r w:rsidR="005262A5">
        <w:rPr>
          <w:rFonts w:ascii="Arial" w:hAnsi="Arial" w:cs="Arial"/>
          <w:b/>
        </w:rPr>
        <w:t>–</w:t>
      </w:r>
      <w:r w:rsidR="00487040">
        <w:rPr>
          <w:rFonts w:ascii="Arial" w:hAnsi="Arial" w:cs="Arial"/>
          <w:b/>
        </w:rPr>
        <w:t xml:space="preserve"> </w:t>
      </w:r>
      <w:r w:rsidR="00BE4684">
        <w:rPr>
          <w:rFonts w:ascii="Arial" w:hAnsi="Arial" w:cs="Arial"/>
          <w:b/>
        </w:rPr>
        <w:t xml:space="preserve">Oral Fluids &amp; Urine Drug Screening – Judiciary &amp; Statewide </w:t>
      </w:r>
      <w:r w:rsidR="005262A5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420A481D" w:rsidR="003069D9" w:rsidRDefault="00D10859" w:rsidP="00B02944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Original </w:t>
      </w:r>
      <w:r w:rsidR="00B02944" w:rsidRPr="00B02944">
        <w:rPr>
          <w:rFonts w:ascii="Arial" w:hAnsi="Arial" w:cs="Arial"/>
        </w:rPr>
        <w:t>Quo</w:t>
      </w:r>
      <w:r w:rsidR="00A33A3A">
        <w:rPr>
          <w:rFonts w:ascii="Arial" w:hAnsi="Arial" w:cs="Arial"/>
        </w:rPr>
        <w:t xml:space="preserve">te Submission Due Date: </w:t>
      </w:r>
      <w:r w:rsidR="00B11959">
        <w:rPr>
          <w:rFonts w:ascii="Arial" w:hAnsi="Arial" w:cs="Arial"/>
        </w:rPr>
        <w:t xml:space="preserve">February </w:t>
      </w:r>
      <w:r w:rsidR="00CD612F">
        <w:rPr>
          <w:rFonts w:ascii="Arial" w:hAnsi="Arial" w:cs="Arial"/>
        </w:rPr>
        <w:t>17</w:t>
      </w:r>
      <w:r w:rsidR="005262A5">
        <w:rPr>
          <w:rFonts w:ascii="Arial" w:hAnsi="Arial" w:cs="Arial"/>
        </w:rPr>
        <w:t>, 202</w:t>
      </w:r>
      <w:r w:rsidR="00BE4684">
        <w:rPr>
          <w:rFonts w:ascii="Arial" w:hAnsi="Arial" w:cs="Arial"/>
        </w:rPr>
        <w:t>1</w:t>
      </w:r>
      <w:r w:rsidR="00B02944" w:rsidRPr="00B02944">
        <w:rPr>
          <w:rFonts w:ascii="Arial" w:hAnsi="Arial" w:cs="Arial"/>
        </w:rPr>
        <w:t xml:space="preserve"> (2:00 </w:t>
      </w:r>
      <w:r w:rsidRPr="000315BD">
        <w:rPr>
          <w:rFonts w:ascii="Arial" w:hAnsi="Arial" w:cs="Arial"/>
          <w:szCs w:val="18"/>
        </w:rPr>
        <w:t>p.m. Eastern Time</w:t>
      </w:r>
      <w:r w:rsidR="00B02944" w:rsidRPr="00B02944">
        <w:rPr>
          <w:rFonts w:ascii="Arial" w:hAnsi="Arial" w:cs="Arial"/>
        </w:rPr>
        <w:t xml:space="preserve">) </w:t>
      </w:r>
    </w:p>
    <w:p w14:paraId="6091BE03" w14:textId="77777777" w:rsidR="008E7881" w:rsidRPr="00D10859" w:rsidRDefault="008E7881" w:rsidP="00B02944">
      <w:pPr>
        <w:ind w:firstLine="720"/>
        <w:rPr>
          <w:rFonts w:ascii="Arial" w:hAnsi="Arial" w:cs="Arial"/>
          <w:color w:val="FF0000"/>
        </w:rPr>
      </w:pPr>
    </w:p>
    <w:p w14:paraId="03C6B417" w14:textId="6DBCCB35" w:rsidR="00364A22" w:rsidRPr="00D10859" w:rsidRDefault="008E7881" w:rsidP="008E7881">
      <w:pPr>
        <w:ind w:firstLine="720"/>
        <w:rPr>
          <w:rFonts w:ascii="Arial" w:hAnsi="Arial" w:cs="Arial"/>
          <w:color w:val="FF0000"/>
        </w:rPr>
      </w:pPr>
      <w:r w:rsidRPr="00D10859">
        <w:rPr>
          <w:rFonts w:ascii="Arial-BoldMT" w:hAnsi="Arial-BoldMT" w:cs="Arial-BoldMT"/>
          <w:b/>
          <w:bCs/>
          <w:color w:val="FF0000"/>
        </w:rPr>
        <w:t xml:space="preserve">Revised Quote Submission Due Date: </w:t>
      </w:r>
      <w:r w:rsidR="00CD612F">
        <w:rPr>
          <w:rFonts w:ascii="Arial-BoldMT" w:hAnsi="Arial-BoldMT" w:cs="Arial-BoldMT"/>
          <w:b/>
          <w:bCs/>
          <w:color w:val="FF0000"/>
        </w:rPr>
        <w:t>March 10</w:t>
      </w:r>
      <w:r w:rsidR="005262A5">
        <w:rPr>
          <w:rFonts w:ascii="Arial-BoldMT" w:hAnsi="Arial-BoldMT" w:cs="Arial-BoldMT"/>
          <w:b/>
          <w:bCs/>
          <w:color w:val="FF0000"/>
        </w:rPr>
        <w:t>, 202</w:t>
      </w:r>
      <w:r w:rsidR="00BE4684">
        <w:rPr>
          <w:rFonts w:ascii="Arial-BoldMT" w:hAnsi="Arial-BoldMT" w:cs="Arial-BoldMT"/>
          <w:b/>
          <w:bCs/>
          <w:color w:val="FF0000"/>
        </w:rPr>
        <w:t>1</w:t>
      </w:r>
      <w:r w:rsidRPr="00D10859">
        <w:rPr>
          <w:rFonts w:ascii="Arial-BoldMT" w:hAnsi="Arial-BoldMT" w:cs="Arial-BoldMT"/>
          <w:b/>
          <w:bCs/>
          <w:color w:val="FF0000"/>
        </w:rPr>
        <w:t xml:space="preserve"> (2:00 </w:t>
      </w:r>
      <w:r w:rsidR="00D10859" w:rsidRPr="00D10859">
        <w:rPr>
          <w:rFonts w:ascii="Arial" w:hAnsi="Arial" w:cs="Arial"/>
          <w:b/>
          <w:color w:val="FF0000"/>
          <w:szCs w:val="18"/>
        </w:rPr>
        <w:t>p.m. Eastern Time</w:t>
      </w:r>
      <w:r w:rsidRPr="00D10859">
        <w:rPr>
          <w:rFonts w:ascii="Arial-BoldMT" w:hAnsi="Arial-BoldMT" w:cs="Arial-BoldMT"/>
          <w:b/>
          <w:bCs/>
          <w:color w:val="FF0000"/>
        </w:rPr>
        <w:t>)</w:t>
      </w:r>
    </w:p>
    <w:p w14:paraId="414B3AF9" w14:textId="77777777" w:rsidR="003069D9" w:rsidRPr="00D10859" w:rsidRDefault="003069D9" w:rsidP="002420F8">
      <w:pPr>
        <w:rPr>
          <w:color w:val="FF0000"/>
        </w:rPr>
      </w:pPr>
    </w:p>
    <w:p w14:paraId="03C6B419" w14:textId="0D976A75" w:rsidR="007D1D98" w:rsidRPr="00BD335E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BD335E">
        <w:rPr>
          <w:rFonts w:ascii="Arial" w:hAnsi="Arial" w:cs="Arial"/>
          <w:i w:val="0"/>
          <w:sz w:val="20"/>
        </w:rPr>
        <w:t>Bid Amendment #</w:t>
      </w:r>
      <w:r w:rsidR="00CD612F">
        <w:rPr>
          <w:rFonts w:ascii="Arial" w:hAnsi="Arial" w:cs="Arial"/>
          <w:i w:val="0"/>
          <w:sz w:val="20"/>
        </w:rPr>
        <w:t>2</w:t>
      </w:r>
    </w:p>
    <w:p w14:paraId="03C6B41B" w14:textId="77777777" w:rsidR="00364A22" w:rsidRPr="00BD335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18A39FD8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BD335E">
        <w:rPr>
          <w:rFonts w:ascii="Arial" w:hAnsi="Arial" w:cs="Arial"/>
        </w:rPr>
        <w:t>The following constitutes Bid Amendment #</w:t>
      </w:r>
      <w:r w:rsidR="00BE4684">
        <w:rPr>
          <w:rFonts w:ascii="Arial" w:hAnsi="Arial" w:cs="Arial"/>
        </w:rPr>
        <w:t>1</w:t>
      </w:r>
      <w:r w:rsidRPr="00BD335E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15ECFB1A" w14:textId="19D6EC07" w:rsidR="00EF74F5" w:rsidRPr="009055CE" w:rsidRDefault="007D1D98" w:rsidP="009055C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59D2520" w14:textId="13D6227A" w:rsidR="002815FD" w:rsidRPr="00F902DC" w:rsidRDefault="008E7881" w:rsidP="008E7881">
      <w:pPr>
        <w:pStyle w:val="ListParagraph"/>
        <w:numPr>
          <w:ilvl w:val="0"/>
          <w:numId w:val="16"/>
        </w:numPr>
        <w:autoSpaceDE w:val="0"/>
        <w:autoSpaceDN w:val="0"/>
        <w:adjustRightInd w:val="0"/>
        <w:rPr>
          <w:rFonts w:ascii="Arial-BoldMT" w:hAnsi="Arial-BoldMT" w:cs="Arial-BoldMT"/>
          <w:b/>
          <w:bCs/>
        </w:rPr>
      </w:pPr>
      <w:r w:rsidRPr="008E7881">
        <w:rPr>
          <w:rFonts w:ascii="ArialMT" w:hAnsi="ArialMT" w:cs="ArialMT"/>
        </w:rPr>
        <w:t xml:space="preserve">The Quote Submission Due Date has been extended to </w:t>
      </w:r>
      <w:r w:rsidR="005262A5">
        <w:rPr>
          <w:rFonts w:ascii="Arial-BoldMT" w:hAnsi="Arial-BoldMT" w:cs="Arial-BoldMT"/>
          <w:b/>
          <w:bCs/>
        </w:rPr>
        <w:t>Wednesday,</w:t>
      </w:r>
      <w:r w:rsidR="00561E14">
        <w:rPr>
          <w:rFonts w:ascii="Arial-BoldMT" w:hAnsi="Arial-BoldMT" w:cs="Arial-BoldMT"/>
          <w:b/>
          <w:bCs/>
        </w:rPr>
        <w:t xml:space="preserve"> </w:t>
      </w:r>
      <w:r w:rsidR="00CD612F">
        <w:rPr>
          <w:rFonts w:ascii="Arial-BoldMT" w:hAnsi="Arial-BoldMT" w:cs="Arial-BoldMT"/>
          <w:b/>
          <w:bCs/>
        </w:rPr>
        <w:t>March 10</w:t>
      </w:r>
      <w:r w:rsidR="005262A5">
        <w:rPr>
          <w:rFonts w:ascii="Arial-BoldMT" w:hAnsi="Arial-BoldMT" w:cs="Arial-BoldMT"/>
          <w:b/>
          <w:bCs/>
        </w:rPr>
        <w:t>, 202</w:t>
      </w:r>
      <w:r w:rsidR="00BE4684">
        <w:rPr>
          <w:rFonts w:ascii="Arial-BoldMT" w:hAnsi="Arial-BoldMT" w:cs="Arial-BoldMT"/>
          <w:b/>
          <w:bCs/>
        </w:rPr>
        <w:t>1</w:t>
      </w:r>
      <w:r w:rsidRPr="008E7881">
        <w:rPr>
          <w:rFonts w:ascii="Arial-BoldMT" w:hAnsi="Arial-BoldMT" w:cs="Arial-BoldMT"/>
          <w:b/>
          <w:bCs/>
        </w:rPr>
        <w:t xml:space="preserve"> at 2:00</w:t>
      </w:r>
      <w:r w:rsidRPr="00D10859">
        <w:rPr>
          <w:rFonts w:ascii="Arial-BoldMT" w:hAnsi="Arial-BoldMT" w:cs="Arial-BoldMT"/>
          <w:b/>
          <w:bCs/>
        </w:rPr>
        <w:t xml:space="preserve"> </w:t>
      </w:r>
      <w:r w:rsidR="00D10859" w:rsidRPr="00D10859">
        <w:rPr>
          <w:rFonts w:ascii="Arial" w:hAnsi="Arial" w:cs="Arial"/>
          <w:b/>
          <w:szCs w:val="18"/>
        </w:rPr>
        <w:t>p.m. Eastern Time.</w:t>
      </w:r>
    </w:p>
    <w:p w14:paraId="03C6B421" w14:textId="77777777" w:rsidR="007D1D9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5297858" w14:textId="20403A71" w:rsidR="009055CE" w:rsidRPr="009055CE" w:rsidRDefault="009055CE" w:rsidP="009055CE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9055CE">
        <w:rPr>
          <w:rFonts w:ascii="Arial" w:hAnsi="Arial" w:cs="Arial"/>
        </w:rPr>
        <w:t xml:space="preserve">Please note that </w:t>
      </w:r>
      <w:r>
        <w:rPr>
          <w:rFonts w:ascii="Arial" w:hAnsi="Arial" w:cs="Arial"/>
        </w:rPr>
        <w:t>a</w:t>
      </w:r>
      <w:r w:rsidRPr="009055CE">
        <w:rPr>
          <w:rFonts w:ascii="Arial" w:hAnsi="Arial" w:cs="Arial"/>
        </w:rPr>
        <w:t>nswers to questions will be posted as part of a future Bid Amendment</w:t>
      </w:r>
      <w:r>
        <w:rPr>
          <w:rFonts w:ascii="Arial" w:hAnsi="Arial" w:cs="Arial"/>
        </w:rPr>
        <w:t>.</w:t>
      </w:r>
    </w:p>
    <w:p w14:paraId="69375928" w14:textId="77777777" w:rsidR="009055CE" w:rsidRPr="008918DF" w:rsidRDefault="009055CE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0638AC6F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CC2AFF" w14:textId="77777777" w:rsidR="004327BA" w:rsidRDefault="004327BA">
      <w:r>
        <w:separator/>
      </w:r>
    </w:p>
  </w:endnote>
  <w:endnote w:type="continuationSeparator" w:id="0">
    <w:p w14:paraId="4D9E0614" w14:textId="77777777" w:rsidR="004327BA" w:rsidRDefault="004327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802C96" w:rsidRDefault="00802C9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788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802C96" w:rsidRDefault="00802C9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C6B4BC" w14:textId="77777777" w:rsidR="00802C96" w:rsidRDefault="00802C9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802C96" w:rsidRPr="003048CF" w:rsidRDefault="00802C96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" stroked="f">
              <v:textbox style="mso-fit-shape-to-text:t">
                <w:txbxContent>
                  <w:p w14:paraId="03C6B4C1" w14:textId="77777777" w:rsidR="00802C96" w:rsidRPr="003048CF" w:rsidRDefault="00802C96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E419D9" w14:textId="77777777" w:rsidR="004327BA" w:rsidRDefault="004327BA">
      <w:r>
        <w:separator/>
      </w:r>
    </w:p>
  </w:footnote>
  <w:footnote w:type="continuationSeparator" w:id="0">
    <w:p w14:paraId="1383983B" w14:textId="77777777" w:rsidR="004327BA" w:rsidRDefault="004327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802C96" w14:paraId="0F26F833" w14:textId="77777777" w:rsidTr="00802C96">
      <w:trPr>
        <w:trHeight w:val="1080"/>
        <w:jc w:val="center"/>
      </w:trPr>
      <w:tc>
        <w:tcPr>
          <w:tcW w:w="2880" w:type="dxa"/>
        </w:tcPr>
        <w:p w14:paraId="3BD5B027" w14:textId="77777777" w:rsidR="00802C96" w:rsidRDefault="00802C96" w:rsidP="00E242AB"/>
      </w:tc>
      <w:tc>
        <w:tcPr>
          <w:tcW w:w="5760" w:type="dxa"/>
          <w:vAlign w:val="center"/>
        </w:tcPr>
        <w:p w14:paraId="0FD38982" w14:textId="77777777" w:rsidR="00802C96" w:rsidRDefault="00802C96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802C96" w:rsidRDefault="00802C96" w:rsidP="00E242AB"/>
      </w:tc>
    </w:tr>
    <w:tr w:rsidR="00802C96" w14:paraId="1D957A5A" w14:textId="77777777" w:rsidTr="00802C96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802C96" w:rsidRPr="00DE79FE" w:rsidRDefault="00802C96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802C96" w:rsidRPr="006359DD" w:rsidRDefault="00802C96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802C96" w:rsidRPr="00952B78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802C96" w:rsidRPr="00CD2155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802C96" w:rsidRPr="00CD2155" w:rsidRDefault="00802C96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802C96" w:rsidRPr="00CD2155" w:rsidRDefault="00802C96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802C96" w:rsidRPr="00CD2155" w:rsidRDefault="00802C96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802C96" w:rsidRPr="00CD2155" w:rsidRDefault="00802C96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802C96" w:rsidRPr="006359DD" w:rsidRDefault="00802C96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802C96" w:rsidRPr="006359DD" w:rsidRDefault="00802C96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802C96" w:rsidRPr="006359DD" w:rsidRDefault="00802C96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802C96" w14:paraId="4315D963" w14:textId="77777777" w:rsidTr="00802C96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802C96" w:rsidRPr="006359DD" w:rsidRDefault="00802C96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802C96" w:rsidRPr="006359DD" w:rsidRDefault="00802C96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802C96" w:rsidRPr="006359DD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802C96" w:rsidRPr="006359DD" w:rsidRDefault="00802C96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802C96" w:rsidRPr="006359DD" w:rsidRDefault="00802C96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802C96" w14:paraId="15BC600F" w14:textId="77777777" w:rsidTr="00802C96">
      <w:trPr>
        <w:jc w:val="center"/>
      </w:trPr>
      <w:tc>
        <w:tcPr>
          <w:tcW w:w="2880" w:type="dxa"/>
        </w:tcPr>
        <w:p w14:paraId="38418747" w14:textId="77777777" w:rsidR="00802C96" w:rsidRPr="006359DD" w:rsidRDefault="00802C96" w:rsidP="00E242AB"/>
      </w:tc>
      <w:tc>
        <w:tcPr>
          <w:tcW w:w="5760" w:type="dxa"/>
        </w:tcPr>
        <w:p w14:paraId="44EF803D" w14:textId="77777777" w:rsidR="00802C96" w:rsidRPr="00CD2155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802C96" w:rsidRPr="006359DD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802C96" w:rsidRPr="006359DD" w:rsidRDefault="00802C96" w:rsidP="00E242AB"/>
      </w:tc>
    </w:tr>
  </w:tbl>
  <w:p w14:paraId="03C6B4BB" w14:textId="017E7320" w:rsidR="00802C96" w:rsidRDefault="00802C9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35120"/>
    <w:multiLevelType w:val="hybridMultilevel"/>
    <w:tmpl w:val="CFE4F97A"/>
    <w:lvl w:ilvl="0" w:tplc="21A6368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43845"/>
    <w:multiLevelType w:val="hybridMultilevel"/>
    <w:tmpl w:val="C882A8CC"/>
    <w:lvl w:ilvl="0" w:tplc="7EC2744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91010"/>
    <w:multiLevelType w:val="hybridMultilevel"/>
    <w:tmpl w:val="ADB69966"/>
    <w:lvl w:ilvl="0" w:tplc="E8A0C6A8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B18EB"/>
    <w:multiLevelType w:val="hybridMultilevel"/>
    <w:tmpl w:val="4A0E8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C80823"/>
    <w:multiLevelType w:val="hybridMultilevel"/>
    <w:tmpl w:val="92FC7A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E504BD"/>
    <w:multiLevelType w:val="hybridMultilevel"/>
    <w:tmpl w:val="FCBC4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AD335D"/>
    <w:multiLevelType w:val="hybridMultilevel"/>
    <w:tmpl w:val="034A9314"/>
    <w:lvl w:ilvl="0" w:tplc="BCB62EF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1A017B"/>
    <w:multiLevelType w:val="hybridMultilevel"/>
    <w:tmpl w:val="F90E17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AD3B2D"/>
    <w:multiLevelType w:val="hybridMultilevel"/>
    <w:tmpl w:val="FA9E14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852634"/>
    <w:multiLevelType w:val="hybridMultilevel"/>
    <w:tmpl w:val="142C519C"/>
    <w:lvl w:ilvl="0" w:tplc="6D1C549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3A2C6F"/>
    <w:multiLevelType w:val="hybridMultilevel"/>
    <w:tmpl w:val="94B8C0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503507A"/>
    <w:multiLevelType w:val="hybridMultilevel"/>
    <w:tmpl w:val="A21ED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1A7CAF"/>
    <w:multiLevelType w:val="hybridMultilevel"/>
    <w:tmpl w:val="BBA899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B507A0"/>
    <w:multiLevelType w:val="hybridMultilevel"/>
    <w:tmpl w:val="4B4C21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72012E"/>
    <w:multiLevelType w:val="hybridMultilevel"/>
    <w:tmpl w:val="CA7EC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1"/>
  </w:num>
  <w:num w:numId="5">
    <w:abstractNumId w:val="10"/>
  </w:num>
  <w:num w:numId="6">
    <w:abstractNumId w:val="11"/>
  </w:num>
  <w:num w:numId="7">
    <w:abstractNumId w:val="3"/>
  </w:num>
  <w:num w:numId="8">
    <w:abstractNumId w:val="15"/>
  </w:num>
  <w:num w:numId="9">
    <w:abstractNumId w:val="14"/>
  </w:num>
  <w:num w:numId="10">
    <w:abstractNumId w:val="5"/>
  </w:num>
  <w:num w:numId="11">
    <w:abstractNumId w:val="9"/>
  </w:num>
  <w:num w:numId="12">
    <w:abstractNumId w:val="2"/>
  </w:num>
  <w:num w:numId="13">
    <w:abstractNumId w:val="13"/>
  </w:num>
  <w:num w:numId="14">
    <w:abstractNumId w:val="0"/>
  </w:num>
  <w:num w:numId="15">
    <w:abstractNumId w:val="7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04174"/>
    <w:rsid w:val="000178AC"/>
    <w:rsid w:val="000178D6"/>
    <w:rsid w:val="00017E0E"/>
    <w:rsid w:val="00024EF6"/>
    <w:rsid w:val="00043711"/>
    <w:rsid w:val="0004455E"/>
    <w:rsid w:val="00047D91"/>
    <w:rsid w:val="000506AF"/>
    <w:rsid w:val="00052193"/>
    <w:rsid w:val="00052433"/>
    <w:rsid w:val="000555F2"/>
    <w:rsid w:val="0006149B"/>
    <w:rsid w:val="0007586E"/>
    <w:rsid w:val="00080562"/>
    <w:rsid w:val="00087AC7"/>
    <w:rsid w:val="00091816"/>
    <w:rsid w:val="0009194F"/>
    <w:rsid w:val="000A04B2"/>
    <w:rsid w:val="000A3BF2"/>
    <w:rsid w:val="000B67C3"/>
    <w:rsid w:val="000C3964"/>
    <w:rsid w:val="000C3C19"/>
    <w:rsid w:val="000C7991"/>
    <w:rsid w:val="000D0811"/>
    <w:rsid w:val="000D1760"/>
    <w:rsid w:val="000F21AF"/>
    <w:rsid w:val="00101E15"/>
    <w:rsid w:val="001036B6"/>
    <w:rsid w:val="001130EC"/>
    <w:rsid w:val="00120CB2"/>
    <w:rsid w:val="001236A1"/>
    <w:rsid w:val="00125219"/>
    <w:rsid w:val="001265C6"/>
    <w:rsid w:val="001468CE"/>
    <w:rsid w:val="00160E56"/>
    <w:rsid w:val="001611AA"/>
    <w:rsid w:val="001660A7"/>
    <w:rsid w:val="00194DDF"/>
    <w:rsid w:val="001A2F85"/>
    <w:rsid w:val="001B7EA5"/>
    <w:rsid w:val="001C45A3"/>
    <w:rsid w:val="001D1ABC"/>
    <w:rsid w:val="001D51EF"/>
    <w:rsid w:val="001D5AB4"/>
    <w:rsid w:val="001D5B6B"/>
    <w:rsid w:val="001E6E1F"/>
    <w:rsid w:val="001E74DE"/>
    <w:rsid w:val="001F34F3"/>
    <w:rsid w:val="0020073E"/>
    <w:rsid w:val="0020175D"/>
    <w:rsid w:val="00202F19"/>
    <w:rsid w:val="00204571"/>
    <w:rsid w:val="00210468"/>
    <w:rsid w:val="002227CE"/>
    <w:rsid w:val="0022569F"/>
    <w:rsid w:val="00226EF3"/>
    <w:rsid w:val="002420F8"/>
    <w:rsid w:val="00251BDA"/>
    <w:rsid w:val="002539FE"/>
    <w:rsid w:val="00254C77"/>
    <w:rsid w:val="00255715"/>
    <w:rsid w:val="00257459"/>
    <w:rsid w:val="00257D6E"/>
    <w:rsid w:val="00260851"/>
    <w:rsid w:val="00267080"/>
    <w:rsid w:val="00271544"/>
    <w:rsid w:val="00272F13"/>
    <w:rsid w:val="002745C5"/>
    <w:rsid w:val="00275B94"/>
    <w:rsid w:val="002815FD"/>
    <w:rsid w:val="00283314"/>
    <w:rsid w:val="00285BF3"/>
    <w:rsid w:val="0029678D"/>
    <w:rsid w:val="00297709"/>
    <w:rsid w:val="002A6F69"/>
    <w:rsid w:val="002B5AC7"/>
    <w:rsid w:val="002B61F7"/>
    <w:rsid w:val="002C1484"/>
    <w:rsid w:val="002C176C"/>
    <w:rsid w:val="002C21E7"/>
    <w:rsid w:val="002C54B7"/>
    <w:rsid w:val="002E10C5"/>
    <w:rsid w:val="002E595B"/>
    <w:rsid w:val="002F1449"/>
    <w:rsid w:val="002F413B"/>
    <w:rsid w:val="003048CF"/>
    <w:rsid w:val="00305B6D"/>
    <w:rsid w:val="003060C5"/>
    <w:rsid w:val="003067D4"/>
    <w:rsid w:val="003069D9"/>
    <w:rsid w:val="00312D7D"/>
    <w:rsid w:val="00322697"/>
    <w:rsid w:val="0032436E"/>
    <w:rsid w:val="00326DC4"/>
    <w:rsid w:val="0032707C"/>
    <w:rsid w:val="0034222F"/>
    <w:rsid w:val="003534D1"/>
    <w:rsid w:val="00364A22"/>
    <w:rsid w:val="0037255A"/>
    <w:rsid w:val="00372C16"/>
    <w:rsid w:val="003750E4"/>
    <w:rsid w:val="0037646A"/>
    <w:rsid w:val="003771E4"/>
    <w:rsid w:val="00383799"/>
    <w:rsid w:val="0039137D"/>
    <w:rsid w:val="00391DE8"/>
    <w:rsid w:val="0039648D"/>
    <w:rsid w:val="003A2D33"/>
    <w:rsid w:val="003A76EC"/>
    <w:rsid w:val="003B0F39"/>
    <w:rsid w:val="003B1D63"/>
    <w:rsid w:val="003D02FC"/>
    <w:rsid w:val="003D3300"/>
    <w:rsid w:val="003D747D"/>
    <w:rsid w:val="003F2A90"/>
    <w:rsid w:val="003F7837"/>
    <w:rsid w:val="00405681"/>
    <w:rsid w:val="00417A2E"/>
    <w:rsid w:val="004315E8"/>
    <w:rsid w:val="004327BA"/>
    <w:rsid w:val="004355EF"/>
    <w:rsid w:val="0043667E"/>
    <w:rsid w:val="00436D34"/>
    <w:rsid w:val="00437030"/>
    <w:rsid w:val="00437A21"/>
    <w:rsid w:val="00446F52"/>
    <w:rsid w:val="004510C3"/>
    <w:rsid w:val="004663D7"/>
    <w:rsid w:val="00476106"/>
    <w:rsid w:val="00477D0E"/>
    <w:rsid w:val="00484369"/>
    <w:rsid w:val="00486437"/>
    <w:rsid w:val="00487040"/>
    <w:rsid w:val="00490B0F"/>
    <w:rsid w:val="004A0576"/>
    <w:rsid w:val="004A121D"/>
    <w:rsid w:val="004A7DA7"/>
    <w:rsid w:val="004B425A"/>
    <w:rsid w:val="004C13A5"/>
    <w:rsid w:val="004C417C"/>
    <w:rsid w:val="004C683B"/>
    <w:rsid w:val="004D39D7"/>
    <w:rsid w:val="004E32C5"/>
    <w:rsid w:val="004E6553"/>
    <w:rsid w:val="004E725B"/>
    <w:rsid w:val="004F3C89"/>
    <w:rsid w:val="004F542C"/>
    <w:rsid w:val="00502120"/>
    <w:rsid w:val="005137DA"/>
    <w:rsid w:val="005175DC"/>
    <w:rsid w:val="00522665"/>
    <w:rsid w:val="005262A5"/>
    <w:rsid w:val="005271D3"/>
    <w:rsid w:val="00532312"/>
    <w:rsid w:val="0053372D"/>
    <w:rsid w:val="005355CD"/>
    <w:rsid w:val="0054794A"/>
    <w:rsid w:val="00560578"/>
    <w:rsid w:val="00561E14"/>
    <w:rsid w:val="005654E0"/>
    <w:rsid w:val="005663AD"/>
    <w:rsid w:val="00566F6E"/>
    <w:rsid w:val="00567F16"/>
    <w:rsid w:val="00572F24"/>
    <w:rsid w:val="005748C4"/>
    <w:rsid w:val="0058187A"/>
    <w:rsid w:val="005840EA"/>
    <w:rsid w:val="00584909"/>
    <w:rsid w:val="0058635F"/>
    <w:rsid w:val="00586427"/>
    <w:rsid w:val="00587BC6"/>
    <w:rsid w:val="00597159"/>
    <w:rsid w:val="005B3F3B"/>
    <w:rsid w:val="005B7B28"/>
    <w:rsid w:val="005C24F3"/>
    <w:rsid w:val="005D0A9C"/>
    <w:rsid w:val="005D1FD3"/>
    <w:rsid w:val="005D4691"/>
    <w:rsid w:val="005D5F8B"/>
    <w:rsid w:val="005D650A"/>
    <w:rsid w:val="005E3AEA"/>
    <w:rsid w:val="005E7D9D"/>
    <w:rsid w:val="005F3A74"/>
    <w:rsid w:val="006036E3"/>
    <w:rsid w:val="00604E2B"/>
    <w:rsid w:val="00610AAA"/>
    <w:rsid w:val="00610ADE"/>
    <w:rsid w:val="00611A85"/>
    <w:rsid w:val="00614B30"/>
    <w:rsid w:val="00615992"/>
    <w:rsid w:val="00646784"/>
    <w:rsid w:val="00646788"/>
    <w:rsid w:val="00646BAB"/>
    <w:rsid w:val="00651963"/>
    <w:rsid w:val="0065254D"/>
    <w:rsid w:val="00670FCB"/>
    <w:rsid w:val="006848B7"/>
    <w:rsid w:val="006908A3"/>
    <w:rsid w:val="006A3DE5"/>
    <w:rsid w:val="006B1686"/>
    <w:rsid w:val="006B3833"/>
    <w:rsid w:val="006C37AB"/>
    <w:rsid w:val="006C448C"/>
    <w:rsid w:val="006C5427"/>
    <w:rsid w:val="006D0D38"/>
    <w:rsid w:val="006D2967"/>
    <w:rsid w:val="006D6EE7"/>
    <w:rsid w:val="006E6214"/>
    <w:rsid w:val="006E6FF8"/>
    <w:rsid w:val="006F3F2E"/>
    <w:rsid w:val="006F613B"/>
    <w:rsid w:val="0071384F"/>
    <w:rsid w:val="00721BC8"/>
    <w:rsid w:val="0074002F"/>
    <w:rsid w:val="00747FAE"/>
    <w:rsid w:val="00754685"/>
    <w:rsid w:val="00754F0F"/>
    <w:rsid w:val="007677A8"/>
    <w:rsid w:val="007722A2"/>
    <w:rsid w:val="00776521"/>
    <w:rsid w:val="00776D84"/>
    <w:rsid w:val="00780679"/>
    <w:rsid w:val="0078084C"/>
    <w:rsid w:val="007826CD"/>
    <w:rsid w:val="00783241"/>
    <w:rsid w:val="00785AFC"/>
    <w:rsid w:val="0078672E"/>
    <w:rsid w:val="007A173B"/>
    <w:rsid w:val="007A5014"/>
    <w:rsid w:val="007A5F35"/>
    <w:rsid w:val="007A5F8A"/>
    <w:rsid w:val="007B3190"/>
    <w:rsid w:val="007B3E4B"/>
    <w:rsid w:val="007B7211"/>
    <w:rsid w:val="007C06FF"/>
    <w:rsid w:val="007C1795"/>
    <w:rsid w:val="007C2585"/>
    <w:rsid w:val="007C31B3"/>
    <w:rsid w:val="007C3B8D"/>
    <w:rsid w:val="007C56C0"/>
    <w:rsid w:val="007D1D98"/>
    <w:rsid w:val="007D29E3"/>
    <w:rsid w:val="007E2D30"/>
    <w:rsid w:val="007E56C8"/>
    <w:rsid w:val="007E6F05"/>
    <w:rsid w:val="007F6F03"/>
    <w:rsid w:val="00802C96"/>
    <w:rsid w:val="00803F6D"/>
    <w:rsid w:val="008049AC"/>
    <w:rsid w:val="00804A53"/>
    <w:rsid w:val="008062EE"/>
    <w:rsid w:val="008137DB"/>
    <w:rsid w:val="00815E39"/>
    <w:rsid w:val="00816EA4"/>
    <w:rsid w:val="0081737A"/>
    <w:rsid w:val="0082019A"/>
    <w:rsid w:val="00824A08"/>
    <w:rsid w:val="00833E89"/>
    <w:rsid w:val="00844E5E"/>
    <w:rsid w:val="00846171"/>
    <w:rsid w:val="00847E16"/>
    <w:rsid w:val="008526EA"/>
    <w:rsid w:val="00854160"/>
    <w:rsid w:val="0085720E"/>
    <w:rsid w:val="008664C9"/>
    <w:rsid w:val="0087482B"/>
    <w:rsid w:val="00883737"/>
    <w:rsid w:val="00884C9E"/>
    <w:rsid w:val="00886BF5"/>
    <w:rsid w:val="008918DF"/>
    <w:rsid w:val="008A09AF"/>
    <w:rsid w:val="008D118E"/>
    <w:rsid w:val="008D3599"/>
    <w:rsid w:val="008D3A86"/>
    <w:rsid w:val="008D4B86"/>
    <w:rsid w:val="008D4CFD"/>
    <w:rsid w:val="008E3EA6"/>
    <w:rsid w:val="008E50C7"/>
    <w:rsid w:val="008E7881"/>
    <w:rsid w:val="008F75E9"/>
    <w:rsid w:val="009055CE"/>
    <w:rsid w:val="0091000D"/>
    <w:rsid w:val="0091092B"/>
    <w:rsid w:val="00914445"/>
    <w:rsid w:val="00917A01"/>
    <w:rsid w:val="009225CB"/>
    <w:rsid w:val="00922819"/>
    <w:rsid w:val="00923970"/>
    <w:rsid w:val="0093207E"/>
    <w:rsid w:val="00934725"/>
    <w:rsid w:val="00954320"/>
    <w:rsid w:val="00954529"/>
    <w:rsid w:val="00956D95"/>
    <w:rsid w:val="0096395E"/>
    <w:rsid w:val="00963B9C"/>
    <w:rsid w:val="00973182"/>
    <w:rsid w:val="00980AC4"/>
    <w:rsid w:val="0098761F"/>
    <w:rsid w:val="00990CED"/>
    <w:rsid w:val="00993884"/>
    <w:rsid w:val="009A182F"/>
    <w:rsid w:val="009A506D"/>
    <w:rsid w:val="009B63E6"/>
    <w:rsid w:val="009C0858"/>
    <w:rsid w:val="009C0D8F"/>
    <w:rsid w:val="009C4E02"/>
    <w:rsid w:val="009C76AA"/>
    <w:rsid w:val="009D198D"/>
    <w:rsid w:val="009D2175"/>
    <w:rsid w:val="009D4BAA"/>
    <w:rsid w:val="009D676C"/>
    <w:rsid w:val="009E4120"/>
    <w:rsid w:val="009E6361"/>
    <w:rsid w:val="009F1316"/>
    <w:rsid w:val="009F14EA"/>
    <w:rsid w:val="009F527D"/>
    <w:rsid w:val="00A0222F"/>
    <w:rsid w:val="00A02297"/>
    <w:rsid w:val="00A03C2E"/>
    <w:rsid w:val="00A046F7"/>
    <w:rsid w:val="00A06445"/>
    <w:rsid w:val="00A233DA"/>
    <w:rsid w:val="00A30216"/>
    <w:rsid w:val="00A33A3A"/>
    <w:rsid w:val="00A35229"/>
    <w:rsid w:val="00A40086"/>
    <w:rsid w:val="00A40774"/>
    <w:rsid w:val="00A4200E"/>
    <w:rsid w:val="00A51E71"/>
    <w:rsid w:val="00A527F9"/>
    <w:rsid w:val="00A52D58"/>
    <w:rsid w:val="00A55E3F"/>
    <w:rsid w:val="00A6064D"/>
    <w:rsid w:val="00A6113F"/>
    <w:rsid w:val="00A72230"/>
    <w:rsid w:val="00A8091E"/>
    <w:rsid w:val="00A80FFE"/>
    <w:rsid w:val="00A83B50"/>
    <w:rsid w:val="00A84B37"/>
    <w:rsid w:val="00A8549A"/>
    <w:rsid w:val="00A863F1"/>
    <w:rsid w:val="00AA2C37"/>
    <w:rsid w:val="00AA3920"/>
    <w:rsid w:val="00AA74C6"/>
    <w:rsid w:val="00AB72B8"/>
    <w:rsid w:val="00AC0844"/>
    <w:rsid w:val="00AC5AAD"/>
    <w:rsid w:val="00AD2BD1"/>
    <w:rsid w:val="00AD32DC"/>
    <w:rsid w:val="00AD39BA"/>
    <w:rsid w:val="00AD3D3C"/>
    <w:rsid w:val="00AE1C93"/>
    <w:rsid w:val="00AF19ED"/>
    <w:rsid w:val="00B02944"/>
    <w:rsid w:val="00B11959"/>
    <w:rsid w:val="00B1392F"/>
    <w:rsid w:val="00B2669F"/>
    <w:rsid w:val="00B3763D"/>
    <w:rsid w:val="00B41755"/>
    <w:rsid w:val="00B432C3"/>
    <w:rsid w:val="00B54579"/>
    <w:rsid w:val="00B555FD"/>
    <w:rsid w:val="00B55897"/>
    <w:rsid w:val="00B62F55"/>
    <w:rsid w:val="00B664C5"/>
    <w:rsid w:val="00B7192C"/>
    <w:rsid w:val="00B74252"/>
    <w:rsid w:val="00B842BD"/>
    <w:rsid w:val="00B92AC8"/>
    <w:rsid w:val="00B9391C"/>
    <w:rsid w:val="00B94666"/>
    <w:rsid w:val="00BC1659"/>
    <w:rsid w:val="00BC174B"/>
    <w:rsid w:val="00BC21C1"/>
    <w:rsid w:val="00BC4F10"/>
    <w:rsid w:val="00BC587D"/>
    <w:rsid w:val="00BC7C61"/>
    <w:rsid w:val="00BD335E"/>
    <w:rsid w:val="00BD378C"/>
    <w:rsid w:val="00BD693F"/>
    <w:rsid w:val="00BE067C"/>
    <w:rsid w:val="00BE3792"/>
    <w:rsid w:val="00BE4684"/>
    <w:rsid w:val="00BF1F3C"/>
    <w:rsid w:val="00BF5170"/>
    <w:rsid w:val="00C021F8"/>
    <w:rsid w:val="00C055DF"/>
    <w:rsid w:val="00C06423"/>
    <w:rsid w:val="00C12204"/>
    <w:rsid w:val="00C12A48"/>
    <w:rsid w:val="00C16006"/>
    <w:rsid w:val="00C162F6"/>
    <w:rsid w:val="00C255C8"/>
    <w:rsid w:val="00C303B1"/>
    <w:rsid w:val="00C34732"/>
    <w:rsid w:val="00C36724"/>
    <w:rsid w:val="00C41CB6"/>
    <w:rsid w:val="00C45AB4"/>
    <w:rsid w:val="00C55659"/>
    <w:rsid w:val="00C56198"/>
    <w:rsid w:val="00C564E7"/>
    <w:rsid w:val="00C60DC5"/>
    <w:rsid w:val="00C65F37"/>
    <w:rsid w:val="00C70E49"/>
    <w:rsid w:val="00C8345D"/>
    <w:rsid w:val="00C83977"/>
    <w:rsid w:val="00C96F61"/>
    <w:rsid w:val="00CA317A"/>
    <w:rsid w:val="00CC1862"/>
    <w:rsid w:val="00CC2CBB"/>
    <w:rsid w:val="00CD612F"/>
    <w:rsid w:val="00CE1914"/>
    <w:rsid w:val="00CE386A"/>
    <w:rsid w:val="00CF1015"/>
    <w:rsid w:val="00CF16E2"/>
    <w:rsid w:val="00CF3D21"/>
    <w:rsid w:val="00D057E9"/>
    <w:rsid w:val="00D10859"/>
    <w:rsid w:val="00D2037F"/>
    <w:rsid w:val="00D30E14"/>
    <w:rsid w:val="00D33B5E"/>
    <w:rsid w:val="00D36E21"/>
    <w:rsid w:val="00D45E9D"/>
    <w:rsid w:val="00D55DDC"/>
    <w:rsid w:val="00D65B07"/>
    <w:rsid w:val="00D705AB"/>
    <w:rsid w:val="00D70650"/>
    <w:rsid w:val="00D75306"/>
    <w:rsid w:val="00D7580D"/>
    <w:rsid w:val="00D805F3"/>
    <w:rsid w:val="00D8181C"/>
    <w:rsid w:val="00D835AF"/>
    <w:rsid w:val="00D91263"/>
    <w:rsid w:val="00D91B32"/>
    <w:rsid w:val="00DC24AC"/>
    <w:rsid w:val="00DC72EC"/>
    <w:rsid w:val="00DD1C30"/>
    <w:rsid w:val="00DD4940"/>
    <w:rsid w:val="00DD6116"/>
    <w:rsid w:val="00DE21F7"/>
    <w:rsid w:val="00DE6330"/>
    <w:rsid w:val="00DF4E98"/>
    <w:rsid w:val="00E001C4"/>
    <w:rsid w:val="00E02D77"/>
    <w:rsid w:val="00E02F61"/>
    <w:rsid w:val="00E1253F"/>
    <w:rsid w:val="00E14372"/>
    <w:rsid w:val="00E14B7B"/>
    <w:rsid w:val="00E242AB"/>
    <w:rsid w:val="00E313AF"/>
    <w:rsid w:val="00E35E58"/>
    <w:rsid w:val="00E35EAC"/>
    <w:rsid w:val="00E415A1"/>
    <w:rsid w:val="00E444B1"/>
    <w:rsid w:val="00E4652C"/>
    <w:rsid w:val="00E54C16"/>
    <w:rsid w:val="00E604FB"/>
    <w:rsid w:val="00E61D3A"/>
    <w:rsid w:val="00E64C53"/>
    <w:rsid w:val="00E67791"/>
    <w:rsid w:val="00E7257D"/>
    <w:rsid w:val="00E76F39"/>
    <w:rsid w:val="00E77579"/>
    <w:rsid w:val="00E807AD"/>
    <w:rsid w:val="00E90D91"/>
    <w:rsid w:val="00E92ADD"/>
    <w:rsid w:val="00E945C1"/>
    <w:rsid w:val="00E94E2F"/>
    <w:rsid w:val="00E97321"/>
    <w:rsid w:val="00EA1721"/>
    <w:rsid w:val="00EA330C"/>
    <w:rsid w:val="00EA3ED2"/>
    <w:rsid w:val="00EA44FC"/>
    <w:rsid w:val="00EB3E79"/>
    <w:rsid w:val="00EB557F"/>
    <w:rsid w:val="00EB5CFF"/>
    <w:rsid w:val="00EB7F31"/>
    <w:rsid w:val="00EC1A88"/>
    <w:rsid w:val="00EC5F73"/>
    <w:rsid w:val="00ED3B68"/>
    <w:rsid w:val="00ED5656"/>
    <w:rsid w:val="00EE31B0"/>
    <w:rsid w:val="00EE7A88"/>
    <w:rsid w:val="00EF2B19"/>
    <w:rsid w:val="00EF74F5"/>
    <w:rsid w:val="00EF7D4E"/>
    <w:rsid w:val="00F043D3"/>
    <w:rsid w:val="00F05D01"/>
    <w:rsid w:val="00F17435"/>
    <w:rsid w:val="00F25A90"/>
    <w:rsid w:val="00F302B6"/>
    <w:rsid w:val="00F3434F"/>
    <w:rsid w:val="00F34973"/>
    <w:rsid w:val="00F34C83"/>
    <w:rsid w:val="00F401B4"/>
    <w:rsid w:val="00F40A08"/>
    <w:rsid w:val="00F4535D"/>
    <w:rsid w:val="00F456F0"/>
    <w:rsid w:val="00F47276"/>
    <w:rsid w:val="00F52E4E"/>
    <w:rsid w:val="00F75EFF"/>
    <w:rsid w:val="00F902DC"/>
    <w:rsid w:val="00F9123F"/>
    <w:rsid w:val="00F954E2"/>
    <w:rsid w:val="00FA02A3"/>
    <w:rsid w:val="00FA0A5A"/>
    <w:rsid w:val="00FA1383"/>
    <w:rsid w:val="00FA59AD"/>
    <w:rsid w:val="00FA7242"/>
    <w:rsid w:val="00FB2462"/>
    <w:rsid w:val="00FB6B05"/>
    <w:rsid w:val="00FC0B9E"/>
    <w:rsid w:val="00FC529C"/>
    <w:rsid w:val="00FD1BAC"/>
    <w:rsid w:val="00FD229E"/>
    <w:rsid w:val="00FD7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815F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5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D4205C-7358-4899-A22F-EAEBCF3D110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Tran, Kathy</cp:lastModifiedBy>
  <cp:revision>3</cp:revision>
  <cp:lastPrinted>2019-10-11T16:32:00Z</cp:lastPrinted>
  <dcterms:created xsi:type="dcterms:W3CDTF">2021-02-10T14:16:00Z</dcterms:created>
  <dcterms:modified xsi:type="dcterms:W3CDTF">2021-02-11T15:12:00Z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