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6B40D" w14:textId="1FE2E0E5" w:rsidR="00364A22" w:rsidRPr="002420F8" w:rsidRDefault="007A07AE" w:rsidP="005148A0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September 26</w:t>
      </w:r>
      <w:r w:rsidR="005148A0">
        <w:rPr>
          <w:rFonts w:ascii="Arial" w:hAnsi="Arial" w:cs="Arial"/>
          <w:b/>
          <w:sz w:val="20"/>
        </w:rPr>
        <w:t>, 2019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1FF872EA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="007A07AE">
        <w:rPr>
          <w:rFonts w:ascii="Arial" w:hAnsi="Arial" w:cs="Arial"/>
          <w:sz w:val="20"/>
        </w:rPr>
        <w:t>Bid Solicitation #19DPP00385</w:t>
      </w:r>
    </w:p>
    <w:p w14:paraId="7BBC6349" w14:textId="0539E268" w:rsidR="007A07AE" w:rsidRPr="008918DF" w:rsidRDefault="007A07AE" w:rsidP="007A07AE">
      <w:pPr>
        <w:ind w:firstLine="720"/>
        <w:rPr>
          <w:rFonts w:ascii="Arial" w:hAnsi="Arial" w:cs="Arial"/>
          <w:b/>
        </w:rPr>
      </w:pPr>
      <w:r w:rsidRPr="007A07AE">
        <w:rPr>
          <w:rFonts w:ascii="Arial" w:hAnsi="Arial" w:cs="Arial"/>
          <w:b/>
        </w:rPr>
        <w:t>T0383 Foods: Cake Mixes and Frostings for Distribution and Support Services</w:t>
      </w:r>
    </w:p>
    <w:p w14:paraId="03C6B416" w14:textId="6CA80BD1" w:rsidR="007D1D98" w:rsidRPr="008918DF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7A07AE">
        <w:rPr>
          <w:rFonts w:ascii="Arial" w:hAnsi="Arial" w:cs="Arial"/>
          <w:b/>
          <w:u w:val="single"/>
        </w:rPr>
        <w:t>October 18, 2019</w:t>
      </w:r>
      <w:r w:rsidR="0053372D" w:rsidRPr="008918DF">
        <w:rPr>
          <w:rFonts w:ascii="Arial" w:hAnsi="Arial" w:cs="Arial"/>
          <w:b/>
        </w:rPr>
        <w:t xml:space="preserve"> (2:00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0C4FCC04" w:rsidR="007D1D98" w:rsidRPr="008918DF" w:rsidRDefault="00137FB4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>
        <w:rPr>
          <w:rFonts w:ascii="Arial" w:hAnsi="Arial" w:cs="Arial"/>
          <w:i w:val="0"/>
          <w:sz w:val="20"/>
        </w:rPr>
        <w:t>Bid Amendment #1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396557DD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</w:t>
      </w:r>
      <w:r w:rsidR="00137FB4">
        <w:rPr>
          <w:rFonts w:ascii="Arial" w:hAnsi="Arial" w:cs="Arial"/>
        </w:rPr>
        <w:t>wing constitutes Bid Amendment #1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03C6B41E" w14:textId="6226605D" w:rsidR="00A233DA" w:rsidRPr="008918DF" w:rsidRDefault="007D1D98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This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>mendment</w:t>
      </w:r>
      <w:r w:rsidR="00A233DA" w:rsidRPr="008918DF">
        <w:rPr>
          <w:rFonts w:ascii="Arial" w:hAnsi="Arial" w:cs="Arial"/>
        </w:rPr>
        <w:t xml:space="preserve"> includes</w:t>
      </w:r>
      <w:r w:rsidRPr="008918DF">
        <w:rPr>
          <w:rFonts w:ascii="Arial" w:hAnsi="Arial" w:cs="Arial"/>
        </w:rPr>
        <w:t xml:space="preserve"> </w:t>
      </w:r>
      <w:r w:rsidR="004E6EE2">
        <w:rPr>
          <w:rFonts w:ascii="Arial" w:hAnsi="Arial" w:cs="Arial"/>
        </w:rPr>
        <w:t xml:space="preserve">answers to questions. </w:t>
      </w:r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2D242661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  <w:r w:rsidR="00664927">
        <w:rPr>
          <w:rFonts w:ascii="Arial" w:hAnsi="Arial" w:cs="Arial"/>
        </w:rPr>
        <w:t xml:space="preserve">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77777777" w:rsidR="007D1D98" w:rsidRPr="008918DF" w:rsidRDefault="00364A22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br w:type="page"/>
      </w:r>
    </w:p>
    <w:p w14:paraId="1BB10615" w14:textId="1E84C8EB" w:rsidR="00137FB4" w:rsidRPr="00137FB4" w:rsidRDefault="007A07AE" w:rsidP="00137FB4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Bid Solicitation #19DPP00385</w:t>
      </w:r>
    </w:p>
    <w:p w14:paraId="12CF2799" w14:textId="77777777" w:rsidR="007A07AE" w:rsidRDefault="007A07AE" w:rsidP="00364A22">
      <w:pPr>
        <w:pStyle w:val="Heading4"/>
        <w:tabs>
          <w:tab w:val="left" w:pos="0"/>
        </w:tabs>
        <w:rPr>
          <w:rFonts w:ascii="Arial" w:hAnsi="Arial" w:cs="Arial"/>
          <w:b/>
          <w:sz w:val="20"/>
        </w:rPr>
      </w:pPr>
      <w:r w:rsidRPr="007A07AE">
        <w:rPr>
          <w:rFonts w:ascii="Arial" w:hAnsi="Arial" w:cs="Arial"/>
          <w:b/>
          <w:sz w:val="20"/>
        </w:rPr>
        <w:t xml:space="preserve">T0383 Foods: Cake Mixes and Frostings for Distribution and Support Services </w:t>
      </w:r>
    </w:p>
    <w:p w14:paraId="03C6B42A" w14:textId="302ECB9C" w:rsidR="00364A22" w:rsidRDefault="00364A22" w:rsidP="00364A22">
      <w:pPr>
        <w:pStyle w:val="Heading4"/>
        <w:tabs>
          <w:tab w:val="left" w:pos="0"/>
        </w:tabs>
        <w:rPr>
          <w:rFonts w:ascii="Arial" w:hAnsi="Arial" w:cs="Arial"/>
          <w:b/>
          <w:i/>
          <w:sz w:val="20"/>
          <w:u w:val="single"/>
        </w:rPr>
      </w:pPr>
      <w:r>
        <w:rPr>
          <w:rFonts w:ascii="Arial" w:hAnsi="Arial" w:cs="Arial"/>
          <w:b/>
          <w:sz w:val="20"/>
        </w:rPr>
        <w:t>Answers to Questions</w:t>
      </w:r>
    </w:p>
    <w:p w14:paraId="03C6B42B" w14:textId="77777777"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50BE403D" w14:textId="03AFD46D" w:rsidR="007E56C8" w:rsidRDefault="003069D9" w:rsidP="00ED3B68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Where applicable, e</w:t>
      </w:r>
      <w:r w:rsidR="007E56C8">
        <w:rPr>
          <w:rFonts w:ascii="Arial" w:hAnsi="Arial" w:cs="Arial"/>
        </w:rPr>
        <w:t>ach question reference</w:t>
      </w:r>
      <w:r>
        <w:rPr>
          <w:rFonts w:ascii="Arial" w:hAnsi="Arial" w:cs="Arial"/>
        </w:rPr>
        <w:t>s</w:t>
      </w:r>
      <w:r w:rsidR="007E56C8">
        <w:rPr>
          <w:rFonts w:ascii="Arial" w:hAnsi="Arial" w:cs="Arial"/>
        </w:rPr>
        <w:t xml:space="preserve"> the appropriate </w:t>
      </w:r>
      <w:r w:rsidR="007E56C8" w:rsidRPr="009C76AA">
        <w:rPr>
          <w:rFonts w:ascii="Arial" w:hAnsi="Arial" w:cs="Arial"/>
        </w:rPr>
        <w:t xml:space="preserve">Bid Solicitation </w:t>
      </w:r>
      <w:r w:rsidR="007E56C8">
        <w:rPr>
          <w:rFonts w:ascii="Arial" w:hAnsi="Arial" w:cs="Arial"/>
        </w:rPr>
        <w:t>section</w:t>
      </w:r>
      <w:r>
        <w:rPr>
          <w:rFonts w:ascii="Arial" w:hAnsi="Arial" w:cs="Arial"/>
        </w:rPr>
        <w:t>.</w:t>
      </w:r>
      <w:r w:rsidR="007E56C8">
        <w:rPr>
          <w:rFonts w:ascii="Arial" w:hAnsi="Arial" w:cs="Arial"/>
        </w:rPr>
        <w:t xml:space="preserve"> </w:t>
      </w:r>
    </w:p>
    <w:p w14:paraId="03C6B42D" w14:textId="77777777" w:rsidR="00721BC8" w:rsidRDefault="00721BC8" w:rsidP="00721BC8">
      <w:pPr>
        <w:tabs>
          <w:tab w:val="left" w:pos="0"/>
        </w:tabs>
        <w:rPr>
          <w:rFonts w:ascii="Arial" w:hAnsi="Arial" w:cs="Arial"/>
        </w:rPr>
      </w:pPr>
    </w:p>
    <w:tbl>
      <w:tblPr>
        <w:tblW w:w="102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2160"/>
        <w:gridCol w:w="7200"/>
      </w:tblGrid>
      <w:tr w:rsidR="008918DF" w14:paraId="03C6B432" w14:textId="77777777" w:rsidTr="00E554BC">
        <w:trPr>
          <w:tblHeader/>
          <w:jc w:val="center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03C6B42E" w14:textId="293C55A9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7FD1350C" w14:textId="77777777" w:rsidR="002420F8" w:rsidRDefault="002420F8" w:rsidP="002420F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Bid Solicitation</w:t>
            </w:r>
          </w:p>
          <w:p w14:paraId="03C6B430" w14:textId="1981CFC3" w:rsidR="008918DF" w:rsidRDefault="008918DF" w:rsidP="002420F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Section </w:t>
            </w:r>
            <w:r w:rsidR="002420F8">
              <w:rPr>
                <w:rFonts w:ascii="Arial" w:hAnsi="Arial" w:cs="Arial"/>
                <w:b/>
                <w:bCs/>
              </w:rPr>
              <w:t>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03C6B431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Question (Bolded) and Answer</w:t>
            </w:r>
          </w:p>
        </w:tc>
      </w:tr>
      <w:tr w:rsidR="008918DF" w14:paraId="03C6B437" w14:textId="77777777" w:rsidTr="00214EE5">
        <w:trPr>
          <w:trHeight w:val="575"/>
          <w:jc w:val="center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6B433" w14:textId="77777777" w:rsidR="008918DF" w:rsidRDefault="008918DF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35" w14:textId="3F4C420E" w:rsidR="008918DF" w:rsidRPr="00050DAA" w:rsidRDefault="00651FE6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50DAA">
              <w:rPr>
                <w:rFonts w:ascii="Arial" w:hAnsi="Arial" w:cs="Arial"/>
              </w:rPr>
              <w:t>N/A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509D8" w14:textId="77777777" w:rsidR="00137FB4" w:rsidRDefault="007A07AE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b/>
              </w:rPr>
            </w:pPr>
            <w:r w:rsidRPr="007A07AE">
              <w:rPr>
                <w:b/>
              </w:rPr>
              <w:t>Can I get last awarded tabulation sheet?</w:t>
            </w:r>
          </w:p>
          <w:p w14:paraId="03C6B436" w14:textId="47615F80" w:rsidR="00651FE6" w:rsidRPr="00651FE6" w:rsidRDefault="00EC16F6" w:rsidP="00EC16F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</w:pPr>
            <w:r>
              <w:t xml:space="preserve">Please refer to the document entitled “Attachment to Bid Amendment 1- Bid Tabulation” in the Attachments tab. </w:t>
            </w:r>
            <w:bookmarkStart w:id="0" w:name="_GoBack"/>
            <w:bookmarkEnd w:id="0"/>
          </w:p>
        </w:tc>
      </w:tr>
      <w:tr w:rsidR="008918DF" w14:paraId="03C6B43C" w14:textId="77777777" w:rsidTr="00E554BC">
        <w:trPr>
          <w:trHeight w:val="620"/>
          <w:jc w:val="center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6B438" w14:textId="77777777" w:rsidR="008918DF" w:rsidRDefault="008918DF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3A" w14:textId="7FC2A8D4" w:rsidR="008918DF" w:rsidRDefault="00E72468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3B" w14:textId="43DD5285" w:rsidR="008918DF" w:rsidRPr="00B64C35" w:rsidRDefault="00E72468" w:rsidP="002477F7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E72468">
              <w:rPr>
                <w:b/>
              </w:rPr>
              <w:t>What was the last winning price and who was the supplier?</w:t>
            </w:r>
            <w:r>
              <w:t xml:space="preserve"> The current Vendors and pricing can be found by following the instructions in Bid Solicitation Section 1.2</w:t>
            </w:r>
          </w:p>
        </w:tc>
      </w:tr>
    </w:tbl>
    <w:p w14:paraId="03C6B4AB" w14:textId="4DEEBA8A" w:rsidR="00721BC8" w:rsidRDefault="00721BC8" w:rsidP="00364A22">
      <w:pPr>
        <w:tabs>
          <w:tab w:val="left" w:pos="0"/>
        </w:tabs>
        <w:rPr>
          <w:rFonts w:ascii="Arial" w:hAnsi="Arial" w:cs="Arial"/>
        </w:rPr>
      </w:pPr>
    </w:p>
    <w:sectPr w:rsidR="00721BC8" w:rsidSect="006F7F99">
      <w:footerReference w:type="default" r:id="rId13"/>
      <w:headerReference w:type="first" r:id="rId14"/>
      <w:footerReference w:type="first" r:id="rId15"/>
      <w:pgSz w:w="12240" w:h="15840" w:code="1"/>
      <w:pgMar w:top="720" w:right="720" w:bottom="720" w:left="72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C16F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3" name="Picture 3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0C61EB"/>
    <w:multiLevelType w:val="hybridMultilevel"/>
    <w:tmpl w:val="756E9F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1536"/>
    <w:rsid w:val="00011684"/>
    <w:rsid w:val="000178AC"/>
    <w:rsid w:val="00017E0E"/>
    <w:rsid w:val="0004455E"/>
    <w:rsid w:val="00047D91"/>
    <w:rsid w:val="00050DAA"/>
    <w:rsid w:val="00052193"/>
    <w:rsid w:val="00052433"/>
    <w:rsid w:val="000555F2"/>
    <w:rsid w:val="0006149B"/>
    <w:rsid w:val="0007323D"/>
    <w:rsid w:val="00080562"/>
    <w:rsid w:val="00087AC7"/>
    <w:rsid w:val="000C3964"/>
    <w:rsid w:val="000C7991"/>
    <w:rsid w:val="000D0811"/>
    <w:rsid w:val="000F21AF"/>
    <w:rsid w:val="001036B6"/>
    <w:rsid w:val="001130EC"/>
    <w:rsid w:val="00116C94"/>
    <w:rsid w:val="001236A1"/>
    <w:rsid w:val="001265C6"/>
    <w:rsid w:val="00137FB4"/>
    <w:rsid w:val="00160E56"/>
    <w:rsid w:val="00194DDF"/>
    <w:rsid w:val="001D1ABC"/>
    <w:rsid w:val="001F34F3"/>
    <w:rsid w:val="0020175D"/>
    <w:rsid w:val="00202F19"/>
    <w:rsid w:val="00214EE5"/>
    <w:rsid w:val="002420F8"/>
    <w:rsid w:val="002477F7"/>
    <w:rsid w:val="00257D6E"/>
    <w:rsid w:val="00260851"/>
    <w:rsid w:val="002624CA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57DB6"/>
    <w:rsid w:val="00475986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6EE2"/>
    <w:rsid w:val="004E725B"/>
    <w:rsid w:val="004F3C89"/>
    <w:rsid w:val="004F542C"/>
    <w:rsid w:val="00502120"/>
    <w:rsid w:val="005148A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12B6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51FE6"/>
    <w:rsid w:val="00664927"/>
    <w:rsid w:val="00670FCB"/>
    <w:rsid w:val="006848B7"/>
    <w:rsid w:val="00693FA7"/>
    <w:rsid w:val="006A3DE5"/>
    <w:rsid w:val="006B3833"/>
    <w:rsid w:val="006C37AB"/>
    <w:rsid w:val="006C5427"/>
    <w:rsid w:val="006D2967"/>
    <w:rsid w:val="006D6EE7"/>
    <w:rsid w:val="006E6FF8"/>
    <w:rsid w:val="006F6C98"/>
    <w:rsid w:val="006F7F99"/>
    <w:rsid w:val="0071384F"/>
    <w:rsid w:val="00721BC8"/>
    <w:rsid w:val="00742CEA"/>
    <w:rsid w:val="00764322"/>
    <w:rsid w:val="007677A8"/>
    <w:rsid w:val="00771B9B"/>
    <w:rsid w:val="00776521"/>
    <w:rsid w:val="00776D84"/>
    <w:rsid w:val="00780679"/>
    <w:rsid w:val="007826CD"/>
    <w:rsid w:val="00785AFC"/>
    <w:rsid w:val="007A07AE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D2B54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34C82"/>
    <w:rsid w:val="00883737"/>
    <w:rsid w:val="00884C9E"/>
    <w:rsid w:val="008918DF"/>
    <w:rsid w:val="008D3A86"/>
    <w:rsid w:val="008E50C7"/>
    <w:rsid w:val="008F521F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4648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4C35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184A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33B5E"/>
    <w:rsid w:val="00D55DDC"/>
    <w:rsid w:val="00D5766C"/>
    <w:rsid w:val="00D705AB"/>
    <w:rsid w:val="00D75306"/>
    <w:rsid w:val="00D81BDF"/>
    <w:rsid w:val="00D8466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554BC"/>
    <w:rsid w:val="00E61D3A"/>
    <w:rsid w:val="00E64C53"/>
    <w:rsid w:val="00E67791"/>
    <w:rsid w:val="00E72468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16F6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88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4.xml><?xml version="1.0" encoding="utf-8"?>
<LongProperties xmlns="http://schemas.microsoft.com/office/2006/metadata/longProperties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78AECD-9879-4621-BA5C-1A0327C84A2A}">
  <ds:schemaRefs>
    <ds:schemaRef ds:uri="035e97a8-7486-4082-94c4-ab983c563e82"/>
    <ds:schemaRef ds:uri="http://schemas.microsoft.com/office/2006/metadata/properties"/>
    <ds:schemaRef ds:uri="http://purl.org/dc/terms/"/>
    <ds:schemaRef ds:uri="http://schemas.microsoft.com/sharepoint/v3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12FBF7B3-5A7F-418D-A4C2-30DEC1F83C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6</TotalTime>
  <Pages>2</Pages>
  <Words>209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Brandbergh, Samantha</cp:lastModifiedBy>
  <cp:revision>10</cp:revision>
  <cp:lastPrinted>2019-09-26T17:59:00Z</cp:lastPrinted>
  <dcterms:created xsi:type="dcterms:W3CDTF">2019-09-16T15:54:00Z</dcterms:created>
  <dcterms:modified xsi:type="dcterms:W3CDTF">2019-09-26T18:28:00Z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