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5C6938AD" w:rsidR="00364A22" w:rsidRPr="002420F8" w:rsidRDefault="00847771" w:rsidP="00847771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October 9, 2019</w:t>
      </w:r>
      <w:bookmarkStart w:id="0" w:name="_GoBack"/>
      <w:bookmarkEnd w:id="0"/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2771F03C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# </w:t>
      </w:r>
      <w:r w:rsidR="00002CD5">
        <w:rPr>
          <w:rFonts w:ascii="Arial" w:hAnsi="Arial" w:cs="Arial"/>
          <w:sz w:val="20"/>
        </w:rPr>
        <w:t>19DPP00379</w:t>
      </w:r>
    </w:p>
    <w:p w14:paraId="03C6B415" w14:textId="6199A79B" w:rsidR="007D1D98" w:rsidRDefault="00002CD5" w:rsidP="008918DF">
      <w:pPr>
        <w:ind w:firstLine="720"/>
        <w:rPr>
          <w:rFonts w:ascii="Arial" w:hAnsi="Arial" w:cs="Arial"/>
          <w:b/>
        </w:rPr>
      </w:pPr>
      <w:r w:rsidRPr="00002CD5">
        <w:rPr>
          <w:rFonts w:ascii="Arial" w:hAnsi="Arial" w:cs="Arial"/>
          <w:b/>
        </w:rPr>
        <w:t>T# 0009 Foods: Cereal, Hot and Cold, for Distribution and Support Services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2506DDB6" w:rsidR="007D1D98" w:rsidRPr="008918DF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002CD5">
        <w:rPr>
          <w:rFonts w:ascii="Arial" w:hAnsi="Arial" w:cs="Arial"/>
          <w:b/>
          <w:u w:val="single"/>
        </w:rPr>
        <w:t>October</w:t>
      </w:r>
      <w:r w:rsidR="00543B67">
        <w:rPr>
          <w:rFonts w:ascii="Arial" w:hAnsi="Arial" w:cs="Arial"/>
          <w:b/>
          <w:u w:val="single"/>
        </w:rPr>
        <w:t xml:space="preserve"> </w:t>
      </w:r>
      <w:r w:rsidR="00002CD5">
        <w:rPr>
          <w:rFonts w:ascii="Arial" w:hAnsi="Arial" w:cs="Arial"/>
          <w:b/>
          <w:u w:val="single"/>
        </w:rPr>
        <w:t>24</w:t>
      </w:r>
      <w:r w:rsidR="00543B67">
        <w:rPr>
          <w:rFonts w:ascii="Arial" w:hAnsi="Arial" w:cs="Arial"/>
          <w:b/>
          <w:u w:val="single"/>
        </w:rPr>
        <w:t>, 2019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3D325B30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09509A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50B02F80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543B67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3C6B421" w14:textId="185193DC" w:rsidR="007D1D98" w:rsidRDefault="007D1D98" w:rsidP="00543B6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This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</w:t>
      </w:r>
      <w:r w:rsidR="00A233DA" w:rsidRPr="008918DF">
        <w:rPr>
          <w:rFonts w:ascii="Arial" w:hAnsi="Arial" w:cs="Arial"/>
        </w:rPr>
        <w:t xml:space="preserve"> includes</w:t>
      </w:r>
      <w:r w:rsidRPr="008918DF">
        <w:rPr>
          <w:rFonts w:ascii="Arial" w:hAnsi="Arial" w:cs="Arial"/>
        </w:rPr>
        <w:t xml:space="preserve"> </w:t>
      </w:r>
      <w:r w:rsidR="00260851" w:rsidRPr="008918DF">
        <w:rPr>
          <w:rFonts w:ascii="Arial" w:hAnsi="Arial" w:cs="Arial"/>
        </w:rPr>
        <w:t xml:space="preserve">answers to questions.  </w:t>
      </w:r>
    </w:p>
    <w:p w14:paraId="081A0027" w14:textId="77777777" w:rsidR="00D75C67" w:rsidRDefault="00D75C67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2616EE9F" w14:textId="749F2F01" w:rsidR="00D75C67" w:rsidRPr="003746E4" w:rsidRDefault="00554B41" w:rsidP="003746E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Please note </w:t>
      </w:r>
      <w:r w:rsidR="00596B46">
        <w:rPr>
          <w:rFonts w:ascii="Arial" w:hAnsi="Arial" w:cs="Arial"/>
        </w:rPr>
        <w:t xml:space="preserve">the </w:t>
      </w:r>
      <w:r>
        <w:rPr>
          <w:rFonts w:ascii="Arial" w:hAnsi="Arial" w:cs="Arial"/>
        </w:rPr>
        <w:t>addition</w:t>
      </w:r>
      <w:r w:rsidR="008259C9">
        <w:rPr>
          <w:rFonts w:ascii="Arial" w:hAnsi="Arial" w:cs="Arial"/>
        </w:rPr>
        <w:t xml:space="preserve"> to the Bid Solicitation</w:t>
      </w:r>
      <w:r w:rsidR="00596B46">
        <w:rPr>
          <w:rFonts w:ascii="Arial" w:hAnsi="Arial" w:cs="Arial"/>
        </w:rPr>
        <w:t xml:space="preserve"> of Section</w:t>
      </w:r>
      <w:r>
        <w:rPr>
          <w:rFonts w:ascii="Arial" w:hAnsi="Arial" w:cs="Arial"/>
        </w:rPr>
        <w:t xml:space="preserve"> </w:t>
      </w:r>
      <w:r w:rsidR="00D75C67" w:rsidRPr="003746E4">
        <w:rPr>
          <w:rFonts w:ascii="Arial" w:hAnsi="Arial" w:cs="Arial"/>
        </w:rPr>
        <w:t>1.2.1 “Notable Change Since the Last Bid Solicitation”</w:t>
      </w:r>
    </w:p>
    <w:p w14:paraId="58CD142A" w14:textId="77777777" w:rsidR="00D75C67" w:rsidRDefault="00D75C67" w:rsidP="00D75C67">
      <w:pPr>
        <w:rPr>
          <w:rFonts w:ascii="Arial" w:hAnsi="Arial" w:cs="Arial"/>
        </w:rPr>
      </w:pPr>
    </w:p>
    <w:p w14:paraId="0916E8AB" w14:textId="77777777" w:rsidR="003746E4" w:rsidRPr="00596B46" w:rsidRDefault="00D75C67" w:rsidP="0027287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96B46">
        <w:rPr>
          <w:rFonts w:ascii="Arial" w:hAnsi="Arial" w:cs="Arial"/>
        </w:rPr>
        <w:t>Section 4.4.3 Submittals has been revised as follows:</w:t>
      </w:r>
    </w:p>
    <w:p w14:paraId="7E4929F8" w14:textId="77777777" w:rsidR="00245A57" w:rsidRDefault="00245A57" w:rsidP="00245A57">
      <w:pPr>
        <w:pStyle w:val="ListParagraph"/>
        <w:ind w:left="1440"/>
        <w:rPr>
          <w:rFonts w:ascii="Arial" w:hAnsi="Arial" w:cs="Arial"/>
        </w:rPr>
      </w:pPr>
    </w:p>
    <w:p w14:paraId="4E15FDB3" w14:textId="25B937D8" w:rsidR="003746E4" w:rsidRPr="003746E4" w:rsidRDefault="00D75C67" w:rsidP="003746E4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3746E4">
        <w:rPr>
          <w:rFonts w:ascii="Arial" w:hAnsi="Arial" w:cs="Arial"/>
          <w:b/>
          <w:bCs/>
        </w:rPr>
        <w:t>Specification Conformance</w:t>
      </w:r>
    </w:p>
    <w:p w14:paraId="550D2B3D" w14:textId="77777777" w:rsidR="00596B46" w:rsidRDefault="00D75C67" w:rsidP="003746E4">
      <w:pPr>
        <w:ind w:left="1440"/>
        <w:jc w:val="both"/>
        <w:rPr>
          <w:rFonts w:ascii="Arial" w:hAnsi="Arial" w:cs="Arial"/>
        </w:rPr>
      </w:pPr>
      <w:r w:rsidRPr="003746E4">
        <w:rPr>
          <w:rFonts w:ascii="Arial" w:hAnsi="Arial" w:cs="Arial"/>
        </w:rPr>
        <w:t>The Vendor {Bidder} shall submit with its Quote a manufacturer’s certification confirming that all items offered in response to this Bid Solicitation conform to the requirements set forth in Section 3.0 of this Bid Solicitation.</w:t>
      </w:r>
    </w:p>
    <w:p w14:paraId="507DEF35" w14:textId="77777777" w:rsidR="00F22D16" w:rsidRDefault="00F22D16" w:rsidP="00F22D16">
      <w:pPr>
        <w:ind w:left="1440"/>
        <w:jc w:val="both"/>
        <w:rPr>
          <w:rFonts w:ascii="Arial" w:hAnsi="Arial" w:cs="Arial"/>
        </w:rPr>
      </w:pPr>
    </w:p>
    <w:p w14:paraId="69B8B0A8" w14:textId="77777777" w:rsidR="00F22D16" w:rsidRPr="00F22D16" w:rsidRDefault="00F22D16" w:rsidP="00F22D16">
      <w:pPr>
        <w:ind w:left="1440"/>
        <w:jc w:val="both"/>
        <w:rPr>
          <w:rFonts w:ascii="Arial" w:hAnsi="Arial" w:cs="Arial"/>
        </w:rPr>
      </w:pPr>
      <w:r w:rsidRPr="00F22D16">
        <w:rPr>
          <w:rFonts w:ascii="Arial" w:hAnsi="Arial" w:cs="Arial"/>
        </w:rPr>
        <w:t xml:space="preserve">Manufacturer’s certifications shall be submitted on company letterhead and signed by an officer of the company. </w:t>
      </w:r>
    </w:p>
    <w:p w14:paraId="017B924E" w14:textId="0AF43926" w:rsidR="00F22D16" w:rsidRDefault="0038436B" w:rsidP="0038436B">
      <w:pPr>
        <w:tabs>
          <w:tab w:val="left" w:pos="1896"/>
          <w:tab w:val="left" w:pos="6180"/>
        </w:tabs>
        <w:ind w:left="144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68849130" w14:textId="6DD4A71F" w:rsidR="00D75C67" w:rsidRPr="00272874" w:rsidRDefault="00596B46" w:rsidP="00272874">
      <w:pPr>
        <w:jc w:val="both"/>
        <w:rPr>
          <w:rFonts w:ascii="Arial" w:hAnsi="Arial" w:cs="Arial"/>
          <w:b/>
          <w:u w:val="single"/>
        </w:rPr>
      </w:pPr>
      <w:r w:rsidRPr="00272874">
        <w:rPr>
          <w:rFonts w:ascii="Arial" w:hAnsi="Arial" w:cs="Arial"/>
          <w:b/>
          <w:u w:val="single"/>
        </w:rPr>
        <w:t>Please note that this manufacturer’s certification is REQUIRED at time of Quote opening.</w:t>
      </w:r>
      <w:r w:rsidR="00D75C67" w:rsidRPr="00272874">
        <w:rPr>
          <w:rFonts w:ascii="Arial" w:hAnsi="Arial" w:cs="Arial"/>
          <w:b/>
          <w:u w:val="single"/>
        </w:rPr>
        <w:t xml:space="preserve"> </w:t>
      </w:r>
    </w:p>
    <w:p w14:paraId="03C6B423" w14:textId="77777777" w:rsidR="007D1D98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7B35B5FC" w14:textId="52713F9B" w:rsidR="00277644" w:rsidRDefault="00277644" w:rsidP="00086158">
      <w:pPr>
        <w:pStyle w:val="ListParagraph"/>
        <w:numPr>
          <w:ilvl w:val="0"/>
          <w:numId w:val="4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Section 4.4.3.3 Nutritional Data Sheets has been revised</w:t>
      </w:r>
      <w:r w:rsidR="001675B0">
        <w:rPr>
          <w:rFonts w:ascii="Arial" w:hAnsi="Arial" w:cs="Arial"/>
        </w:rPr>
        <w:t>.</w:t>
      </w:r>
    </w:p>
    <w:p w14:paraId="57E9D362" w14:textId="77777777" w:rsidR="00277644" w:rsidRDefault="00277644" w:rsidP="00086158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20A3DBC6" w14:textId="77777777" w:rsidR="00277644" w:rsidRPr="00086158" w:rsidRDefault="00277644" w:rsidP="00086158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2B9F59CB" w14:textId="1F78708B" w:rsidR="003746E4" w:rsidRDefault="003746E4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Vendor {Bidder}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1B44835C" w14:textId="77777777" w:rsidR="003746E4" w:rsidRPr="008918DF" w:rsidRDefault="003746E4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6F1C4E37" w14:textId="1848C66C" w:rsidR="00002CD5" w:rsidRPr="008918DF" w:rsidRDefault="00364A22" w:rsidP="00674FA5">
      <w:pPr>
        <w:tabs>
          <w:tab w:val="left" w:pos="0"/>
        </w:tabs>
        <w:outlineLvl w:val="0"/>
        <w:rPr>
          <w:rFonts w:ascii="Arial" w:hAnsi="Arial" w:cs="Arial"/>
        </w:rPr>
      </w:pPr>
      <w:r w:rsidRPr="008918DF">
        <w:rPr>
          <w:rFonts w:ascii="Arial" w:hAnsi="Arial" w:cs="Arial"/>
        </w:rPr>
        <w:br w:type="page"/>
      </w:r>
      <w:r w:rsidR="00002CD5">
        <w:rPr>
          <w:rFonts w:ascii="Arial" w:hAnsi="Arial" w:cs="Arial"/>
        </w:rPr>
        <w:lastRenderedPageBreak/>
        <w:tab/>
      </w:r>
      <w:r w:rsidR="00002CD5">
        <w:rPr>
          <w:rFonts w:ascii="Arial" w:hAnsi="Arial" w:cs="Arial"/>
        </w:rPr>
        <w:tab/>
      </w:r>
      <w:r w:rsidR="00002CD5">
        <w:rPr>
          <w:rFonts w:ascii="Arial" w:hAnsi="Arial" w:cs="Arial"/>
        </w:rPr>
        <w:tab/>
      </w:r>
      <w:r w:rsidR="00002CD5">
        <w:rPr>
          <w:rFonts w:ascii="Arial" w:hAnsi="Arial" w:cs="Arial"/>
        </w:rPr>
        <w:tab/>
      </w:r>
      <w:r w:rsidR="00002CD5" w:rsidRPr="008918DF">
        <w:rPr>
          <w:rFonts w:ascii="Arial" w:hAnsi="Arial" w:cs="Arial"/>
        </w:rPr>
        <w:t xml:space="preserve">Bid Solicitation # </w:t>
      </w:r>
      <w:r w:rsidR="00002CD5">
        <w:rPr>
          <w:rFonts w:ascii="Arial" w:hAnsi="Arial" w:cs="Arial"/>
        </w:rPr>
        <w:t>19DPP00379</w:t>
      </w:r>
    </w:p>
    <w:p w14:paraId="2BF18A38" w14:textId="77777777" w:rsidR="00002CD5" w:rsidRDefault="00002CD5" w:rsidP="00002CD5">
      <w:pPr>
        <w:ind w:firstLine="720"/>
        <w:rPr>
          <w:rFonts w:ascii="Arial" w:hAnsi="Arial" w:cs="Arial"/>
          <w:b/>
        </w:rPr>
      </w:pPr>
      <w:r w:rsidRPr="00002CD5">
        <w:rPr>
          <w:rFonts w:ascii="Arial" w:hAnsi="Arial" w:cs="Arial"/>
          <w:b/>
        </w:rPr>
        <w:t>T# 0009 Foods: Cereal, Hot and Cold, for Distribution and Support Services</w:t>
      </w:r>
    </w:p>
    <w:p w14:paraId="41F946E0" w14:textId="4B2A9E5B" w:rsidR="008918DF" w:rsidRPr="008918DF" w:rsidRDefault="008918DF" w:rsidP="008918DF">
      <w:pPr>
        <w:jc w:val="center"/>
        <w:rPr>
          <w:rFonts w:ascii="Arial" w:hAnsi="Arial" w:cs="Arial"/>
          <w:b/>
        </w:rPr>
      </w:pPr>
    </w:p>
    <w:p w14:paraId="03C6B429" w14:textId="77777777"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14:paraId="03C6B42A" w14:textId="77777777"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14:paraId="2DB33ADB" w14:textId="77777777" w:rsidR="007E56C8" w:rsidRDefault="007E56C8" w:rsidP="00ED3B68">
      <w:pPr>
        <w:tabs>
          <w:tab w:val="left" w:pos="0"/>
        </w:tabs>
        <w:jc w:val="both"/>
        <w:rPr>
          <w:rFonts w:ascii="Arial" w:hAnsi="Arial" w:cs="Arial"/>
        </w:rPr>
      </w:pPr>
    </w:p>
    <w:p w14:paraId="03C6B42D" w14:textId="77777777"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8918DF" w14:paraId="03C6B432" w14:textId="77777777" w:rsidTr="002420F8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2E" w14:textId="293C55A9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7FD1350C" w14:textId="77777777" w:rsidR="002420F8" w:rsidRDefault="002420F8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03C6B430" w14:textId="1981CFC3" w:rsidR="008918DF" w:rsidRDefault="008918DF" w:rsidP="002420F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Section </w:t>
            </w:r>
            <w:r w:rsidR="002420F8">
              <w:rPr>
                <w:rFonts w:ascii="Arial" w:hAnsi="Arial" w:cs="Arial"/>
                <w:b/>
                <w:bCs/>
              </w:rPr>
              <w:t>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3C6B431" w14:textId="77777777" w:rsidR="008918DF" w:rsidRDefault="008918DF" w:rsidP="005663A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8918DF" w14:paraId="03C6B441" w14:textId="77777777" w:rsidTr="002420F8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6B43D" w14:textId="58B74F6C" w:rsidR="008918DF" w:rsidRDefault="00853CA1" w:rsidP="005663AD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6B43F" w14:textId="097DC9D9" w:rsidR="008918DF" w:rsidRPr="00005E6D" w:rsidRDefault="00002CD5" w:rsidP="00002CD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</w:t>
            </w:r>
            <w:r w:rsidR="00005E6D">
              <w:rPr>
                <w:rFonts w:ascii="Arial" w:hAnsi="Arial" w:cs="Arial"/>
              </w:rPr>
              <w:t>:</w:t>
            </w:r>
            <w:r w:rsidR="00005E6D" w:rsidRPr="00005E6D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Background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E1C9F" w14:textId="2E5CB3D2" w:rsidR="00543B67" w:rsidRDefault="00002CD5" w:rsidP="00002CD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 w:rsidRPr="00002CD5">
              <w:rPr>
                <w:rFonts w:ascii="Arial" w:hAnsi="Arial" w:cs="Arial"/>
                <w:b/>
                <w:color w:val="000000"/>
              </w:rPr>
              <w:t>Can you provide the last awarded prices?</w:t>
            </w:r>
          </w:p>
          <w:p w14:paraId="356B57DB" w14:textId="77777777" w:rsidR="00002CD5" w:rsidRPr="00005E6D" w:rsidRDefault="00002CD5" w:rsidP="00002CD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</w:p>
          <w:p w14:paraId="03C6B440" w14:textId="7A5FEDB7" w:rsidR="00543B67" w:rsidRPr="00005E6D" w:rsidRDefault="00002CD5" w:rsidP="00002CD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Please refer to Section 1.2</w:t>
            </w:r>
            <w:r w:rsidR="00543B67" w:rsidRPr="00005E6D">
              <w:rPr>
                <w:rFonts w:ascii="Arial" w:hAnsi="Arial" w:cs="Arial"/>
                <w:color w:val="000000"/>
              </w:rPr>
              <w:t xml:space="preserve"> of the </w:t>
            </w:r>
            <w:r>
              <w:rPr>
                <w:rFonts w:ascii="Arial" w:hAnsi="Arial" w:cs="Arial"/>
                <w:color w:val="000000"/>
              </w:rPr>
              <w:t>Bid Solicitation</w:t>
            </w:r>
            <w:r w:rsidR="00005E6D" w:rsidRPr="00005E6D">
              <w:rPr>
                <w:rFonts w:ascii="Arial" w:hAnsi="Arial" w:cs="Arial"/>
                <w:color w:val="000000"/>
              </w:rPr>
              <w:t>.</w:t>
            </w:r>
          </w:p>
        </w:tc>
      </w:tr>
      <w:tr w:rsidR="001838A5" w14:paraId="27F444F9" w14:textId="77777777" w:rsidTr="00272874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FD07D" w14:textId="1033BE0B" w:rsidR="001838A5" w:rsidRDefault="001838A5" w:rsidP="001838A5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160" w:type="dxa"/>
          </w:tcPr>
          <w:p w14:paraId="169E0735" w14:textId="2E05D5D6" w:rsidR="001838A5" w:rsidRDefault="001838A5" w:rsidP="001838A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1.2.1 Notable Change Since the Last Bid Solicitation</w:t>
            </w:r>
          </w:p>
        </w:tc>
        <w:tc>
          <w:tcPr>
            <w:tcW w:w="7200" w:type="dxa"/>
            <w:vAlign w:val="center"/>
          </w:tcPr>
          <w:p w14:paraId="62960FB2" w14:textId="77777777" w:rsidR="001838A5" w:rsidRDefault="001838A5" w:rsidP="001838A5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following revisions have been made:</w:t>
            </w:r>
          </w:p>
          <w:p w14:paraId="31E4FEF9" w14:textId="77777777" w:rsidR="001838A5" w:rsidRPr="005A740D" w:rsidRDefault="001838A5" w:rsidP="001838A5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14:paraId="39167218" w14:textId="543BFEDA" w:rsidR="001838A5" w:rsidRPr="00E659C3" w:rsidRDefault="001838A5" w:rsidP="001838A5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“</w:t>
            </w:r>
            <w:r w:rsidRPr="00E659C3">
              <w:rPr>
                <w:rFonts w:ascii="Arial" w:hAnsi="Arial" w:cs="Arial"/>
              </w:rPr>
              <w:t>Section 4.4.3 Submittals has been revised as follows:</w:t>
            </w:r>
          </w:p>
          <w:p w14:paraId="2D23E22E" w14:textId="77777777" w:rsidR="001838A5" w:rsidRPr="00E659C3" w:rsidRDefault="001838A5" w:rsidP="001838A5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14:paraId="54A8C1EC" w14:textId="77777777" w:rsidR="001838A5" w:rsidRPr="00E659C3" w:rsidRDefault="001838A5" w:rsidP="001838A5">
            <w:pPr>
              <w:tabs>
                <w:tab w:val="left" w:pos="0"/>
              </w:tabs>
              <w:rPr>
                <w:rFonts w:ascii="Arial" w:hAnsi="Arial" w:cs="Arial"/>
                <w:b/>
              </w:rPr>
            </w:pPr>
            <w:r w:rsidRPr="00E659C3">
              <w:rPr>
                <w:rFonts w:ascii="Arial" w:hAnsi="Arial" w:cs="Arial"/>
                <w:b/>
              </w:rPr>
              <w:t>Specification Conformance</w:t>
            </w:r>
          </w:p>
          <w:p w14:paraId="692451F3" w14:textId="33266E7F" w:rsidR="001838A5" w:rsidRPr="00E659C3" w:rsidRDefault="001838A5" w:rsidP="001838A5">
            <w:pPr>
              <w:tabs>
                <w:tab w:val="left" w:pos="0"/>
              </w:tabs>
              <w:rPr>
                <w:rFonts w:ascii="Arial" w:hAnsi="Arial" w:cs="Arial"/>
              </w:rPr>
            </w:pPr>
            <w:r w:rsidRPr="00E659C3">
              <w:rPr>
                <w:rFonts w:ascii="Arial" w:hAnsi="Arial" w:cs="Arial"/>
              </w:rPr>
              <w:t>The Vendor {Bidder} shall submit with its Quote a manufacturer’s certification confirming that all items offered in response to this Bid Solicitation conform to the requirements set forth in Section 3.0 of this Bid Solicitation.</w:t>
            </w:r>
            <w:r>
              <w:rPr>
                <w:rFonts w:ascii="Arial" w:hAnsi="Arial" w:cs="Arial"/>
              </w:rPr>
              <w:t>”</w:t>
            </w:r>
            <w:r w:rsidRPr="00E659C3">
              <w:rPr>
                <w:rFonts w:ascii="Arial" w:hAnsi="Arial" w:cs="Arial"/>
              </w:rPr>
              <w:t xml:space="preserve"> </w:t>
            </w:r>
          </w:p>
          <w:p w14:paraId="3168C19A" w14:textId="77777777" w:rsidR="001838A5" w:rsidRPr="00E659C3" w:rsidRDefault="001838A5" w:rsidP="001838A5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14:paraId="47872DC9" w14:textId="3BD29C3A" w:rsidR="001838A5" w:rsidRPr="00002CD5" w:rsidRDefault="001838A5" w:rsidP="00E8729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 w:rsidRPr="00413488">
              <w:rPr>
                <w:rFonts w:ascii="Arial" w:hAnsi="Arial" w:cs="Arial"/>
              </w:rPr>
              <w:t xml:space="preserve">Please see revisions to </w:t>
            </w:r>
            <w:r w:rsidR="00E87298">
              <w:rPr>
                <w:rFonts w:ascii="Arial" w:hAnsi="Arial" w:cs="Arial"/>
              </w:rPr>
              <w:t>19</w:t>
            </w:r>
            <w:r w:rsidR="00E87298" w:rsidRPr="00413488">
              <w:rPr>
                <w:rFonts w:ascii="Arial" w:hAnsi="Arial" w:cs="Arial"/>
              </w:rPr>
              <w:t>DPP00</w:t>
            </w:r>
            <w:r w:rsidR="00E87298">
              <w:rPr>
                <w:rFonts w:ascii="Arial" w:hAnsi="Arial" w:cs="Arial"/>
              </w:rPr>
              <w:t>379</w:t>
            </w:r>
            <w:r w:rsidR="00E87298" w:rsidRPr="00413488">
              <w:rPr>
                <w:rFonts w:ascii="Arial" w:hAnsi="Arial" w:cs="Arial"/>
              </w:rPr>
              <w:t xml:space="preserve"> entitled “T</w:t>
            </w:r>
            <w:r w:rsidR="00E87298">
              <w:rPr>
                <w:rFonts w:ascii="Arial" w:hAnsi="Arial" w:cs="Arial"/>
              </w:rPr>
              <w:t>0009</w:t>
            </w:r>
            <w:r w:rsidR="00E87298" w:rsidRPr="00413488">
              <w:rPr>
                <w:rFonts w:ascii="Arial" w:hAnsi="Arial" w:cs="Arial"/>
              </w:rPr>
              <w:t xml:space="preserve"> </w:t>
            </w:r>
            <w:r w:rsidR="00E87298">
              <w:rPr>
                <w:rFonts w:ascii="Arial" w:hAnsi="Arial" w:cs="Arial"/>
              </w:rPr>
              <w:t>Foods: Cereal, Hot and Cold, for Distribution and Support Services</w:t>
            </w:r>
            <w:r w:rsidR="00E87298" w:rsidRPr="00413488">
              <w:rPr>
                <w:rFonts w:ascii="Arial" w:hAnsi="Arial" w:cs="Arial"/>
              </w:rPr>
              <w:t>, REVISED</w:t>
            </w:r>
            <w:r w:rsidR="00E87298">
              <w:rPr>
                <w:rFonts w:ascii="Arial" w:hAnsi="Arial" w:cs="Arial"/>
              </w:rPr>
              <w:t>.”</w:t>
            </w:r>
            <w:r w:rsidR="00E87298" w:rsidRPr="00002CD5">
              <w:rPr>
                <w:rFonts w:ascii="Arial" w:hAnsi="Arial" w:cs="Arial"/>
                <w:b/>
                <w:color w:val="000000"/>
              </w:rPr>
              <w:t xml:space="preserve"> </w:t>
            </w:r>
          </w:p>
        </w:tc>
      </w:tr>
      <w:tr w:rsidR="001838A5" w14:paraId="5963B5C4" w14:textId="77777777" w:rsidTr="00272874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47CC" w14:textId="50E70DCB" w:rsidR="001838A5" w:rsidRDefault="001838A5" w:rsidP="001838A5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160" w:type="dxa"/>
          </w:tcPr>
          <w:p w14:paraId="71924ACD" w14:textId="7E7CC0B5" w:rsidR="001838A5" w:rsidRDefault="001838A5" w:rsidP="00E143CC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4.4.3 Submittals</w:t>
            </w:r>
          </w:p>
        </w:tc>
        <w:tc>
          <w:tcPr>
            <w:tcW w:w="7200" w:type="dxa"/>
          </w:tcPr>
          <w:p w14:paraId="3BF0A2AA" w14:textId="77777777" w:rsidR="001838A5" w:rsidRPr="00FD67D6" w:rsidRDefault="001838A5" w:rsidP="001838A5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following has been added:</w:t>
            </w:r>
            <w:r>
              <w:rPr>
                <w:rFonts w:ascii="Arial" w:hAnsi="Arial" w:cs="Arial"/>
              </w:rPr>
              <w:br/>
            </w:r>
          </w:p>
          <w:p w14:paraId="199D2415" w14:textId="70AF4B65" w:rsidR="001838A5" w:rsidRPr="00FD67D6" w:rsidRDefault="001838A5" w:rsidP="00272874">
            <w:pPr>
              <w:tabs>
                <w:tab w:val="left" w:pos="0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“</w:t>
            </w:r>
            <w:r w:rsidRPr="00FD67D6">
              <w:rPr>
                <w:rFonts w:ascii="Arial" w:hAnsi="Arial" w:cs="Arial"/>
                <w:b/>
              </w:rPr>
              <w:t>Specification Conformance</w:t>
            </w:r>
          </w:p>
          <w:p w14:paraId="3C7E08AE" w14:textId="77777777" w:rsidR="001838A5" w:rsidRPr="00FD67D6" w:rsidRDefault="001838A5" w:rsidP="001838A5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14:paraId="4A1FC6E3" w14:textId="2087EDE1" w:rsidR="001838A5" w:rsidRPr="00FD67D6" w:rsidRDefault="001838A5" w:rsidP="001838A5">
            <w:pPr>
              <w:tabs>
                <w:tab w:val="left" w:pos="0"/>
              </w:tabs>
              <w:rPr>
                <w:rFonts w:ascii="Arial" w:hAnsi="Arial" w:cs="Arial"/>
              </w:rPr>
            </w:pPr>
            <w:r w:rsidRPr="00FD67D6">
              <w:rPr>
                <w:rFonts w:ascii="Arial" w:hAnsi="Arial" w:cs="Arial"/>
              </w:rPr>
              <w:t>The Vendor {Bidder} shall submit with its Quote a manufacturer’s certification confirming that all items offered in response to this Bid Solicitation conform to the requirements set forth in Section 3.0 of this Bid Solicitation.</w:t>
            </w:r>
            <w:r>
              <w:rPr>
                <w:rFonts w:ascii="Arial" w:hAnsi="Arial" w:cs="Arial"/>
              </w:rPr>
              <w:t>”</w:t>
            </w:r>
            <w:r w:rsidRPr="00FD67D6">
              <w:rPr>
                <w:rFonts w:ascii="Arial" w:hAnsi="Arial" w:cs="Arial"/>
              </w:rPr>
              <w:t xml:space="preserve"> </w:t>
            </w:r>
          </w:p>
          <w:p w14:paraId="401DDDD6" w14:textId="77777777" w:rsidR="001838A5" w:rsidRDefault="001838A5" w:rsidP="001838A5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14:paraId="401369A3" w14:textId="77F7E882" w:rsidR="00E87298" w:rsidRDefault="00E87298" w:rsidP="001838A5">
            <w:pPr>
              <w:tabs>
                <w:tab w:val="left" w:pos="0"/>
              </w:tabs>
              <w:rPr>
                <w:rFonts w:ascii="Arial" w:hAnsi="Arial" w:cs="Arial"/>
              </w:rPr>
            </w:pPr>
            <w:r w:rsidRPr="00F22D16">
              <w:rPr>
                <w:rFonts w:ascii="Arial" w:hAnsi="Arial" w:cs="Arial"/>
              </w:rPr>
              <w:t>Manufacturer’s certifications shall be submitted on company letterhead and signed by an officer of the company.</w:t>
            </w:r>
          </w:p>
          <w:p w14:paraId="43C8587F" w14:textId="77777777" w:rsidR="00E87298" w:rsidRPr="00FD67D6" w:rsidRDefault="00E87298" w:rsidP="001838A5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14:paraId="144C97AE" w14:textId="3796DE16" w:rsidR="001838A5" w:rsidRPr="00002CD5" w:rsidRDefault="001838A5" w:rsidP="00E87298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 w:rsidRPr="00413488">
              <w:rPr>
                <w:rFonts w:ascii="Arial" w:hAnsi="Arial" w:cs="Arial"/>
              </w:rPr>
              <w:t xml:space="preserve">Please see revisions to </w:t>
            </w:r>
            <w:r w:rsidR="00E87298">
              <w:rPr>
                <w:rFonts w:ascii="Arial" w:hAnsi="Arial" w:cs="Arial"/>
              </w:rPr>
              <w:t>19</w:t>
            </w:r>
            <w:r w:rsidR="00E87298" w:rsidRPr="00413488">
              <w:rPr>
                <w:rFonts w:ascii="Arial" w:hAnsi="Arial" w:cs="Arial"/>
              </w:rPr>
              <w:t>DPP00</w:t>
            </w:r>
            <w:r w:rsidR="00E87298">
              <w:rPr>
                <w:rFonts w:ascii="Arial" w:hAnsi="Arial" w:cs="Arial"/>
              </w:rPr>
              <w:t>379</w:t>
            </w:r>
            <w:r w:rsidR="00E87298" w:rsidRPr="00413488">
              <w:rPr>
                <w:rFonts w:ascii="Arial" w:hAnsi="Arial" w:cs="Arial"/>
              </w:rPr>
              <w:t xml:space="preserve"> entitled “T</w:t>
            </w:r>
            <w:r w:rsidR="00E87298">
              <w:rPr>
                <w:rFonts w:ascii="Arial" w:hAnsi="Arial" w:cs="Arial"/>
              </w:rPr>
              <w:t>0009</w:t>
            </w:r>
            <w:r w:rsidR="00E87298" w:rsidRPr="00413488">
              <w:rPr>
                <w:rFonts w:ascii="Arial" w:hAnsi="Arial" w:cs="Arial"/>
              </w:rPr>
              <w:t xml:space="preserve"> </w:t>
            </w:r>
            <w:r w:rsidR="00E87298">
              <w:rPr>
                <w:rFonts w:ascii="Arial" w:hAnsi="Arial" w:cs="Arial"/>
              </w:rPr>
              <w:t>Foods: Cereal, Hot and Cold, for Distribution and Support Services</w:t>
            </w:r>
            <w:r w:rsidR="00E87298" w:rsidRPr="00413488">
              <w:rPr>
                <w:rFonts w:ascii="Arial" w:hAnsi="Arial" w:cs="Arial"/>
              </w:rPr>
              <w:t>, REVISED</w:t>
            </w:r>
            <w:r w:rsidR="00E87298">
              <w:rPr>
                <w:rFonts w:ascii="Arial" w:hAnsi="Arial" w:cs="Arial"/>
              </w:rPr>
              <w:t>.”</w:t>
            </w:r>
            <w:r w:rsidR="00E87298" w:rsidRPr="00002CD5">
              <w:rPr>
                <w:rFonts w:ascii="Arial" w:hAnsi="Arial" w:cs="Arial"/>
                <w:b/>
                <w:color w:val="000000"/>
              </w:rPr>
              <w:t xml:space="preserve"> </w:t>
            </w:r>
          </w:p>
        </w:tc>
      </w:tr>
      <w:tr w:rsidR="00E143CC" w14:paraId="08F21608" w14:textId="77777777" w:rsidTr="00272874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C5B7" w14:textId="4A43ECB3" w:rsidR="00E143CC" w:rsidRDefault="00E143CC" w:rsidP="001838A5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160" w:type="dxa"/>
          </w:tcPr>
          <w:p w14:paraId="79CCC449" w14:textId="2ADC66EB" w:rsidR="00E143CC" w:rsidRDefault="00E143CC" w:rsidP="001838A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4.4.3.3 Nutritional Data Sheets</w:t>
            </w:r>
          </w:p>
        </w:tc>
        <w:tc>
          <w:tcPr>
            <w:tcW w:w="7200" w:type="dxa"/>
          </w:tcPr>
          <w:p w14:paraId="2E1142E9" w14:textId="77777777" w:rsidR="00E143CC" w:rsidRDefault="001675B0" w:rsidP="001838A5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following has been added:</w:t>
            </w:r>
          </w:p>
          <w:p w14:paraId="35A27D38" w14:textId="77777777" w:rsidR="001675B0" w:rsidRDefault="001675B0" w:rsidP="001838A5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14:paraId="6C178940" w14:textId="5AD3D492" w:rsidR="001675B0" w:rsidRPr="001675B0" w:rsidRDefault="001675B0" w:rsidP="001675B0">
            <w:pPr>
              <w:tabs>
                <w:tab w:val="left" w:pos="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“</w:t>
            </w:r>
            <w:r w:rsidRPr="001675B0">
              <w:rPr>
                <w:rFonts w:ascii="Arial" w:hAnsi="Arial" w:cs="Arial"/>
              </w:rPr>
              <w:t xml:space="preserve">In the event that the specification data sheets are not provided with a Vendor’s {Bidder’s} Quote, the Vendor {Bidder} shall also provide a manufacturer’s certification confirming that all specification data sheets provided for the items offered in response to this Bid Solicitation are/were valid and accurate at the time of Quote opening. Vendor {Bidder} must provide the certification within 48 hours following a written request from the State. </w:t>
            </w:r>
          </w:p>
          <w:p w14:paraId="5DF943E0" w14:textId="77777777" w:rsidR="001675B0" w:rsidRPr="001675B0" w:rsidRDefault="001675B0" w:rsidP="001675B0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14:paraId="323D089E" w14:textId="77777777" w:rsidR="001675B0" w:rsidRDefault="001675B0" w:rsidP="001675B0">
            <w:pPr>
              <w:tabs>
                <w:tab w:val="left" w:pos="0"/>
              </w:tabs>
              <w:rPr>
                <w:rFonts w:ascii="Arial" w:hAnsi="Arial" w:cs="Arial"/>
              </w:rPr>
            </w:pPr>
            <w:r w:rsidRPr="001675B0">
              <w:rPr>
                <w:rFonts w:ascii="Arial" w:hAnsi="Arial" w:cs="Arial"/>
              </w:rPr>
              <w:t>Manufacturer’s certification shall be submitted on company letterhead and signed by an officer of the company.</w:t>
            </w:r>
            <w:r>
              <w:rPr>
                <w:rFonts w:ascii="Arial" w:hAnsi="Arial" w:cs="Arial"/>
              </w:rPr>
              <w:t>”</w:t>
            </w:r>
          </w:p>
          <w:p w14:paraId="6A805A2E" w14:textId="77777777" w:rsidR="001675B0" w:rsidRDefault="001675B0" w:rsidP="001675B0">
            <w:pPr>
              <w:tabs>
                <w:tab w:val="left" w:pos="0"/>
              </w:tabs>
              <w:rPr>
                <w:rFonts w:ascii="Arial" w:hAnsi="Arial" w:cs="Arial"/>
              </w:rPr>
            </w:pPr>
          </w:p>
          <w:p w14:paraId="3F93174F" w14:textId="64F2EE54" w:rsidR="001675B0" w:rsidRDefault="001675B0" w:rsidP="001675B0">
            <w:pPr>
              <w:tabs>
                <w:tab w:val="left" w:pos="0"/>
              </w:tabs>
              <w:rPr>
                <w:rFonts w:ascii="Arial" w:hAnsi="Arial" w:cs="Arial"/>
              </w:rPr>
            </w:pPr>
            <w:r w:rsidRPr="001675B0">
              <w:rPr>
                <w:rFonts w:ascii="Arial" w:hAnsi="Arial" w:cs="Arial"/>
              </w:rPr>
              <w:t>Please see revisions to 19DPP00379 entitled “T0009 Foods: Cereal, Hot and Cold, for Distribution and Support Services, REVISED.”</w:t>
            </w:r>
          </w:p>
        </w:tc>
      </w:tr>
    </w:tbl>
    <w:p w14:paraId="03C6B4AB" w14:textId="6740A262" w:rsidR="00721BC8" w:rsidRDefault="00721BC8" w:rsidP="00364A22">
      <w:pPr>
        <w:tabs>
          <w:tab w:val="left" w:pos="0"/>
        </w:tabs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777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5405BE"/>
    <w:multiLevelType w:val="hybridMultilevel"/>
    <w:tmpl w:val="75CCA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765CD5"/>
    <w:multiLevelType w:val="hybridMultilevel"/>
    <w:tmpl w:val="B89CF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9270B4"/>
    <w:multiLevelType w:val="hybridMultilevel"/>
    <w:tmpl w:val="E59AE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4164A"/>
    <w:multiLevelType w:val="hybridMultilevel"/>
    <w:tmpl w:val="C7F6C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2CD5"/>
    <w:rsid w:val="00005E6D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6158"/>
    <w:rsid w:val="00087AC7"/>
    <w:rsid w:val="0009509A"/>
    <w:rsid w:val="000C3964"/>
    <w:rsid w:val="000C7991"/>
    <w:rsid w:val="000D0811"/>
    <w:rsid w:val="000F21AF"/>
    <w:rsid w:val="001036B6"/>
    <w:rsid w:val="001130EC"/>
    <w:rsid w:val="001236A1"/>
    <w:rsid w:val="001265C6"/>
    <w:rsid w:val="00152236"/>
    <w:rsid w:val="00160E56"/>
    <w:rsid w:val="001675B0"/>
    <w:rsid w:val="001838A5"/>
    <w:rsid w:val="00194DDF"/>
    <w:rsid w:val="001D1ABC"/>
    <w:rsid w:val="001F34F3"/>
    <w:rsid w:val="0020175D"/>
    <w:rsid w:val="00202F19"/>
    <w:rsid w:val="002420F8"/>
    <w:rsid w:val="00245A57"/>
    <w:rsid w:val="00257D6E"/>
    <w:rsid w:val="00260851"/>
    <w:rsid w:val="00271544"/>
    <w:rsid w:val="00272874"/>
    <w:rsid w:val="002745C5"/>
    <w:rsid w:val="00277644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46E4"/>
    <w:rsid w:val="0037646A"/>
    <w:rsid w:val="0038436B"/>
    <w:rsid w:val="00391DE8"/>
    <w:rsid w:val="0039648D"/>
    <w:rsid w:val="003971C7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3B67"/>
    <w:rsid w:val="0054794A"/>
    <w:rsid w:val="00554B41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96B46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74FA5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2D8D"/>
    <w:rsid w:val="008049AC"/>
    <w:rsid w:val="00804A53"/>
    <w:rsid w:val="008062EE"/>
    <w:rsid w:val="008137DB"/>
    <w:rsid w:val="00815E39"/>
    <w:rsid w:val="00816EA4"/>
    <w:rsid w:val="0082019A"/>
    <w:rsid w:val="008259C9"/>
    <w:rsid w:val="00847771"/>
    <w:rsid w:val="00853CA1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0930"/>
    <w:rsid w:val="00954320"/>
    <w:rsid w:val="00954529"/>
    <w:rsid w:val="00963B9C"/>
    <w:rsid w:val="00980AC4"/>
    <w:rsid w:val="00990CED"/>
    <w:rsid w:val="00993884"/>
    <w:rsid w:val="009A54E5"/>
    <w:rsid w:val="009B4780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97AA8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75C67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3CC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87298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426"/>
    <w:rsid w:val="00EF7D4E"/>
    <w:rsid w:val="00F043D3"/>
    <w:rsid w:val="00F05D01"/>
    <w:rsid w:val="00F22D16"/>
    <w:rsid w:val="00F3434F"/>
    <w:rsid w:val="00F34973"/>
    <w:rsid w:val="00F401B4"/>
    <w:rsid w:val="00F40A08"/>
    <w:rsid w:val="00F47276"/>
    <w:rsid w:val="00F52E4E"/>
    <w:rsid w:val="00F75EFF"/>
    <w:rsid w:val="00F87F65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purl.org/dc/terms/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035e97a8-7486-4082-94c4-ab983c563e8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EB20533F-5008-4645-9DA7-390734093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5</TotalTime>
  <Pages>2</Pages>
  <Words>534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Magaya, Unalenna</cp:lastModifiedBy>
  <cp:revision>4</cp:revision>
  <cp:lastPrinted>2019-10-09T15:21:00Z</cp:lastPrinted>
  <dcterms:created xsi:type="dcterms:W3CDTF">2019-10-08T14:37:00Z</dcterms:created>
  <dcterms:modified xsi:type="dcterms:W3CDTF">2019-10-09T15:32:00Z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