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3DD089B" w:rsidR="00364A22" w:rsidRPr="002420F8" w:rsidRDefault="00FE445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</w:t>
      </w:r>
      <w:r w:rsidR="00DC5A3D">
        <w:rPr>
          <w:rFonts w:ascii="Arial" w:hAnsi="Arial" w:cs="Arial"/>
          <w:b/>
          <w:sz w:val="20"/>
        </w:rPr>
        <w:t xml:space="preserve">May </w:t>
      </w:r>
      <w:r w:rsidR="007A6ACE">
        <w:rPr>
          <w:rFonts w:ascii="Arial" w:hAnsi="Arial" w:cs="Arial"/>
          <w:b/>
          <w:sz w:val="20"/>
        </w:rPr>
        <w:t>21</w:t>
      </w:r>
      <w:r w:rsidR="00231A8B" w:rsidRPr="00231A8B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1A8C09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E6B40" w:rsidRPr="000E6B40">
        <w:rPr>
          <w:rFonts w:ascii="Arial" w:hAnsi="Arial" w:cs="Arial"/>
          <w:sz w:val="20"/>
        </w:rPr>
        <w:t>19</w:t>
      </w:r>
      <w:r w:rsidR="007D1D98" w:rsidRPr="000E6B40">
        <w:rPr>
          <w:rFonts w:ascii="Arial" w:hAnsi="Arial" w:cs="Arial"/>
          <w:sz w:val="20"/>
        </w:rPr>
        <w:t>DPP</w:t>
      </w:r>
      <w:r w:rsidR="000E6B40">
        <w:rPr>
          <w:rFonts w:ascii="Arial" w:hAnsi="Arial" w:cs="Arial"/>
          <w:sz w:val="20"/>
        </w:rPr>
        <w:t>0035</w:t>
      </w:r>
      <w:r w:rsidR="006D181B">
        <w:rPr>
          <w:rFonts w:ascii="Arial" w:hAnsi="Arial" w:cs="Arial"/>
          <w:sz w:val="20"/>
        </w:rPr>
        <w:t>3</w:t>
      </w:r>
    </w:p>
    <w:p w14:paraId="6F83CB5D" w14:textId="7FACB68C" w:rsidR="008918DF" w:rsidRDefault="008918DF" w:rsidP="00E303D4">
      <w:pPr>
        <w:ind w:firstLine="720"/>
        <w:rPr>
          <w:rFonts w:ascii="Arial" w:hAnsi="Arial" w:cs="Arial"/>
          <w:b/>
        </w:rPr>
      </w:pPr>
      <w:r w:rsidRPr="00303814">
        <w:rPr>
          <w:rFonts w:ascii="Arial" w:hAnsi="Arial" w:cs="Arial"/>
          <w:b/>
        </w:rPr>
        <w:t xml:space="preserve">Bid Solicitation </w:t>
      </w:r>
      <w:r w:rsidR="00303814" w:rsidRPr="00303814">
        <w:rPr>
          <w:rFonts w:ascii="Arial" w:hAnsi="Arial" w:cs="Arial"/>
          <w:b/>
        </w:rPr>
        <w:t xml:space="preserve">– </w:t>
      </w:r>
      <w:r w:rsidR="00E303D4">
        <w:rPr>
          <w:rFonts w:ascii="Arial" w:hAnsi="Arial" w:cs="Arial"/>
          <w:b/>
        </w:rPr>
        <w:t xml:space="preserve">T1225 </w:t>
      </w:r>
      <w:r w:rsidR="006D181B">
        <w:rPr>
          <w:rFonts w:ascii="Arial" w:hAnsi="Arial" w:cs="Arial"/>
          <w:b/>
        </w:rPr>
        <w:t>Audits of Pension Trusts, Cash Management</w:t>
      </w:r>
      <w:r w:rsidR="00E303D4">
        <w:rPr>
          <w:rFonts w:ascii="Arial" w:hAnsi="Arial" w:cs="Arial"/>
          <w:b/>
        </w:rPr>
        <w:t>, Agency and Health</w:t>
      </w:r>
    </w:p>
    <w:p w14:paraId="60498629" w14:textId="3DE19769" w:rsidR="00E303D4" w:rsidRPr="008918DF" w:rsidRDefault="00E303D4" w:rsidP="00E303D4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Benefit Funds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E666ED4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94207">
        <w:rPr>
          <w:rFonts w:ascii="Arial" w:hAnsi="Arial" w:cs="Arial"/>
          <w:b/>
        </w:rPr>
        <w:t>Original Q</w:t>
      </w:r>
      <w:r w:rsidR="002420F8">
        <w:rPr>
          <w:rFonts w:ascii="Arial" w:hAnsi="Arial" w:cs="Arial"/>
          <w:b/>
        </w:rPr>
        <w:t xml:space="preserve">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13073">
        <w:rPr>
          <w:rFonts w:ascii="Arial" w:hAnsi="Arial" w:cs="Arial"/>
          <w:b/>
          <w:u w:val="single"/>
        </w:rPr>
        <w:t>June</w:t>
      </w:r>
      <w:r w:rsidR="00303814" w:rsidRPr="00303814">
        <w:rPr>
          <w:rFonts w:ascii="Arial" w:hAnsi="Arial" w:cs="Arial"/>
          <w:b/>
          <w:u w:val="single"/>
        </w:rPr>
        <w:t xml:space="preserve"> 4, 2019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A2D1DD3" w14:textId="5B34EAD3" w:rsidR="00A94207" w:rsidRPr="008918DF" w:rsidRDefault="00A9420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</w:t>
      </w:r>
      <w:r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June</w:t>
      </w:r>
      <w:r w:rsidRPr="00303814">
        <w:rPr>
          <w:rFonts w:ascii="Arial" w:hAnsi="Arial" w:cs="Arial"/>
          <w:b/>
          <w:u w:val="single"/>
        </w:rPr>
        <w:t xml:space="preserve"> </w:t>
      </w:r>
      <w:r w:rsidR="00EE230B">
        <w:rPr>
          <w:rFonts w:ascii="Arial" w:hAnsi="Arial" w:cs="Arial"/>
          <w:b/>
          <w:u w:val="single"/>
        </w:rPr>
        <w:t>25</w:t>
      </w:r>
      <w:r w:rsidRPr="00303814">
        <w:rPr>
          <w:rFonts w:ascii="Arial" w:hAnsi="Arial" w:cs="Arial"/>
          <w:b/>
          <w:u w:val="single"/>
        </w:rPr>
        <w:t>, 2019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F3190A5" w14:textId="77777777" w:rsidR="005911C3" w:rsidRDefault="005911C3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</w:p>
    <w:p w14:paraId="03C6B419" w14:textId="7576ACF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03814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B73E79B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>The following constitutes Bid Amendment #</w:t>
      </w:r>
      <w:r w:rsidR="00303814" w:rsidRPr="00DC5A3D">
        <w:rPr>
          <w:rFonts w:ascii="Arial" w:hAnsi="Arial" w:cs="Arial"/>
        </w:rPr>
        <w:t>1</w:t>
      </w:r>
      <w:r w:rsidRPr="00DC5A3D">
        <w:rPr>
          <w:rFonts w:ascii="Arial" w:hAnsi="Arial" w:cs="Arial"/>
        </w:rPr>
        <w:t xml:space="preserve"> to the above referenced </w:t>
      </w:r>
      <w:r w:rsidR="00502120" w:rsidRPr="00DC5A3D">
        <w:rPr>
          <w:rFonts w:ascii="Arial" w:hAnsi="Arial" w:cs="Arial"/>
        </w:rPr>
        <w:t>Bid S</w:t>
      </w:r>
      <w:r w:rsidR="002420F8" w:rsidRPr="00DC5A3D">
        <w:rPr>
          <w:rFonts w:ascii="Arial" w:hAnsi="Arial" w:cs="Arial"/>
        </w:rPr>
        <w:t>olicitation</w:t>
      </w:r>
      <w:r w:rsidR="00260851" w:rsidRPr="00DC5A3D">
        <w:rPr>
          <w:rFonts w:ascii="Arial" w:hAnsi="Arial" w:cs="Arial"/>
        </w:rPr>
        <w:t>:</w:t>
      </w:r>
    </w:p>
    <w:p w14:paraId="581CF239" w14:textId="77777777" w:rsidR="00AA5A65" w:rsidRDefault="00AA5A65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856BC4" w14:textId="2108E5CE" w:rsidR="00AA5A65" w:rsidRPr="00AA5A65" w:rsidRDefault="00AA5A65" w:rsidP="00AA5A65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AA5A65">
        <w:rPr>
          <w:rFonts w:ascii="Arial" w:hAnsi="Arial" w:cs="Arial"/>
        </w:rPr>
        <w:t>The Quote submission due date has been extended to June 25, 2019</w:t>
      </w:r>
      <w:r w:rsidR="00FE4C70">
        <w:rPr>
          <w:rFonts w:ascii="Arial" w:hAnsi="Arial" w:cs="Arial"/>
        </w:rPr>
        <w:t>.</w:t>
      </w:r>
    </w:p>
    <w:p w14:paraId="33FA6D07" w14:textId="30378043" w:rsidR="00A94207" w:rsidRDefault="00A94207" w:rsidP="00AA5A65">
      <w:pPr>
        <w:pStyle w:val="ListParagraph"/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14:paraId="5E33BD15" w14:textId="7D3E4643" w:rsidR="00FE4C70" w:rsidRDefault="00FE4C70" w:rsidP="00FE4C70">
      <w:pPr>
        <w:tabs>
          <w:tab w:val="left" w:pos="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NOTE:</w:t>
      </w:r>
      <w:r>
        <w:rPr>
          <w:rFonts w:ascii="Arial" w:hAnsi="Arial" w:cs="Arial"/>
          <w:b/>
        </w:rPr>
        <w:t xml:space="preserve">  The answers to questions submitted will be provided in a sub</w:t>
      </w:r>
      <w:r>
        <w:rPr>
          <w:rFonts w:ascii="Arial" w:hAnsi="Arial" w:cs="Arial"/>
          <w:b/>
        </w:rPr>
        <w:t>sequent Bid Amendment</w:t>
      </w:r>
      <w:r>
        <w:rPr>
          <w:rFonts w:ascii="Arial" w:hAnsi="Arial" w:cs="Arial"/>
          <w:b/>
        </w:rPr>
        <w:t>.</w:t>
      </w:r>
    </w:p>
    <w:p w14:paraId="5C405FAF" w14:textId="77777777" w:rsidR="00AA5A65" w:rsidRPr="00FE4C70" w:rsidRDefault="00AA5A65" w:rsidP="00FE4C70">
      <w:pPr>
        <w:tabs>
          <w:tab w:val="left" w:pos="0"/>
        </w:tabs>
        <w:jc w:val="both"/>
        <w:rPr>
          <w:rFonts w:ascii="Arial" w:hAnsi="Arial" w:cs="Arial"/>
          <w:highlight w:val="yellow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C5A3D">
        <w:rPr>
          <w:rFonts w:ascii="Arial" w:hAnsi="Arial" w:cs="Arial"/>
        </w:rPr>
        <w:t xml:space="preserve">It is the sole responsibility of the </w:t>
      </w:r>
      <w:r w:rsidR="009C76AA" w:rsidRPr="00DC5A3D">
        <w:rPr>
          <w:rFonts w:ascii="Arial" w:hAnsi="Arial" w:cs="Arial"/>
        </w:rPr>
        <w:t>V</w:t>
      </w:r>
      <w:r w:rsidRPr="00DC5A3D">
        <w:rPr>
          <w:rFonts w:ascii="Arial" w:hAnsi="Arial" w:cs="Arial"/>
        </w:rPr>
        <w:t>endor {</w:t>
      </w:r>
      <w:r w:rsidR="009C76AA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>idder} to be knowledgeable of all of the additions, deletions, clarificat</w:t>
      </w:r>
      <w:r w:rsidR="00502120" w:rsidRPr="00DC5A3D">
        <w:rPr>
          <w:rFonts w:ascii="Arial" w:hAnsi="Arial" w:cs="Arial"/>
        </w:rPr>
        <w:t>ions, and modifications to the Bid S</w:t>
      </w:r>
      <w:r w:rsidRPr="00DC5A3D">
        <w:rPr>
          <w:rFonts w:ascii="Arial" w:hAnsi="Arial" w:cs="Arial"/>
        </w:rPr>
        <w:t>olicitation and/or the New Jersey Standard Terms a</w:t>
      </w:r>
      <w:r w:rsidR="00502120" w:rsidRPr="00DC5A3D">
        <w:rPr>
          <w:rFonts w:ascii="Arial" w:hAnsi="Arial" w:cs="Arial"/>
        </w:rPr>
        <w:t>nd Conditions relative to this Bid S</w:t>
      </w:r>
      <w:r w:rsidR="002420F8" w:rsidRPr="00DC5A3D">
        <w:rPr>
          <w:rFonts w:ascii="Arial" w:hAnsi="Arial" w:cs="Arial"/>
        </w:rPr>
        <w:t xml:space="preserve">olicitation </w:t>
      </w:r>
      <w:r w:rsidRPr="00DC5A3D">
        <w:rPr>
          <w:rFonts w:ascii="Arial" w:hAnsi="Arial" w:cs="Arial"/>
        </w:rPr>
        <w:t xml:space="preserve">as set forth in all </w:t>
      </w:r>
      <w:r w:rsidR="00490B0F" w:rsidRPr="00DC5A3D">
        <w:rPr>
          <w:rFonts w:ascii="Arial" w:hAnsi="Arial" w:cs="Arial"/>
        </w:rPr>
        <w:t>B</w:t>
      </w:r>
      <w:r w:rsidRPr="00DC5A3D">
        <w:rPr>
          <w:rFonts w:ascii="Arial" w:hAnsi="Arial" w:cs="Arial"/>
        </w:rPr>
        <w:t xml:space="preserve">id </w:t>
      </w:r>
      <w:r w:rsidR="00490B0F" w:rsidRPr="00DC5A3D">
        <w:rPr>
          <w:rFonts w:ascii="Arial" w:hAnsi="Arial" w:cs="Arial"/>
        </w:rPr>
        <w:t>A</w:t>
      </w:r>
      <w:r w:rsidRPr="00DC5A3D">
        <w:rPr>
          <w:rFonts w:ascii="Arial" w:hAnsi="Arial" w:cs="Arial"/>
        </w:rPr>
        <w:t>mendments.</w:t>
      </w:r>
      <w:r w:rsidRPr="008918DF">
        <w:rPr>
          <w:rFonts w:ascii="Arial" w:hAnsi="Arial" w:cs="Arial"/>
        </w:rPr>
        <w:t xml:space="preserve">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</w:t>
      </w:r>
      <w:bookmarkStart w:id="0" w:name="_GoBack"/>
      <w:bookmarkEnd w:id="0"/>
      <w:r w:rsidR="00502120" w:rsidRPr="008918DF">
        <w:rPr>
          <w:rFonts w:ascii="Arial" w:hAnsi="Arial" w:cs="Arial"/>
        </w:rPr>
        <w:t>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3FBEE4" w14:textId="77777777" w:rsidR="00EE230B" w:rsidRDefault="00EE230B">
      <w:r>
        <w:separator/>
      </w:r>
    </w:p>
  </w:endnote>
  <w:endnote w:type="continuationSeparator" w:id="0">
    <w:p w14:paraId="58A9227C" w14:textId="77777777" w:rsidR="00EE230B" w:rsidRDefault="00EE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EE230B" w:rsidRDefault="00EE23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C70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03C6B4B1" w14:textId="77777777" w:rsidR="00EE230B" w:rsidRDefault="00EE23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EE230B" w:rsidRDefault="00EE230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EE230B" w:rsidRPr="003048CF" w:rsidRDefault="00EE230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EE230B" w:rsidRPr="003048CF" w:rsidRDefault="00EE230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C50D20" w14:textId="77777777" w:rsidR="00EE230B" w:rsidRDefault="00EE230B">
      <w:r>
        <w:separator/>
      </w:r>
    </w:p>
  </w:footnote>
  <w:footnote w:type="continuationSeparator" w:id="0">
    <w:p w14:paraId="2DF493D5" w14:textId="77777777" w:rsidR="00EE230B" w:rsidRDefault="00EE2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E230B" w14:paraId="0F26F833" w14:textId="77777777" w:rsidTr="00267404">
      <w:trPr>
        <w:trHeight w:val="1080"/>
        <w:jc w:val="center"/>
      </w:trPr>
      <w:tc>
        <w:tcPr>
          <w:tcW w:w="2880" w:type="dxa"/>
        </w:tcPr>
        <w:p w14:paraId="3BD5B027" w14:textId="77777777" w:rsidR="00EE230B" w:rsidRDefault="00EE230B" w:rsidP="00E242AB"/>
      </w:tc>
      <w:tc>
        <w:tcPr>
          <w:tcW w:w="5760" w:type="dxa"/>
          <w:vAlign w:val="center"/>
        </w:tcPr>
        <w:p w14:paraId="0FD38982" w14:textId="77777777" w:rsidR="00EE230B" w:rsidRDefault="00EE230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E230B" w:rsidRDefault="00EE230B" w:rsidP="00E242AB"/>
      </w:tc>
    </w:tr>
    <w:tr w:rsidR="00EE230B" w14:paraId="1D957A5A" w14:textId="77777777" w:rsidTr="00267404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E230B" w:rsidRPr="00DE79FE" w:rsidRDefault="00EE230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E230B" w:rsidRPr="006359DD" w:rsidRDefault="00EE230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E230B" w:rsidRPr="00952B78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E230B" w:rsidRPr="00CD2155" w:rsidRDefault="00EE230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E230B" w:rsidRPr="00CD2155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E230B" w:rsidRPr="006359DD" w:rsidRDefault="00EE230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E230B" w14:paraId="4315D963" w14:textId="77777777" w:rsidTr="00267404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E230B" w:rsidRPr="006359DD" w:rsidRDefault="00EE230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E230B" w:rsidRPr="006359DD" w:rsidRDefault="00EE230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E230B" w14:paraId="15BC600F" w14:textId="77777777" w:rsidTr="00267404">
      <w:trPr>
        <w:jc w:val="center"/>
      </w:trPr>
      <w:tc>
        <w:tcPr>
          <w:tcW w:w="2880" w:type="dxa"/>
        </w:tcPr>
        <w:p w14:paraId="38418747" w14:textId="77777777" w:rsidR="00EE230B" w:rsidRPr="006359DD" w:rsidRDefault="00EE230B" w:rsidP="00E242AB"/>
      </w:tc>
      <w:tc>
        <w:tcPr>
          <w:tcW w:w="5760" w:type="dxa"/>
        </w:tcPr>
        <w:p w14:paraId="44EF803D" w14:textId="77777777" w:rsidR="00EE230B" w:rsidRPr="00CD2155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E230B" w:rsidRPr="006359DD" w:rsidRDefault="00EE230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E230B" w:rsidRPr="006359DD" w:rsidRDefault="00EE230B" w:rsidP="00E242AB"/>
      </w:tc>
    </w:tr>
  </w:tbl>
  <w:p w14:paraId="03C6B4BB" w14:textId="017E7320" w:rsidR="00EE230B" w:rsidRDefault="00EE230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000AF"/>
    <w:multiLevelType w:val="hybridMultilevel"/>
    <w:tmpl w:val="74401E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E0D8E"/>
    <w:multiLevelType w:val="hybridMultilevel"/>
    <w:tmpl w:val="6F768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F6E80"/>
    <w:multiLevelType w:val="hybridMultilevel"/>
    <w:tmpl w:val="312E39B8"/>
    <w:lvl w:ilvl="0" w:tplc="9AECC90A">
      <w:start w:val="1"/>
      <w:numFmt w:val="upperLetter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9C2D1C"/>
    <w:multiLevelType w:val="hybridMultilevel"/>
    <w:tmpl w:val="03A638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0BAC"/>
    <w:multiLevelType w:val="multilevel"/>
    <w:tmpl w:val="0D7A60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8121BA"/>
    <w:multiLevelType w:val="hybridMultilevel"/>
    <w:tmpl w:val="F9BEB610"/>
    <w:lvl w:ilvl="0" w:tplc="FCC84244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B068E"/>
    <w:multiLevelType w:val="hybridMultilevel"/>
    <w:tmpl w:val="6F2C6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686B"/>
    <w:multiLevelType w:val="hybridMultilevel"/>
    <w:tmpl w:val="7514FB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A28DE"/>
    <w:multiLevelType w:val="hybridMultilevel"/>
    <w:tmpl w:val="68B43B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39C0"/>
    <w:multiLevelType w:val="hybridMultilevel"/>
    <w:tmpl w:val="79D080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B07F0"/>
    <w:multiLevelType w:val="hybridMultilevel"/>
    <w:tmpl w:val="AA9A68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20448"/>
    <w:multiLevelType w:val="hybridMultilevel"/>
    <w:tmpl w:val="47CAA3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D5376"/>
    <w:multiLevelType w:val="hybridMultilevel"/>
    <w:tmpl w:val="3C783A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0F80"/>
    <w:rsid w:val="000303DD"/>
    <w:rsid w:val="0004455E"/>
    <w:rsid w:val="00047D91"/>
    <w:rsid w:val="00052193"/>
    <w:rsid w:val="00052433"/>
    <w:rsid w:val="000555F2"/>
    <w:rsid w:val="00060149"/>
    <w:rsid w:val="0006149B"/>
    <w:rsid w:val="0006201E"/>
    <w:rsid w:val="00070280"/>
    <w:rsid w:val="00080562"/>
    <w:rsid w:val="00087AC7"/>
    <w:rsid w:val="00094EE2"/>
    <w:rsid w:val="000B2242"/>
    <w:rsid w:val="000C3964"/>
    <w:rsid w:val="000C683A"/>
    <w:rsid w:val="000C7991"/>
    <w:rsid w:val="000D0811"/>
    <w:rsid w:val="000D386E"/>
    <w:rsid w:val="000D39EB"/>
    <w:rsid w:val="000E0CBA"/>
    <w:rsid w:val="000E4AF8"/>
    <w:rsid w:val="000E6B40"/>
    <w:rsid w:val="000E7F92"/>
    <w:rsid w:val="000F21AF"/>
    <w:rsid w:val="000F7C8F"/>
    <w:rsid w:val="001032C3"/>
    <w:rsid w:val="001036B6"/>
    <w:rsid w:val="001130EC"/>
    <w:rsid w:val="001144DC"/>
    <w:rsid w:val="001147DF"/>
    <w:rsid w:val="00115114"/>
    <w:rsid w:val="001236A1"/>
    <w:rsid w:val="001265C6"/>
    <w:rsid w:val="001343CA"/>
    <w:rsid w:val="00143910"/>
    <w:rsid w:val="0016052B"/>
    <w:rsid w:val="00160E56"/>
    <w:rsid w:val="00166540"/>
    <w:rsid w:val="00167B92"/>
    <w:rsid w:val="00170B20"/>
    <w:rsid w:val="0017671B"/>
    <w:rsid w:val="0018072C"/>
    <w:rsid w:val="001819E9"/>
    <w:rsid w:val="001938F4"/>
    <w:rsid w:val="00194DDF"/>
    <w:rsid w:val="001968E7"/>
    <w:rsid w:val="001A2CED"/>
    <w:rsid w:val="001B05A5"/>
    <w:rsid w:val="001B14D8"/>
    <w:rsid w:val="001B1793"/>
    <w:rsid w:val="001C10F1"/>
    <w:rsid w:val="001C5045"/>
    <w:rsid w:val="001C5FB1"/>
    <w:rsid w:val="001D0804"/>
    <w:rsid w:val="001D1ABC"/>
    <w:rsid w:val="001D3B44"/>
    <w:rsid w:val="001E06E6"/>
    <w:rsid w:val="001E1685"/>
    <w:rsid w:val="001E6A99"/>
    <w:rsid w:val="001F0529"/>
    <w:rsid w:val="001F2781"/>
    <w:rsid w:val="001F34F3"/>
    <w:rsid w:val="0020175D"/>
    <w:rsid w:val="00202F19"/>
    <w:rsid w:val="00214147"/>
    <w:rsid w:val="00216A35"/>
    <w:rsid w:val="00220529"/>
    <w:rsid w:val="00230B01"/>
    <w:rsid w:val="00231A8B"/>
    <w:rsid w:val="0023264E"/>
    <w:rsid w:val="0023787C"/>
    <w:rsid w:val="002420F8"/>
    <w:rsid w:val="00247477"/>
    <w:rsid w:val="002501F6"/>
    <w:rsid w:val="00256C28"/>
    <w:rsid w:val="00257D6E"/>
    <w:rsid w:val="00260851"/>
    <w:rsid w:val="00261B41"/>
    <w:rsid w:val="00267404"/>
    <w:rsid w:val="00271544"/>
    <w:rsid w:val="002745C5"/>
    <w:rsid w:val="002768DA"/>
    <w:rsid w:val="00276D8D"/>
    <w:rsid w:val="002801DC"/>
    <w:rsid w:val="00285BF3"/>
    <w:rsid w:val="0029090E"/>
    <w:rsid w:val="002913E6"/>
    <w:rsid w:val="00293456"/>
    <w:rsid w:val="002970EF"/>
    <w:rsid w:val="002B2D36"/>
    <w:rsid w:val="002B36EF"/>
    <w:rsid w:val="002B424A"/>
    <w:rsid w:val="002C1484"/>
    <w:rsid w:val="002C184E"/>
    <w:rsid w:val="002C54B7"/>
    <w:rsid w:val="002C5CC9"/>
    <w:rsid w:val="002D45C8"/>
    <w:rsid w:val="002E0C96"/>
    <w:rsid w:val="002E2AD5"/>
    <w:rsid w:val="002E6247"/>
    <w:rsid w:val="002F1449"/>
    <w:rsid w:val="002F1D96"/>
    <w:rsid w:val="002F48AA"/>
    <w:rsid w:val="00300927"/>
    <w:rsid w:val="00303814"/>
    <w:rsid w:val="003048CF"/>
    <w:rsid w:val="00305B6D"/>
    <w:rsid w:val="003069D9"/>
    <w:rsid w:val="00310E6E"/>
    <w:rsid w:val="00312583"/>
    <w:rsid w:val="00312D7D"/>
    <w:rsid w:val="00317453"/>
    <w:rsid w:val="00322697"/>
    <w:rsid w:val="00326DC4"/>
    <w:rsid w:val="0032707C"/>
    <w:rsid w:val="00327AE5"/>
    <w:rsid w:val="0033261D"/>
    <w:rsid w:val="00333591"/>
    <w:rsid w:val="0034140E"/>
    <w:rsid w:val="0034222F"/>
    <w:rsid w:val="00342A79"/>
    <w:rsid w:val="003535CF"/>
    <w:rsid w:val="00363101"/>
    <w:rsid w:val="00364A22"/>
    <w:rsid w:val="00367201"/>
    <w:rsid w:val="00372C16"/>
    <w:rsid w:val="0037646A"/>
    <w:rsid w:val="00376997"/>
    <w:rsid w:val="00385011"/>
    <w:rsid w:val="00391DE8"/>
    <w:rsid w:val="0039648D"/>
    <w:rsid w:val="003A030B"/>
    <w:rsid w:val="003A3CAF"/>
    <w:rsid w:val="003A76EC"/>
    <w:rsid w:val="003A7C71"/>
    <w:rsid w:val="003B069E"/>
    <w:rsid w:val="003B1D63"/>
    <w:rsid w:val="003B2ECE"/>
    <w:rsid w:val="003B393D"/>
    <w:rsid w:val="003B4DFB"/>
    <w:rsid w:val="003B5388"/>
    <w:rsid w:val="003B7DBB"/>
    <w:rsid w:val="003C2307"/>
    <w:rsid w:val="003D02FC"/>
    <w:rsid w:val="003D4692"/>
    <w:rsid w:val="003D4AFF"/>
    <w:rsid w:val="003D6C3B"/>
    <w:rsid w:val="003D747D"/>
    <w:rsid w:val="003E2087"/>
    <w:rsid w:val="003E2EDC"/>
    <w:rsid w:val="003E6C6F"/>
    <w:rsid w:val="003F2A90"/>
    <w:rsid w:val="003F5855"/>
    <w:rsid w:val="003F66F6"/>
    <w:rsid w:val="003F7837"/>
    <w:rsid w:val="00410AA3"/>
    <w:rsid w:val="00417A2E"/>
    <w:rsid w:val="00421218"/>
    <w:rsid w:val="00423912"/>
    <w:rsid w:val="004315E8"/>
    <w:rsid w:val="00434453"/>
    <w:rsid w:val="004355EF"/>
    <w:rsid w:val="0043667E"/>
    <w:rsid w:val="00436D34"/>
    <w:rsid w:val="00437030"/>
    <w:rsid w:val="0043775C"/>
    <w:rsid w:val="00446F52"/>
    <w:rsid w:val="00447ECD"/>
    <w:rsid w:val="0045655E"/>
    <w:rsid w:val="00460DC6"/>
    <w:rsid w:val="004726CC"/>
    <w:rsid w:val="00476106"/>
    <w:rsid w:val="00490B0F"/>
    <w:rsid w:val="00494976"/>
    <w:rsid w:val="004A0576"/>
    <w:rsid w:val="004A121D"/>
    <w:rsid w:val="004A7DA7"/>
    <w:rsid w:val="004B1244"/>
    <w:rsid w:val="004C13A5"/>
    <w:rsid w:val="004C417C"/>
    <w:rsid w:val="004C4AF6"/>
    <w:rsid w:val="004C6DA3"/>
    <w:rsid w:val="004D39D7"/>
    <w:rsid w:val="004E1404"/>
    <w:rsid w:val="004E32C5"/>
    <w:rsid w:val="004E5C15"/>
    <w:rsid w:val="004E725B"/>
    <w:rsid w:val="004F120A"/>
    <w:rsid w:val="004F3C89"/>
    <w:rsid w:val="004F542C"/>
    <w:rsid w:val="00502120"/>
    <w:rsid w:val="00502BBA"/>
    <w:rsid w:val="00505199"/>
    <w:rsid w:val="00505D7C"/>
    <w:rsid w:val="00506808"/>
    <w:rsid w:val="00516989"/>
    <w:rsid w:val="005175DC"/>
    <w:rsid w:val="0052511D"/>
    <w:rsid w:val="005271D3"/>
    <w:rsid w:val="005321AF"/>
    <w:rsid w:val="0053372D"/>
    <w:rsid w:val="00536B3A"/>
    <w:rsid w:val="0054794A"/>
    <w:rsid w:val="00560578"/>
    <w:rsid w:val="005654E0"/>
    <w:rsid w:val="005663AD"/>
    <w:rsid w:val="00567F16"/>
    <w:rsid w:val="00572F24"/>
    <w:rsid w:val="005748C4"/>
    <w:rsid w:val="005812E4"/>
    <w:rsid w:val="0058187A"/>
    <w:rsid w:val="005838D7"/>
    <w:rsid w:val="005840EA"/>
    <w:rsid w:val="0058635F"/>
    <w:rsid w:val="005911C3"/>
    <w:rsid w:val="005A3C9D"/>
    <w:rsid w:val="005B07BE"/>
    <w:rsid w:val="005B10F0"/>
    <w:rsid w:val="005B74AF"/>
    <w:rsid w:val="005B7B28"/>
    <w:rsid w:val="005C1CAB"/>
    <w:rsid w:val="005C66B9"/>
    <w:rsid w:val="005D1FD3"/>
    <w:rsid w:val="005D5F8B"/>
    <w:rsid w:val="005D6B36"/>
    <w:rsid w:val="005D7082"/>
    <w:rsid w:val="005E3AEA"/>
    <w:rsid w:val="005E3D44"/>
    <w:rsid w:val="005E7D9D"/>
    <w:rsid w:val="005F3A74"/>
    <w:rsid w:val="00605B5C"/>
    <w:rsid w:val="00606CAB"/>
    <w:rsid w:val="006075B9"/>
    <w:rsid w:val="00607F67"/>
    <w:rsid w:val="006100ED"/>
    <w:rsid w:val="00610AAA"/>
    <w:rsid w:val="00610ADE"/>
    <w:rsid w:val="00615E25"/>
    <w:rsid w:val="00623F3B"/>
    <w:rsid w:val="00631510"/>
    <w:rsid w:val="0063265A"/>
    <w:rsid w:val="00646784"/>
    <w:rsid w:val="006531EC"/>
    <w:rsid w:val="006700FE"/>
    <w:rsid w:val="00670FCB"/>
    <w:rsid w:val="006844DA"/>
    <w:rsid w:val="006848B7"/>
    <w:rsid w:val="006875E4"/>
    <w:rsid w:val="00687821"/>
    <w:rsid w:val="00691F9D"/>
    <w:rsid w:val="00694A6F"/>
    <w:rsid w:val="00697F0F"/>
    <w:rsid w:val="006A3DE5"/>
    <w:rsid w:val="006A7E18"/>
    <w:rsid w:val="006B0172"/>
    <w:rsid w:val="006B3833"/>
    <w:rsid w:val="006C0AEA"/>
    <w:rsid w:val="006C37AB"/>
    <w:rsid w:val="006C5427"/>
    <w:rsid w:val="006D181B"/>
    <w:rsid w:val="006D2967"/>
    <w:rsid w:val="006D4031"/>
    <w:rsid w:val="006D60C2"/>
    <w:rsid w:val="006D6EE7"/>
    <w:rsid w:val="006E5DC8"/>
    <w:rsid w:val="006E6FF8"/>
    <w:rsid w:val="006F0625"/>
    <w:rsid w:val="006F2B05"/>
    <w:rsid w:val="006F6B05"/>
    <w:rsid w:val="007056EE"/>
    <w:rsid w:val="00713073"/>
    <w:rsid w:val="0071384F"/>
    <w:rsid w:val="007178E9"/>
    <w:rsid w:val="0072121B"/>
    <w:rsid w:val="00721337"/>
    <w:rsid w:val="00721BC8"/>
    <w:rsid w:val="007452B5"/>
    <w:rsid w:val="007506A0"/>
    <w:rsid w:val="00764E42"/>
    <w:rsid w:val="007677A8"/>
    <w:rsid w:val="00772ECA"/>
    <w:rsid w:val="00776521"/>
    <w:rsid w:val="00776D84"/>
    <w:rsid w:val="00777C9B"/>
    <w:rsid w:val="00780679"/>
    <w:rsid w:val="007826CD"/>
    <w:rsid w:val="00785AFC"/>
    <w:rsid w:val="007A173B"/>
    <w:rsid w:val="007A5014"/>
    <w:rsid w:val="007A5F35"/>
    <w:rsid w:val="007A6ACE"/>
    <w:rsid w:val="007B7487"/>
    <w:rsid w:val="007C06FF"/>
    <w:rsid w:val="007C2475"/>
    <w:rsid w:val="007C2585"/>
    <w:rsid w:val="007C31B3"/>
    <w:rsid w:val="007C3B8D"/>
    <w:rsid w:val="007C56C0"/>
    <w:rsid w:val="007D1D98"/>
    <w:rsid w:val="007D29E3"/>
    <w:rsid w:val="007D2AFB"/>
    <w:rsid w:val="007E0070"/>
    <w:rsid w:val="007E020D"/>
    <w:rsid w:val="007E2D30"/>
    <w:rsid w:val="007E56C8"/>
    <w:rsid w:val="007F55BE"/>
    <w:rsid w:val="007F62CB"/>
    <w:rsid w:val="008026AD"/>
    <w:rsid w:val="0080293A"/>
    <w:rsid w:val="008049AC"/>
    <w:rsid w:val="00804A53"/>
    <w:rsid w:val="00805638"/>
    <w:rsid w:val="008062EE"/>
    <w:rsid w:val="008137DB"/>
    <w:rsid w:val="00813BC9"/>
    <w:rsid w:val="00815E39"/>
    <w:rsid w:val="00816EA4"/>
    <w:rsid w:val="0082019A"/>
    <w:rsid w:val="008202DA"/>
    <w:rsid w:val="00822894"/>
    <w:rsid w:val="008255A0"/>
    <w:rsid w:val="00826787"/>
    <w:rsid w:val="0083497F"/>
    <w:rsid w:val="008512DC"/>
    <w:rsid w:val="00855603"/>
    <w:rsid w:val="00862340"/>
    <w:rsid w:val="00863FBE"/>
    <w:rsid w:val="00877D74"/>
    <w:rsid w:val="00883737"/>
    <w:rsid w:val="0088450C"/>
    <w:rsid w:val="00884C9E"/>
    <w:rsid w:val="008918DF"/>
    <w:rsid w:val="008A0B3A"/>
    <w:rsid w:val="008A26D2"/>
    <w:rsid w:val="008B0886"/>
    <w:rsid w:val="008B260D"/>
    <w:rsid w:val="008C6F05"/>
    <w:rsid w:val="008D3A86"/>
    <w:rsid w:val="008D453D"/>
    <w:rsid w:val="008D61EA"/>
    <w:rsid w:val="008E15DD"/>
    <w:rsid w:val="008E2732"/>
    <w:rsid w:val="008E2CDD"/>
    <w:rsid w:val="008E50C7"/>
    <w:rsid w:val="008F5C07"/>
    <w:rsid w:val="008F75E9"/>
    <w:rsid w:val="00901E48"/>
    <w:rsid w:val="00902472"/>
    <w:rsid w:val="0091092B"/>
    <w:rsid w:val="00913C30"/>
    <w:rsid w:val="00917A01"/>
    <w:rsid w:val="009225CB"/>
    <w:rsid w:val="00922819"/>
    <w:rsid w:val="00923970"/>
    <w:rsid w:val="009308DE"/>
    <w:rsid w:val="00931A62"/>
    <w:rsid w:val="009320ED"/>
    <w:rsid w:val="00934725"/>
    <w:rsid w:val="00954320"/>
    <w:rsid w:val="00954529"/>
    <w:rsid w:val="0095457C"/>
    <w:rsid w:val="00963B9C"/>
    <w:rsid w:val="00963CE7"/>
    <w:rsid w:val="00980AC4"/>
    <w:rsid w:val="00985D01"/>
    <w:rsid w:val="00986FB9"/>
    <w:rsid w:val="00990CED"/>
    <w:rsid w:val="00991259"/>
    <w:rsid w:val="00992BC5"/>
    <w:rsid w:val="00993884"/>
    <w:rsid w:val="00995229"/>
    <w:rsid w:val="009B4E5A"/>
    <w:rsid w:val="009B63E6"/>
    <w:rsid w:val="009C0858"/>
    <w:rsid w:val="009C2BE3"/>
    <w:rsid w:val="009C4E02"/>
    <w:rsid w:val="009C76AA"/>
    <w:rsid w:val="009D198D"/>
    <w:rsid w:val="009D2175"/>
    <w:rsid w:val="009D66BA"/>
    <w:rsid w:val="009D676C"/>
    <w:rsid w:val="009E44B1"/>
    <w:rsid w:val="009F1316"/>
    <w:rsid w:val="009F2FDC"/>
    <w:rsid w:val="009F527D"/>
    <w:rsid w:val="009F5EA6"/>
    <w:rsid w:val="00A01C9B"/>
    <w:rsid w:val="00A0222F"/>
    <w:rsid w:val="00A02297"/>
    <w:rsid w:val="00A02946"/>
    <w:rsid w:val="00A07775"/>
    <w:rsid w:val="00A07AB2"/>
    <w:rsid w:val="00A119DE"/>
    <w:rsid w:val="00A233DA"/>
    <w:rsid w:val="00A2477D"/>
    <w:rsid w:val="00A26D9C"/>
    <w:rsid w:val="00A30216"/>
    <w:rsid w:val="00A37B1B"/>
    <w:rsid w:val="00A40774"/>
    <w:rsid w:val="00A4608C"/>
    <w:rsid w:val="00A51550"/>
    <w:rsid w:val="00A51E71"/>
    <w:rsid w:val="00A527F9"/>
    <w:rsid w:val="00A6113F"/>
    <w:rsid w:val="00A61829"/>
    <w:rsid w:val="00A6435E"/>
    <w:rsid w:val="00A6452D"/>
    <w:rsid w:val="00A65346"/>
    <w:rsid w:val="00A67D4B"/>
    <w:rsid w:val="00A71DC4"/>
    <w:rsid w:val="00A8091E"/>
    <w:rsid w:val="00A84391"/>
    <w:rsid w:val="00A84B37"/>
    <w:rsid w:val="00A8549A"/>
    <w:rsid w:val="00A90307"/>
    <w:rsid w:val="00A94207"/>
    <w:rsid w:val="00AA2C37"/>
    <w:rsid w:val="00AA3920"/>
    <w:rsid w:val="00AA5A65"/>
    <w:rsid w:val="00AB40C4"/>
    <w:rsid w:val="00AB61AA"/>
    <w:rsid w:val="00AB72B8"/>
    <w:rsid w:val="00AC2B8D"/>
    <w:rsid w:val="00AD3D3C"/>
    <w:rsid w:val="00AD45BA"/>
    <w:rsid w:val="00AD7FE8"/>
    <w:rsid w:val="00AE173F"/>
    <w:rsid w:val="00B0090E"/>
    <w:rsid w:val="00B065AC"/>
    <w:rsid w:val="00B070F7"/>
    <w:rsid w:val="00B07914"/>
    <w:rsid w:val="00B11095"/>
    <w:rsid w:val="00B11E01"/>
    <w:rsid w:val="00B1392F"/>
    <w:rsid w:val="00B261FB"/>
    <w:rsid w:val="00B2669F"/>
    <w:rsid w:val="00B34595"/>
    <w:rsid w:val="00B3682A"/>
    <w:rsid w:val="00B36982"/>
    <w:rsid w:val="00B3763D"/>
    <w:rsid w:val="00B432C3"/>
    <w:rsid w:val="00B517CF"/>
    <w:rsid w:val="00B54579"/>
    <w:rsid w:val="00B54A83"/>
    <w:rsid w:val="00B555FD"/>
    <w:rsid w:val="00B55897"/>
    <w:rsid w:val="00B61C2F"/>
    <w:rsid w:val="00B6231D"/>
    <w:rsid w:val="00B62C40"/>
    <w:rsid w:val="00B664C5"/>
    <w:rsid w:val="00B7192C"/>
    <w:rsid w:val="00B842BD"/>
    <w:rsid w:val="00B9012A"/>
    <w:rsid w:val="00B905DB"/>
    <w:rsid w:val="00B92AC8"/>
    <w:rsid w:val="00B9391C"/>
    <w:rsid w:val="00B93C32"/>
    <w:rsid w:val="00B94666"/>
    <w:rsid w:val="00B974CC"/>
    <w:rsid w:val="00BA1422"/>
    <w:rsid w:val="00BA5D16"/>
    <w:rsid w:val="00BA732E"/>
    <w:rsid w:val="00BB3419"/>
    <w:rsid w:val="00BC21C1"/>
    <w:rsid w:val="00BC4F10"/>
    <w:rsid w:val="00BC5AFC"/>
    <w:rsid w:val="00BC7C61"/>
    <w:rsid w:val="00BD378C"/>
    <w:rsid w:val="00BD693F"/>
    <w:rsid w:val="00BD79FE"/>
    <w:rsid w:val="00BF0956"/>
    <w:rsid w:val="00BF5037"/>
    <w:rsid w:val="00BF5170"/>
    <w:rsid w:val="00C021F8"/>
    <w:rsid w:val="00C06423"/>
    <w:rsid w:val="00C12204"/>
    <w:rsid w:val="00C12A48"/>
    <w:rsid w:val="00C16006"/>
    <w:rsid w:val="00C162F6"/>
    <w:rsid w:val="00C3136D"/>
    <w:rsid w:val="00C34732"/>
    <w:rsid w:val="00C37757"/>
    <w:rsid w:val="00C414CB"/>
    <w:rsid w:val="00C41CB6"/>
    <w:rsid w:val="00C4426F"/>
    <w:rsid w:val="00C45AB4"/>
    <w:rsid w:val="00C50490"/>
    <w:rsid w:val="00C56198"/>
    <w:rsid w:val="00C564E7"/>
    <w:rsid w:val="00C60DC5"/>
    <w:rsid w:val="00C63047"/>
    <w:rsid w:val="00C63C34"/>
    <w:rsid w:val="00C83977"/>
    <w:rsid w:val="00C90591"/>
    <w:rsid w:val="00C93EB1"/>
    <w:rsid w:val="00C97E92"/>
    <w:rsid w:val="00CB02A4"/>
    <w:rsid w:val="00CB61C0"/>
    <w:rsid w:val="00CB71A3"/>
    <w:rsid w:val="00CC1FDF"/>
    <w:rsid w:val="00CC2CBB"/>
    <w:rsid w:val="00CE0C1C"/>
    <w:rsid w:val="00CE1914"/>
    <w:rsid w:val="00CE665D"/>
    <w:rsid w:val="00CE7316"/>
    <w:rsid w:val="00CF2BC5"/>
    <w:rsid w:val="00CF3D21"/>
    <w:rsid w:val="00D057E9"/>
    <w:rsid w:val="00D12E30"/>
    <w:rsid w:val="00D167FA"/>
    <w:rsid w:val="00D2037F"/>
    <w:rsid w:val="00D326F9"/>
    <w:rsid w:val="00D3297D"/>
    <w:rsid w:val="00D33B5E"/>
    <w:rsid w:val="00D458BA"/>
    <w:rsid w:val="00D50297"/>
    <w:rsid w:val="00D51072"/>
    <w:rsid w:val="00D55DDC"/>
    <w:rsid w:val="00D5754D"/>
    <w:rsid w:val="00D705AB"/>
    <w:rsid w:val="00D75306"/>
    <w:rsid w:val="00D7739E"/>
    <w:rsid w:val="00D80289"/>
    <w:rsid w:val="00D8354D"/>
    <w:rsid w:val="00D91263"/>
    <w:rsid w:val="00D91B32"/>
    <w:rsid w:val="00DA54ED"/>
    <w:rsid w:val="00DA586D"/>
    <w:rsid w:val="00DC01F3"/>
    <w:rsid w:val="00DC2CFE"/>
    <w:rsid w:val="00DC2D60"/>
    <w:rsid w:val="00DC3369"/>
    <w:rsid w:val="00DC5A3D"/>
    <w:rsid w:val="00DC72EC"/>
    <w:rsid w:val="00DD3296"/>
    <w:rsid w:val="00DD5B2C"/>
    <w:rsid w:val="00DD6116"/>
    <w:rsid w:val="00DD7529"/>
    <w:rsid w:val="00DF4E98"/>
    <w:rsid w:val="00DF6185"/>
    <w:rsid w:val="00E001C4"/>
    <w:rsid w:val="00E02D77"/>
    <w:rsid w:val="00E1253F"/>
    <w:rsid w:val="00E14372"/>
    <w:rsid w:val="00E14B7B"/>
    <w:rsid w:val="00E15FC6"/>
    <w:rsid w:val="00E242AB"/>
    <w:rsid w:val="00E303D4"/>
    <w:rsid w:val="00E35E58"/>
    <w:rsid w:val="00E37F8D"/>
    <w:rsid w:val="00E4652C"/>
    <w:rsid w:val="00E469FF"/>
    <w:rsid w:val="00E47937"/>
    <w:rsid w:val="00E50FF9"/>
    <w:rsid w:val="00E51444"/>
    <w:rsid w:val="00E55090"/>
    <w:rsid w:val="00E57994"/>
    <w:rsid w:val="00E61D3A"/>
    <w:rsid w:val="00E63A91"/>
    <w:rsid w:val="00E64C53"/>
    <w:rsid w:val="00E67791"/>
    <w:rsid w:val="00E70850"/>
    <w:rsid w:val="00E76F39"/>
    <w:rsid w:val="00E807AD"/>
    <w:rsid w:val="00E905C5"/>
    <w:rsid w:val="00E90D91"/>
    <w:rsid w:val="00E912CC"/>
    <w:rsid w:val="00E914E6"/>
    <w:rsid w:val="00E92ADD"/>
    <w:rsid w:val="00E9349F"/>
    <w:rsid w:val="00E945C1"/>
    <w:rsid w:val="00E97321"/>
    <w:rsid w:val="00E9755C"/>
    <w:rsid w:val="00E97ACC"/>
    <w:rsid w:val="00EA09D3"/>
    <w:rsid w:val="00EA1326"/>
    <w:rsid w:val="00EA330C"/>
    <w:rsid w:val="00EA3E53"/>
    <w:rsid w:val="00EB3E79"/>
    <w:rsid w:val="00EB4AC6"/>
    <w:rsid w:val="00EB557F"/>
    <w:rsid w:val="00EB7738"/>
    <w:rsid w:val="00EC2ACE"/>
    <w:rsid w:val="00EC3157"/>
    <w:rsid w:val="00EC5F73"/>
    <w:rsid w:val="00ED282B"/>
    <w:rsid w:val="00ED359A"/>
    <w:rsid w:val="00ED3B68"/>
    <w:rsid w:val="00ED7466"/>
    <w:rsid w:val="00EE10EB"/>
    <w:rsid w:val="00EE230B"/>
    <w:rsid w:val="00EE31B0"/>
    <w:rsid w:val="00EE6310"/>
    <w:rsid w:val="00EF7D4E"/>
    <w:rsid w:val="00F00167"/>
    <w:rsid w:val="00F043D3"/>
    <w:rsid w:val="00F05D01"/>
    <w:rsid w:val="00F112FF"/>
    <w:rsid w:val="00F265B4"/>
    <w:rsid w:val="00F3204E"/>
    <w:rsid w:val="00F33E45"/>
    <w:rsid w:val="00F3434F"/>
    <w:rsid w:val="00F34973"/>
    <w:rsid w:val="00F401B4"/>
    <w:rsid w:val="00F40A08"/>
    <w:rsid w:val="00F451D9"/>
    <w:rsid w:val="00F45B1D"/>
    <w:rsid w:val="00F47276"/>
    <w:rsid w:val="00F512E1"/>
    <w:rsid w:val="00F52E4E"/>
    <w:rsid w:val="00F642B3"/>
    <w:rsid w:val="00F74524"/>
    <w:rsid w:val="00F75EFF"/>
    <w:rsid w:val="00F83D91"/>
    <w:rsid w:val="00F91668"/>
    <w:rsid w:val="00F967F9"/>
    <w:rsid w:val="00F96951"/>
    <w:rsid w:val="00FA0A5A"/>
    <w:rsid w:val="00FA1383"/>
    <w:rsid w:val="00FA1E43"/>
    <w:rsid w:val="00FA2020"/>
    <w:rsid w:val="00FA5084"/>
    <w:rsid w:val="00FA59AD"/>
    <w:rsid w:val="00FA7242"/>
    <w:rsid w:val="00FB2462"/>
    <w:rsid w:val="00FB4D80"/>
    <w:rsid w:val="00FB6829"/>
    <w:rsid w:val="00FB6B05"/>
    <w:rsid w:val="00FC3E59"/>
    <w:rsid w:val="00FC529C"/>
    <w:rsid w:val="00FC75BE"/>
    <w:rsid w:val="00FD3C3C"/>
    <w:rsid w:val="00FD4290"/>
    <w:rsid w:val="00FE445C"/>
    <w:rsid w:val="00FE4C70"/>
    <w:rsid w:val="00FF3A69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68E7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C414CB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035e97a8-7486-4082-94c4-ab983c563e82"/>
    <ds:schemaRef ds:uri="http://schemas.openxmlformats.org/package/2006/metadata/core-properties"/>
    <ds:schemaRef ds:uri="http://schemas.microsoft.com/office/infopath/2007/PartnerControls"/>
    <ds:schemaRef ds:uri="http://schemas.microsoft.com/sharepoint/v3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3C0AEF1-848E-4500-AE41-33082187F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26</TotalTime>
  <Pages>1</Pages>
  <Words>151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Pavia, Robert</cp:lastModifiedBy>
  <cp:revision>3</cp:revision>
  <cp:lastPrinted>2019-05-21T16:37:00Z</cp:lastPrinted>
  <dcterms:created xsi:type="dcterms:W3CDTF">2019-05-21T16:12:00Z</dcterms:created>
  <dcterms:modified xsi:type="dcterms:W3CDTF">2019-05-21T16:38:00Z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  <property fmtid="{D5CDD505-2E9C-101B-9397-08002B2CF9AE}" pid="5" name="_NewReviewCycle">
    <vt:lpwstr/>
  </property>
</Properties>
</file>