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2420F8" w:rsidRDefault="00473FBC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1</w:t>
      </w:r>
      <w:r w:rsidR="009F05DF">
        <w:rPr>
          <w:rFonts w:ascii="Arial" w:hAnsi="Arial" w:cs="Arial"/>
          <w:b/>
          <w:sz w:val="20"/>
        </w:rPr>
        <w:t>2</w:t>
      </w:r>
      <w:r w:rsidR="00231A8B" w:rsidRPr="00231A8B">
        <w:rPr>
          <w:rFonts w:ascii="Arial" w:hAnsi="Arial" w:cs="Arial"/>
          <w:b/>
          <w:sz w:val="20"/>
        </w:rPr>
        <w:t>, 2019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0E6B40" w:rsidRPr="000E6B40">
        <w:rPr>
          <w:rFonts w:ascii="Arial" w:hAnsi="Arial" w:cs="Arial"/>
          <w:sz w:val="20"/>
        </w:rPr>
        <w:t>19</w:t>
      </w:r>
      <w:r w:rsidR="007D1D98" w:rsidRPr="000E6B40">
        <w:rPr>
          <w:rFonts w:ascii="Arial" w:hAnsi="Arial" w:cs="Arial"/>
          <w:sz w:val="20"/>
        </w:rPr>
        <w:t>DPP</w:t>
      </w:r>
      <w:r w:rsidR="000E6B40">
        <w:rPr>
          <w:rFonts w:ascii="Arial" w:hAnsi="Arial" w:cs="Arial"/>
          <w:sz w:val="20"/>
        </w:rPr>
        <w:t>0035</w:t>
      </w:r>
      <w:r w:rsidR="006D181B">
        <w:rPr>
          <w:rFonts w:ascii="Arial" w:hAnsi="Arial" w:cs="Arial"/>
          <w:sz w:val="20"/>
        </w:rPr>
        <w:t>3</w:t>
      </w:r>
    </w:p>
    <w:p w:rsidR="008918DF" w:rsidRDefault="008918DF" w:rsidP="00E303D4">
      <w:pPr>
        <w:ind w:firstLine="720"/>
        <w:rPr>
          <w:rFonts w:ascii="Arial" w:hAnsi="Arial" w:cs="Arial"/>
          <w:b/>
        </w:rPr>
      </w:pPr>
      <w:r w:rsidRPr="00303814">
        <w:rPr>
          <w:rFonts w:ascii="Arial" w:hAnsi="Arial" w:cs="Arial"/>
          <w:b/>
        </w:rPr>
        <w:t xml:space="preserve">Bid Solicitation </w:t>
      </w:r>
      <w:r w:rsidR="00303814" w:rsidRPr="00303814">
        <w:rPr>
          <w:rFonts w:ascii="Arial" w:hAnsi="Arial" w:cs="Arial"/>
          <w:b/>
        </w:rPr>
        <w:t xml:space="preserve">– </w:t>
      </w:r>
      <w:r w:rsidR="00E303D4">
        <w:rPr>
          <w:rFonts w:ascii="Arial" w:hAnsi="Arial" w:cs="Arial"/>
          <w:b/>
        </w:rPr>
        <w:t xml:space="preserve">T1225 </w:t>
      </w:r>
      <w:r w:rsidR="006D181B">
        <w:rPr>
          <w:rFonts w:ascii="Arial" w:hAnsi="Arial" w:cs="Arial"/>
          <w:b/>
        </w:rPr>
        <w:t>Audits of Pension Trusts, Cash Management</w:t>
      </w:r>
      <w:r w:rsidR="00E303D4">
        <w:rPr>
          <w:rFonts w:ascii="Arial" w:hAnsi="Arial" w:cs="Arial"/>
          <w:b/>
        </w:rPr>
        <w:t>, Agency and Health</w:t>
      </w:r>
    </w:p>
    <w:p w:rsidR="00E303D4" w:rsidRPr="008918DF" w:rsidRDefault="00E303D4" w:rsidP="00E303D4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Benefit Funds</w:t>
      </w:r>
    </w:p>
    <w:p w:rsidR="007D1D98" w:rsidRDefault="007D1D98" w:rsidP="008918DF">
      <w:pPr>
        <w:ind w:firstLine="720"/>
        <w:rPr>
          <w:rFonts w:ascii="Arial" w:hAnsi="Arial" w:cs="Arial"/>
          <w:b/>
        </w:rPr>
      </w:pP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D561D5">
        <w:rPr>
          <w:rFonts w:ascii="Arial" w:hAnsi="Arial" w:cs="Arial"/>
          <w:b/>
        </w:rPr>
        <w:t xml:space="preserve">Current </w:t>
      </w:r>
      <w:r w:rsidR="00A94207">
        <w:rPr>
          <w:rFonts w:ascii="Arial" w:hAnsi="Arial" w:cs="Arial"/>
          <w:b/>
        </w:rPr>
        <w:t>Q</w:t>
      </w:r>
      <w:r w:rsidR="002420F8">
        <w:rPr>
          <w:rFonts w:ascii="Arial" w:hAnsi="Arial" w:cs="Arial"/>
          <w:b/>
        </w:rPr>
        <w:t xml:space="preserve">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590E19">
        <w:rPr>
          <w:rFonts w:ascii="Arial" w:hAnsi="Arial" w:cs="Arial"/>
          <w:b/>
        </w:rPr>
        <w:t xml:space="preserve"> </w:t>
      </w:r>
      <w:r w:rsidR="00473FBC" w:rsidRPr="00473FBC">
        <w:rPr>
          <w:rFonts w:ascii="Arial" w:hAnsi="Arial" w:cs="Arial"/>
          <w:b/>
          <w:u w:val="single"/>
        </w:rPr>
        <w:t xml:space="preserve">September 24, 2019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:rsidR="00364A22" w:rsidRDefault="00A94207" w:rsidP="00D561D5">
      <w:pPr>
        <w:tabs>
          <w:tab w:val="left" w:pos="0"/>
        </w:tabs>
        <w:outlineLvl w:val="0"/>
      </w:pPr>
      <w:r>
        <w:rPr>
          <w:rFonts w:ascii="Arial" w:hAnsi="Arial" w:cs="Arial"/>
          <w:b/>
        </w:rPr>
        <w:tab/>
      </w:r>
      <w:r w:rsidR="007E0667">
        <w:rPr>
          <w:rFonts w:ascii="Arial" w:hAnsi="Arial" w:cs="Arial"/>
          <w:b/>
        </w:rPr>
        <w:t xml:space="preserve">Revised Quote </w:t>
      </w:r>
      <w:r w:rsidR="007E0667" w:rsidRPr="008918DF">
        <w:rPr>
          <w:rFonts w:ascii="Arial" w:hAnsi="Arial" w:cs="Arial"/>
          <w:b/>
        </w:rPr>
        <w:t xml:space="preserve">Submission Due Date: </w:t>
      </w:r>
      <w:r w:rsidR="00473FBC">
        <w:rPr>
          <w:rFonts w:ascii="Arial" w:hAnsi="Arial" w:cs="Arial"/>
          <w:b/>
        </w:rPr>
        <w:t xml:space="preserve">October </w:t>
      </w:r>
      <w:r w:rsidR="009F05DF">
        <w:rPr>
          <w:rFonts w:ascii="Arial" w:hAnsi="Arial" w:cs="Arial"/>
          <w:b/>
        </w:rPr>
        <w:t>22</w:t>
      </w:r>
      <w:r w:rsidR="00473FBC">
        <w:rPr>
          <w:rFonts w:ascii="Arial" w:hAnsi="Arial" w:cs="Arial"/>
          <w:b/>
        </w:rPr>
        <w:t xml:space="preserve">, 2019 </w:t>
      </w:r>
      <w:r w:rsidR="007E0667" w:rsidRPr="008918DF">
        <w:rPr>
          <w:rFonts w:ascii="Arial" w:hAnsi="Arial" w:cs="Arial"/>
          <w:b/>
        </w:rPr>
        <w:t>(2:00 p.m. E</w:t>
      </w:r>
      <w:r w:rsidR="007E0667">
        <w:rPr>
          <w:rFonts w:ascii="Arial" w:hAnsi="Arial" w:cs="Arial"/>
          <w:b/>
        </w:rPr>
        <w:t xml:space="preserve">astern </w:t>
      </w:r>
      <w:r w:rsidR="007E0667" w:rsidRPr="008918DF">
        <w:rPr>
          <w:rFonts w:ascii="Arial" w:hAnsi="Arial" w:cs="Arial"/>
          <w:b/>
        </w:rPr>
        <w:t>T</w:t>
      </w:r>
      <w:r w:rsidR="007E0667">
        <w:rPr>
          <w:rFonts w:ascii="Arial" w:hAnsi="Arial" w:cs="Arial"/>
          <w:b/>
        </w:rPr>
        <w:t>ime</w:t>
      </w:r>
      <w:r w:rsidR="007E0667" w:rsidRPr="008918DF">
        <w:rPr>
          <w:rFonts w:ascii="Arial" w:hAnsi="Arial" w:cs="Arial"/>
          <w:b/>
        </w:rPr>
        <w:t>)</w:t>
      </w:r>
    </w:p>
    <w:p w:rsidR="005911C3" w:rsidRDefault="005911C3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</w:p>
    <w:p w:rsidR="00F33428" w:rsidRPr="00F33428" w:rsidRDefault="00F33428" w:rsidP="00F3342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473FBC">
        <w:rPr>
          <w:rFonts w:ascii="Arial" w:hAnsi="Arial" w:cs="Arial"/>
          <w:i w:val="0"/>
          <w:sz w:val="20"/>
        </w:rPr>
        <w:t>5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C5A3D">
        <w:rPr>
          <w:rFonts w:ascii="Arial" w:hAnsi="Arial" w:cs="Arial"/>
        </w:rPr>
        <w:t>The following constitutes Bid Amendment #</w:t>
      </w:r>
      <w:r w:rsidR="00473FBC">
        <w:rPr>
          <w:rFonts w:ascii="Arial" w:hAnsi="Arial" w:cs="Arial"/>
        </w:rPr>
        <w:t>5</w:t>
      </w:r>
      <w:r w:rsidRPr="00DC5A3D">
        <w:rPr>
          <w:rFonts w:ascii="Arial" w:hAnsi="Arial" w:cs="Arial"/>
        </w:rPr>
        <w:t xml:space="preserve"> to the above referenced </w:t>
      </w:r>
      <w:r w:rsidR="00502120" w:rsidRPr="00DC5A3D">
        <w:rPr>
          <w:rFonts w:ascii="Arial" w:hAnsi="Arial" w:cs="Arial"/>
        </w:rPr>
        <w:t>Bid S</w:t>
      </w:r>
      <w:r w:rsidR="002420F8" w:rsidRPr="00DC5A3D">
        <w:rPr>
          <w:rFonts w:ascii="Arial" w:hAnsi="Arial" w:cs="Arial"/>
        </w:rPr>
        <w:t>olicitation</w:t>
      </w:r>
      <w:r w:rsidR="00260851" w:rsidRPr="00DC5A3D">
        <w:rPr>
          <w:rFonts w:ascii="Arial" w:hAnsi="Arial" w:cs="Arial"/>
        </w:rPr>
        <w:t>:</w:t>
      </w:r>
    </w:p>
    <w:p w:rsidR="00AA5A65" w:rsidRDefault="00AA5A65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AA5A65" w:rsidRPr="00AA5A65" w:rsidRDefault="00AA5A65" w:rsidP="00473FBC">
      <w:pPr>
        <w:pStyle w:val="ListParagraph"/>
        <w:numPr>
          <w:ilvl w:val="0"/>
          <w:numId w:val="15"/>
        </w:numPr>
        <w:tabs>
          <w:tab w:val="left" w:pos="0"/>
        </w:tabs>
        <w:jc w:val="both"/>
        <w:rPr>
          <w:rFonts w:ascii="Arial" w:hAnsi="Arial" w:cs="Arial"/>
        </w:rPr>
      </w:pPr>
      <w:r w:rsidRPr="00AA5A65">
        <w:rPr>
          <w:rFonts w:ascii="Arial" w:hAnsi="Arial" w:cs="Arial"/>
        </w:rPr>
        <w:t xml:space="preserve">The Quote submission due date has been extended to </w:t>
      </w:r>
      <w:r w:rsidR="00473FBC" w:rsidRPr="00473FBC">
        <w:rPr>
          <w:rFonts w:ascii="Arial" w:hAnsi="Arial" w:cs="Arial"/>
        </w:rPr>
        <w:t xml:space="preserve">October </w:t>
      </w:r>
      <w:r w:rsidR="009F05DF">
        <w:rPr>
          <w:rFonts w:ascii="Arial" w:hAnsi="Arial" w:cs="Arial"/>
        </w:rPr>
        <w:t>22</w:t>
      </w:r>
      <w:bookmarkStart w:id="0" w:name="_GoBack"/>
      <w:bookmarkEnd w:id="0"/>
      <w:r w:rsidR="00473FBC" w:rsidRPr="00473FBC">
        <w:rPr>
          <w:rFonts w:ascii="Arial" w:hAnsi="Arial" w:cs="Arial"/>
        </w:rPr>
        <w:t>, 2019</w:t>
      </w:r>
      <w:r w:rsidR="00FE4C70">
        <w:rPr>
          <w:rFonts w:ascii="Arial" w:hAnsi="Arial" w:cs="Arial"/>
        </w:rPr>
        <w:t>.</w:t>
      </w:r>
    </w:p>
    <w:p w:rsidR="00A94207" w:rsidRDefault="00A94207" w:rsidP="00AA5A65">
      <w:pPr>
        <w:pStyle w:val="ListParagraph"/>
        <w:tabs>
          <w:tab w:val="left" w:pos="0"/>
        </w:tabs>
        <w:jc w:val="both"/>
        <w:rPr>
          <w:rFonts w:ascii="Arial" w:hAnsi="Arial" w:cs="Arial"/>
          <w:highlight w:val="yellow"/>
        </w:rPr>
      </w:pPr>
    </w:p>
    <w:p w:rsidR="00FE4C70" w:rsidRDefault="00FE4C70" w:rsidP="00FE4C70">
      <w:pPr>
        <w:tabs>
          <w:tab w:val="left" w:pos="0"/>
        </w:tabs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NOTE:</w:t>
      </w:r>
      <w:r>
        <w:rPr>
          <w:rFonts w:ascii="Arial" w:hAnsi="Arial" w:cs="Arial"/>
          <w:b/>
        </w:rPr>
        <w:t xml:space="preserve">  The answers to questions submitted </w:t>
      </w:r>
      <w:r w:rsidR="00D561D5">
        <w:rPr>
          <w:rFonts w:ascii="Arial" w:hAnsi="Arial" w:cs="Arial"/>
          <w:b/>
        </w:rPr>
        <w:t>for 2</w:t>
      </w:r>
      <w:r w:rsidR="00D561D5" w:rsidRPr="00D561D5">
        <w:rPr>
          <w:rFonts w:ascii="Arial" w:hAnsi="Arial" w:cs="Arial"/>
          <w:b/>
          <w:vertAlign w:val="superscript"/>
        </w:rPr>
        <w:t>nd</w:t>
      </w:r>
      <w:r w:rsidR="00D561D5">
        <w:rPr>
          <w:rFonts w:ascii="Arial" w:hAnsi="Arial" w:cs="Arial"/>
          <w:b/>
        </w:rPr>
        <w:t xml:space="preserve"> Round of Questions &amp; Answers </w:t>
      </w:r>
      <w:r>
        <w:rPr>
          <w:rFonts w:ascii="Arial" w:hAnsi="Arial" w:cs="Arial"/>
          <w:b/>
        </w:rPr>
        <w:t>will be provided in a subsequent Bid Amendment.</w:t>
      </w:r>
    </w:p>
    <w:p w:rsidR="00AA5A65" w:rsidRPr="00FE4C70" w:rsidRDefault="00AA5A65" w:rsidP="00FE4C70">
      <w:pPr>
        <w:tabs>
          <w:tab w:val="left" w:pos="0"/>
        </w:tabs>
        <w:jc w:val="both"/>
        <w:rPr>
          <w:rFonts w:ascii="Arial" w:hAnsi="Arial" w:cs="Arial"/>
          <w:highlight w:val="yellow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C5A3D">
        <w:rPr>
          <w:rFonts w:ascii="Arial" w:hAnsi="Arial" w:cs="Arial"/>
        </w:rPr>
        <w:t xml:space="preserve">It is the sole responsibility of the </w:t>
      </w:r>
      <w:r w:rsidR="009C76AA" w:rsidRPr="00DC5A3D">
        <w:rPr>
          <w:rFonts w:ascii="Arial" w:hAnsi="Arial" w:cs="Arial"/>
        </w:rPr>
        <w:t>V</w:t>
      </w:r>
      <w:r w:rsidRPr="00DC5A3D">
        <w:rPr>
          <w:rFonts w:ascii="Arial" w:hAnsi="Arial" w:cs="Arial"/>
        </w:rPr>
        <w:t>endor {</w:t>
      </w:r>
      <w:r w:rsidR="009C76AA" w:rsidRPr="00DC5A3D">
        <w:rPr>
          <w:rFonts w:ascii="Arial" w:hAnsi="Arial" w:cs="Arial"/>
        </w:rPr>
        <w:t>B</w:t>
      </w:r>
      <w:r w:rsidRPr="00DC5A3D">
        <w:rPr>
          <w:rFonts w:ascii="Arial" w:hAnsi="Arial" w:cs="Arial"/>
        </w:rPr>
        <w:t>idder} to be knowledgeable of all of the additions, deletions, clarificat</w:t>
      </w:r>
      <w:r w:rsidR="00502120" w:rsidRPr="00DC5A3D">
        <w:rPr>
          <w:rFonts w:ascii="Arial" w:hAnsi="Arial" w:cs="Arial"/>
        </w:rPr>
        <w:t>ions, and modifications to the Bid S</w:t>
      </w:r>
      <w:r w:rsidRPr="00DC5A3D">
        <w:rPr>
          <w:rFonts w:ascii="Arial" w:hAnsi="Arial" w:cs="Arial"/>
        </w:rPr>
        <w:t>olicitation and/or the New Jersey Standard Terms a</w:t>
      </w:r>
      <w:r w:rsidR="00502120" w:rsidRPr="00DC5A3D">
        <w:rPr>
          <w:rFonts w:ascii="Arial" w:hAnsi="Arial" w:cs="Arial"/>
        </w:rPr>
        <w:t>nd Conditions relative to this Bid S</w:t>
      </w:r>
      <w:r w:rsidR="002420F8" w:rsidRPr="00DC5A3D">
        <w:rPr>
          <w:rFonts w:ascii="Arial" w:hAnsi="Arial" w:cs="Arial"/>
        </w:rPr>
        <w:t xml:space="preserve">olicitation </w:t>
      </w:r>
      <w:r w:rsidRPr="00DC5A3D">
        <w:rPr>
          <w:rFonts w:ascii="Arial" w:hAnsi="Arial" w:cs="Arial"/>
        </w:rPr>
        <w:t xml:space="preserve">as set forth in all </w:t>
      </w:r>
      <w:r w:rsidR="00490B0F" w:rsidRPr="00DC5A3D">
        <w:rPr>
          <w:rFonts w:ascii="Arial" w:hAnsi="Arial" w:cs="Arial"/>
        </w:rPr>
        <w:t>B</w:t>
      </w:r>
      <w:r w:rsidRPr="00DC5A3D">
        <w:rPr>
          <w:rFonts w:ascii="Arial" w:hAnsi="Arial" w:cs="Arial"/>
        </w:rPr>
        <w:t xml:space="preserve">id </w:t>
      </w:r>
      <w:r w:rsidR="00490B0F" w:rsidRPr="00DC5A3D">
        <w:rPr>
          <w:rFonts w:ascii="Arial" w:hAnsi="Arial" w:cs="Arial"/>
        </w:rPr>
        <w:t>A</w:t>
      </w:r>
      <w:r w:rsidRPr="00DC5A3D">
        <w:rPr>
          <w:rFonts w:ascii="Arial" w:hAnsi="Arial" w:cs="Arial"/>
        </w:rPr>
        <w:t>mendments.</w:t>
      </w:r>
      <w:r w:rsidRPr="008918DF">
        <w:rPr>
          <w:rFonts w:ascii="Arial" w:hAnsi="Arial" w:cs="Arial"/>
        </w:rPr>
        <w:t xml:space="preserve">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ECF" w:rsidRDefault="00A64ECF">
      <w:r>
        <w:separator/>
      </w:r>
    </w:p>
  </w:endnote>
  <w:endnote w:type="continuationSeparator" w:id="0">
    <w:p w:rsidR="00A64ECF" w:rsidRDefault="00A64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E230B" w:rsidRDefault="00EE23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4C70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:rsidR="00EE230B" w:rsidRDefault="00EE230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30B" w:rsidRDefault="00EE230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230B" w:rsidRPr="003048CF" w:rsidRDefault="00EE230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EE230B" w:rsidRPr="003048CF" w:rsidRDefault="00EE230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ECF" w:rsidRDefault="00A64ECF">
      <w:r>
        <w:separator/>
      </w:r>
    </w:p>
  </w:footnote>
  <w:footnote w:type="continuationSeparator" w:id="0">
    <w:p w:rsidR="00A64ECF" w:rsidRDefault="00A64E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E230B" w:rsidTr="00267404">
      <w:trPr>
        <w:trHeight w:val="1080"/>
        <w:jc w:val="center"/>
      </w:trPr>
      <w:tc>
        <w:tcPr>
          <w:tcW w:w="2880" w:type="dxa"/>
        </w:tcPr>
        <w:p w:rsidR="00EE230B" w:rsidRDefault="00EE230B" w:rsidP="00E242AB"/>
      </w:tc>
      <w:tc>
        <w:tcPr>
          <w:tcW w:w="5760" w:type="dxa"/>
          <w:vAlign w:val="center"/>
        </w:tcPr>
        <w:p w:rsidR="00EE230B" w:rsidRDefault="00EE230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E230B" w:rsidRDefault="00EE230B" w:rsidP="00E242AB"/>
      </w:tc>
    </w:tr>
    <w:tr w:rsidR="00EE230B" w:rsidTr="00267404">
      <w:trPr>
        <w:trHeight w:val="893"/>
        <w:jc w:val="center"/>
      </w:trPr>
      <w:tc>
        <w:tcPr>
          <w:tcW w:w="2880" w:type="dxa"/>
          <w:vAlign w:val="bottom"/>
        </w:tcPr>
        <w:p w:rsidR="00EE230B" w:rsidRPr="00DE79FE" w:rsidRDefault="00EE230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E230B" w:rsidRPr="006359DD" w:rsidRDefault="00EE230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E230B" w:rsidRPr="00952B78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E230B" w:rsidRPr="00CD2155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E230B" w:rsidRPr="00CD2155" w:rsidRDefault="00EE230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E230B" w:rsidRPr="00CD2155" w:rsidRDefault="00EE230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E230B" w:rsidRPr="00CD2155" w:rsidRDefault="00EE230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E230B" w:rsidRPr="00CD2155" w:rsidRDefault="00EE230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E230B" w:rsidRPr="006359DD" w:rsidRDefault="00EE230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E230B" w:rsidRPr="006359DD" w:rsidRDefault="00EE230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EE230B" w:rsidRPr="006359DD" w:rsidRDefault="00EE230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E230B" w:rsidTr="00267404">
      <w:trPr>
        <w:trHeight w:val="892"/>
        <w:jc w:val="center"/>
      </w:trPr>
      <w:tc>
        <w:tcPr>
          <w:tcW w:w="2880" w:type="dxa"/>
          <w:vAlign w:val="bottom"/>
        </w:tcPr>
        <w:p w:rsidR="00EE230B" w:rsidRPr="006359DD" w:rsidRDefault="00EE230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E230B" w:rsidRPr="006359DD" w:rsidRDefault="00EE230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E230B" w:rsidRPr="006359DD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E230B" w:rsidRPr="006359DD" w:rsidRDefault="00EE230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E230B" w:rsidRPr="006359DD" w:rsidRDefault="00EE230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E230B" w:rsidTr="00267404">
      <w:trPr>
        <w:jc w:val="center"/>
      </w:trPr>
      <w:tc>
        <w:tcPr>
          <w:tcW w:w="2880" w:type="dxa"/>
        </w:tcPr>
        <w:p w:rsidR="00EE230B" w:rsidRPr="006359DD" w:rsidRDefault="00EE230B" w:rsidP="00E242AB"/>
      </w:tc>
      <w:tc>
        <w:tcPr>
          <w:tcW w:w="5760" w:type="dxa"/>
        </w:tcPr>
        <w:p w:rsidR="00EE230B" w:rsidRPr="00CD2155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E230B" w:rsidRPr="006359DD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E230B" w:rsidRPr="006359DD" w:rsidRDefault="00EE230B" w:rsidP="00E242AB"/>
      </w:tc>
    </w:tr>
  </w:tbl>
  <w:p w:rsidR="00EE230B" w:rsidRDefault="00EE230B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000AF"/>
    <w:multiLevelType w:val="hybridMultilevel"/>
    <w:tmpl w:val="74401E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E0D8E"/>
    <w:multiLevelType w:val="hybridMultilevel"/>
    <w:tmpl w:val="6F7685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F6E80"/>
    <w:multiLevelType w:val="hybridMultilevel"/>
    <w:tmpl w:val="312E39B8"/>
    <w:lvl w:ilvl="0" w:tplc="9AECC90A">
      <w:start w:val="1"/>
      <w:numFmt w:val="upperLetter"/>
      <w:lvlText w:val="%1.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9C2D1C"/>
    <w:multiLevelType w:val="hybridMultilevel"/>
    <w:tmpl w:val="03A638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10BAC"/>
    <w:multiLevelType w:val="multilevel"/>
    <w:tmpl w:val="0D7A60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88121BA"/>
    <w:multiLevelType w:val="hybridMultilevel"/>
    <w:tmpl w:val="F9BEB610"/>
    <w:lvl w:ilvl="0" w:tplc="FCC84244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B068E"/>
    <w:multiLevelType w:val="hybridMultilevel"/>
    <w:tmpl w:val="6F2C6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6686B"/>
    <w:multiLevelType w:val="hybridMultilevel"/>
    <w:tmpl w:val="7514FB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A28DE"/>
    <w:multiLevelType w:val="hybridMultilevel"/>
    <w:tmpl w:val="68B43B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639C0"/>
    <w:multiLevelType w:val="hybridMultilevel"/>
    <w:tmpl w:val="79D080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B07F0"/>
    <w:multiLevelType w:val="hybridMultilevel"/>
    <w:tmpl w:val="AA9A68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020448"/>
    <w:multiLevelType w:val="hybridMultilevel"/>
    <w:tmpl w:val="47CAA3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4D5376"/>
    <w:multiLevelType w:val="hybridMultilevel"/>
    <w:tmpl w:val="3C783A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1"/>
  </w:num>
  <w:num w:numId="6">
    <w:abstractNumId w:val="4"/>
  </w:num>
  <w:num w:numId="7">
    <w:abstractNumId w:val="13"/>
  </w:num>
  <w:num w:numId="8">
    <w:abstractNumId w:val="3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  <w:num w:numId="13">
    <w:abstractNumId w:val="12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0F80"/>
    <w:rsid w:val="000303DD"/>
    <w:rsid w:val="0004455E"/>
    <w:rsid w:val="00047D91"/>
    <w:rsid w:val="00052193"/>
    <w:rsid w:val="00052433"/>
    <w:rsid w:val="000555F2"/>
    <w:rsid w:val="00060149"/>
    <w:rsid w:val="0006149B"/>
    <w:rsid w:val="0006201E"/>
    <w:rsid w:val="00070280"/>
    <w:rsid w:val="00080562"/>
    <w:rsid w:val="00087AC7"/>
    <w:rsid w:val="00094EE2"/>
    <w:rsid w:val="000B2242"/>
    <w:rsid w:val="000C3964"/>
    <w:rsid w:val="000C683A"/>
    <w:rsid w:val="000C7991"/>
    <w:rsid w:val="000D0811"/>
    <w:rsid w:val="000D386E"/>
    <w:rsid w:val="000D39EB"/>
    <w:rsid w:val="000E0CBA"/>
    <w:rsid w:val="000E4AF8"/>
    <w:rsid w:val="000E6B40"/>
    <w:rsid w:val="000E7F92"/>
    <w:rsid w:val="000F21AF"/>
    <w:rsid w:val="000F7C8F"/>
    <w:rsid w:val="001032C3"/>
    <w:rsid w:val="001036B6"/>
    <w:rsid w:val="001130EC"/>
    <w:rsid w:val="001144DC"/>
    <w:rsid w:val="001147DF"/>
    <w:rsid w:val="00115114"/>
    <w:rsid w:val="001236A1"/>
    <w:rsid w:val="001265C6"/>
    <w:rsid w:val="001343CA"/>
    <w:rsid w:val="00143910"/>
    <w:rsid w:val="0016052B"/>
    <w:rsid w:val="00160E56"/>
    <w:rsid w:val="00166540"/>
    <w:rsid w:val="00167B92"/>
    <w:rsid w:val="00170B20"/>
    <w:rsid w:val="0017671B"/>
    <w:rsid w:val="0018072C"/>
    <w:rsid w:val="001819E9"/>
    <w:rsid w:val="001938F4"/>
    <w:rsid w:val="00194DDF"/>
    <w:rsid w:val="001968E7"/>
    <w:rsid w:val="001A2CED"/>
    <w:rsid w:val="001B05A5"/>
    <w:rsid w:val="001B14D8"/>
    <w:rsid w:val="001B1793"/>
    <w:rsid w:val="001C10F1"/>
    <w:rsid w:val="001C5045"/>
    <w:rsid w:val="001C5FB1"/>
    <w:rsid w:val="001D0804"/>
    <w:rsid w:val="001D1ABC"/>
    <w:rsid w:val="001D3B44"/>
    <w:rsid w:val="001E06E6"/>
    <w:rsid w:val="001E1685"/>
    <w:rsid w:val="001E6A99"/>
    <w:rsid w:val="001F0529"/>
    <w:rsid w:val="001F2781"/>
    <w:rsid w:val="001F34F3"/>
    <w:rsid w:val="0020175D"/>
    <w:rsid w:val="00202F19"/>
    <w:rsid w:val="00214147"/>
    <w:rsid w:val="00216A35"/>
    <w:rsid w:val="00220529"/>
    <w:rsid w:val="00230B01"/>
    <w:rsid w:val="00231A8B"/>
    <w:rsid w:val="0023264E"/>
    <w:rsid w:val="0023787C"/>
    <w:rsid w:val="002420F8"/>
    <w:rsid w:val="00247477"/>
    <w:rsid w:val="002501F6"/>
    <w:rsid w:val="00256C28"/>
    <w:rsid w:val="00257D6E"/>
    <w:rsid w:val="00260851"/>
    <w:rsid w:val="00261B41"/>
    <w:rsid w:val="00267404"/>
    <w:rsid w:val="00271544"/>
    <w:rsid w:val="002745C5"/>
    <w:rsid w:val="002768DA"/>
    <w:rsid w:val="00276D8D"/>
    <w:rsid w:val="002801DC"/>
    <w:rsid w:val="00285BF3"/>
    <w:rsid w:val="0029090E"/>
    <w:rsid w:val="002913E6"/>
    <w:rsid w:val="00293456"/>
    <w:rsid w:val="002970EF"/>
    <w:rsid w:val="002B2D36"/>
    <w:rsid w:val="002B36EF"/>
    <w:rsid w:val="002B424A"/>
    <w:rsid w:val="002C1484"/>
    <w:rsid w:val="002C184E"/>
    <w:rsid w:val="002C54B7"/>
    <w:rsid w:val="002C5CC9"/>
    <w:rsid w:val="002D45C8"/>
    <w:rsid w:val="002E0C96"/>
    <w:rsid w:val="002E2AD5"/>
    <w:rsid w:val="002E6247"/>
    <w:rsid w:val="002F1449"/>
    <w:rsid w:val="002F1D96"/>
    <w:rsid w:val="002F48AA"/>
    <w:rsid w:val="00300927"/>
    <w:rsid w:val="00303814"/>
    <w:rsid w:val="003048CF"/>
    <w:rsid w:val="00305B6D"/>
    <w:rsid w:val="003069D9"/>
    <w:rsid w:val="00310E6E"/>
    <w:rsid w:val="00312583"/>
    <w:rsid w:val="00312D7D"/>
    <w:rsid w:val="00317453"/>
    <w:rsid w:val="00322697"/>
    <w:rsid w:val="00326DC4"/>
    <w:rsid w:val="0032707C"/>
    <w:rsid w:val="00327AE5"/>
    <w:rsid w:val="0033261D"/>
    <w:rsid w:val="00333591"/>
    <w:rsid w:val="0034140E"/>
    <w:rsid w:val="0034222F"/>
    <w:rsid w:val="00342A79"/>
    <w:rsid w:val="003535CF"/>
    <w:rsid w:val="00363101"/>
    <w:rsid w:val="00364A22"/>
    <w:rsid w:val="00367201"/>
    <w:rsid w:val="00372C16"/>
    <w:rsid w:val="0037646A"/>
    <w:rsid w:val="00376997"/>
    <w:rsid w:val="00385011"/>
    <w:rsid w:val="00391DE8"/>
    <w:rsid w:val="0039648D"/>
    <w:rsid w:val="003A030B"/>
    <w:rsid w:val="003A3CAF"/>
    <w:rsid w:val="003A76EC"/>
    <w:rsid w:val="003A7C71"/>
    <w:rsid w:val="003B069E"/>
    <w:rsid w:val="003B1D63"/>
    <w:rsid w:val="003B2ECE"/>
    <w:rsid w:val="003B393D"/>
    <w:rsid w:val="003B4DFB"/>
    <w:rsid w:val="003B5388"/>
    <w:rsid w:val="003B7DBB"/>
    <w:rsid w:val="003C2307"/>
    <w:rsid w:val="003D02FC"/>
    <w:rsid w:val="003D4692"/>
    <w:rsid w:val="003D4AFF"/>
    <w:rsid w:val="003D6C3B"/>
    <w:rsid w:val="003D747D"/>
    <w:rsid w:val="003E2087"/>
    <w:rsid w:val="003E2EDC"/>
    <w:rsid w:val="003E6C6F"/>
    <w:rsid w:val="003F2A90"/>
    <w:rsid w:val="003F5855"/>
    <w:rsid w:val="003F66F6"/>
    <w:rsid w:val="003F7837"/>
    <w:rsid w:val="00410AA3"/>
    <w:rsid w:val="00417A2E"/>
    <w:rsid w:val="00421218"/>
    <w:rsid w:val="00423912"/>
    <w:rsid w:val="004315E8"/>
    <w:rsid w:val="00434453"/>
    <w:rsid w:val="004355EF"/>
    <w:rsid w:val="0043667E"/>
    <w:rsid w:val="00436D34"/>
    <w:rsid w:val="00437030"/>
    <w:rsid w:val="0043775C"/>
    <w:rsid w:val="00446F52"/>
    <w:rsid w:val="00447ECD"/>
    <w:rsid w:val="0045655E"/>
    <w:rsid w:val="00460DC6"/>
    <w:rsid w:val="004726CC"/>
    <w:rsid w:val="00473FBC"/>
    <w:rsid w:val="00476106"/>
    <w:rsid w:val="00490B0F"/>
    <w:rsid w:val="00494976"/>
    <w:rsid w:val="004A0576"/>
    <w:rsid w:val="004A121D"/>
    <w:rsid w:val="004A7DA7"/>
    <w:rsid w:val="004B1244"/>
    <w:rsid w:val="004C13A5"/>
    <w:rsid w:val="004C417C"/>
    <w:rsid w:val="004C4AF6"/>
    <w:rsid w:val="004C6DA3"/>
    <w:rsid w:val="004D39D7"/>
    <w:rsid w:val="004E1404"/>
    <w:rsid w:val="004E32C5"/>
    <w:rsid w:val="004E5C15"/>
    <w:rsid w:val="004E725B"/>
    <w:rsid w:val="004F120A"/>
    <w:rsid w:val="004F3C89"/>
    <w:rsid w:val="004F542C"/>
    <w:rsid w:val="00502120"/>
    <w:rsid w:val="00502BBA"/>
    <w:rsid w:val="00505199"/>
    <w:rsid w:val="00505D7C"/>
    <w:rsid w:val="00506808"/>
    <w:rsid w:val="00516989"/>
    <w:rsid w:val="005175DC"/>
    <w:rsid w:val="0052511D"/>
    <w:rsid w:val="005271D3"/>
    <w:rsid w:val="005321AF"/>
    <w:rsid w:val="0053372D"/>
    <w:rsid w:val="00536B3A"/>
    <w:rsid w:val="0054794A"/>
    <w:rsid w:val="00560578"/>
    <w:rsid w:val="005654E0"/>
    <w:rsid w:val="005663AD"/>
    <w:rsid w:val="00567F16"/>
    <w:rsid w:val="00572F24"/>
    <w:rsid w:val="005748C4"/>
    <w:rsid w:val="005812E4"/>
    <w:rsid w:val="0058187A"/>
    <w:rsid w:val="005838D7"/>
    <w:rsid w:val="005840EA"/>
    <w:rsid w:val="0058635F"/>
    <w:rsid w:val="00590E19"/>
    <w:rsid w:val="005911C3"/>
    <w:rsid w:val="005A3C9D"/>
    <w:rsid w:val="005B07BE"/>
    <w:rsid w:val="005B10F0"/>
    <w:rsid w:val="005B356D"/>
    <w:rsid w:val="005B74AF"/>
    <w:rsid w:val="005B7B28"/>
    <w:rsid w:val="005C1CAB"/>
    <w:rsid w:val="005C66B9"/>
    <w:rsid w:val="005D1FD3"/>
    <w:rsid w:val="005D5F8B"/>
    <w:rsid w:val="005D6B36"/>
    <w:rsid w:val="005D7082"/>
    <w:rsid w:val="005E3AEA"/>
    <w:rsid w:val="005E3D44"/>
    <w:rsid w:val="005E7D9D"/>
    <w:rsid w:val="005F3A74"/>
    <w:rsid w:val="00605B5C"/>
    <w:rsid w:val="00606CAB"/>
    <w:rsid w:val="006075B9"/>
    <w:rsid w:val="00607F67"/>
    <w:rsid w:val="006100ED"/>
    <w:rsid w:val="00610AAA"/>
    <w:rsid w:val="00610ADE"/>
    <w:rsid w:val="00615E25"/>
    <w:rsid w:val="00623F3B"/>
    <w:rsid w:val="00631510"/>
    <w:rsid w:val="0063265A"/>
    <w:rsid w:val="00646784"/>
    <w:rsid w:val="006531EC"/>
    <w:rsid w:val="006700FE"/>
    <w:rsid w:val="00670FCB"/>
    <w:rsid w:val="006844DA"/>
    <w:rsid w:val="006848B7"/>
    <w:rsid w:val="006875E4"/>
    <w:rsid w:val="00687821"/>
    <w:rsid w:val="00691F9D"/>
    <w:rsid w:val="00694A6F"/>
    <w:rsid w:val="00697F0F"/>
    <w:rsid w:val="006A3DE5"/>
    <w:rsid w:val="006A7E18"/>
    <w:rsid w:val="006B0172"/>
    <w:rsid w:val="006B3833"/>
    <w:rsid w:val="006C0AEA"/>
    <w:rsid w:val="006C37AB"/>
    <w:rsid w:val="006C5427"/>
    <w:rsid w:val="006D181B"/>
    <w:rsid w:val="006D2967"/>
    <w:rsid w:val="006D4031"/>
    <w:rsid w:val="006D60C2"/>
    <w:rsid w:val="006D6EE7"/>
    <w:rsid w:val="006E5DC8"/>
    <w:rsid w:val="006E6FF8"/>
    <w:rsid w:val="006F0625"/>
    <w:rsid w:val="006F2B05"/>
    <w:rsid w:val="006F6B05"/>
    <w:rsid w:val="007056EE"/>
    <w:rsid w:val="00713073"/>
    <w:rsid w:val="0071384F"/>
    <w:rsid w:val="007178E9"/>
    <w:rsid w:val="0072121B"/>
    <w:rsid w:val="00721337"/>
    <w:rsid w:val="00721BC8"/>
    <w:rsid w:val="007452B5"/>
    <w:rsid w:val="007506A0"/>
    <w:rsid w:val="00764E42"/>
    <w:rsid w:val="007677A8"/>
    <w:rsid w:val="00772ECA"/>
    <w:rsid w:val="00776521"/>
    <w:rsid w:val="00776D84"/>
    <w:rsid w:val="00777C9B"/>
    <w:rsid w:val="00780679"/>
    <w:rsid w:val="007826CD"/>
    <w:rsid w:val="00785AFC"/>
    <w:rsid w:val="007A173B"/>
    <w:rsid w:val="007A5014"/>
    <w:rsid w:val="007A5F35"/>
    <w:rsid w:val="007A6ACE"/>
    <w:rsid w:val="007B7487"/>
    <w:rsid w:val="007C06FF"/>
    <w:rsid w:val="007C2475"/>
    <w:rsid w:val="007C2585"/>
    <w:rsid w:val="007C31B3"/>
    <w:rsid w:val="007C3B8D"/>
    <w:rsid w:val="007C56C0"/>
    <w:rsid w:val="007D1D98"/>
    <w:rsid w:val="007D29E3"/>
    <w:rsid w:val="007D2AFB"/>
    <w:rsid w:val="007E0070"/>
    <w:rsid w:val="007E020D"/>
    <w:rsid w:val="007E0667"/>
    <w:rsid w:val="007E2D30"/>
    <w:rsid w:val="007E56C8"/>
    <w:rsid w:val="007F55BE"/>
    <w:rsid w:val="007F62CB"/>
    <w:rsid w:val="008026AD"/>
    <w:rsid w:val="0080293A"/>
    <w:rsid w:val="008049AC"/>
    <w:rsid w:val="00804A53"/>
    <w:rsid w:val="00805638"/>
    <w:rsid w:val="008062EE"/>
    <w:rsid w:val="008137DB"/>
    <w:rsid w:val="00813BC9"/>
    <w:rsid w:val="00815E39"/>
    <w:rsid w:val="00816EA4"/>
    <w:rsid w:val="0082019A"/>
    <w:rsid w:val="008202DA"/>
    <w:rsid w:val="00822894"/>
    <w:rsid w:val="008255A0"/>
    <w:rsid w:val="00826787"/>
    <w:rsid w:val="0083497F"/>
    <w:rsid w:val="008512DC"/>
    <w:rsid w:val="00855603"/>
    <w:rsid w:val="00862340"/>
    <w:rsid w:val="00863FBE"/>
    <w:rsid w:val="00877D74"/>
    <w:rsid w:val="00883737"/>
    <w:rsid w:val="0088450C"/>
    <w:rsid w:val="00884C9E"/>
    <w:rsid w:val="008918DF"/>
    <w:rsid w:val="008A0B3A"/>
    <w:rsid w:val="008A26D2"/>
    <w:rsid w:val="008B0886"/>
    <w:rsid w:val="008B260D"/>
    <w:rsid w:val="008C6F05"/>
    <w:rsid w:val="008D3A86"/>
    <w:rsid w:val="008D453D"/>
    <w:rsid w:val="008D61EA"/>
    <w:rsid w:val="008E15DD"/>
    <w:rsid w:val="008E2732"/>
    <w:rsid w:val="008E2CDD"/>
    <w:rsid w:val="008E50C7"/>
    <w:rsid w:val="008F5C07"/>
    <w:rsid w:val="008F75E9"/>
    <w:rsid w:val="00901E48"/>
    <w:rsid w:val="00902472"/>
    <w:rsid w:val="0091092B"/>
    <w:rsid w:val="00913C30"/>
    <w:rsid w:val="00917A01"/>
    <w:rsid w:val="009225CB"/>
    <w:rsid w:val="00922819"/>
    <w:rsid w:val="00923970"/>
    <w:rsid w:val="009308DE"/>
    <w:rsid w:val="00931A62"/>
    <w:rsid w:val="009320ED"/>
    <w:rsid w:val="00934725"/>
    <w:rsid w:val="00954320"/>
    <w:rsid w:val="00954529"/>
    <w:rsid w:val="0095457C"/>
    <w:rsid w:val="00963B9C"/>
    <w:rsid w:val="00963CE7"/>
    <w:rsid w:val="00980AC4"/>
    <w:rsid w:val="00985D01"/>
    <w:rsid w:val="00986FB9"/>
    <w:rsid w:val="00990CED"/>
    <w:rsid w:val="00991259"/>
    <w:rsid w:val="00992BC5"/>
    <w:rsid w:val="00993884"/>
    <w:rsid w:val="00995229"/>
    <w:rsid w:val="009B4E5A"/>
    <w:rsid w:val="009B63E6"/>
    <w:rsid w:val="009C0858"/>
    <w:rsid w:val="009C2BE3"/>
    <w:rsid w:val="009C4E02"/>
    <w:rsid w:val="009C76AA"/>
    <w:rsid w:val="009D198D"/>
    <w:rsid w:val="009D2175"/>
    <w:rsid w:val="009D66BA"/>
    <w:rsid w:val="009D676C"/>
    <w:rsid w:val="009E44B1"/>
    <w:rsid w:val="009F05DF"/>
    <w:rsid w:val="009F1316"/>
    <w:rsid w:val="009F2FDC"/>
    <w:rsid w:val="009F527D"/>
    <w:rsid w:val="009F5EA6"/>
    <w:rsid w:val="00A01C9B"/>
    <w:rsid w:val="00A0222F"/>
    <w:rsid w:val="00A02297"/>
    <w:rsid w:val="00A02946"/>
    <w:rsid w:val="00A07775"/>
    <w:rsid w:val="00A07AB2"/>
    <w:rsid w:val="00A119DE"/>
    <w:rsid w:val="00A233DA"/>
    <w:rsid w:val="00A2477D"/>
    <w:rsid w:val="00A26D9C"/>
    <w:rsid w:val="00A30216"/>
    <w:rsid w:val="00A37B1B"/>
    <w:rsid w:val="00A40774"/>
    <w:rsid w:val="00A4608C"/>
    <w:rsid w:val="00A51550"/>
    <w:rsid w:val="00A51E71"/>
    <w:rsid w:val="00A527F9"/>
    <w:rsid w:val="00A6113F"/>
    <w:rsid w:val="00A61829"/>
    <w:rsid w:val="00A6435E"/>
    <w:rsid w:val="00A6452D"/>
    <w:rsid w:val="00A64ECF"/>
    <w:rsid w:val="00A65346"/>
    <w:rsid w:val="00A67D4B"/>
    <w:rsid w:val="00A71DC4"/>
    <w:rsid w:val="00A8091E"/>
    <w:rsid w:val="00A84391"/>
    <w:rsid w:val="00A84B37"/>
    <w:rsid w:val="00A8549A"/>
    <w:rsid w:val="00A90307"/>
    <w:rsid w:val="00A94207"/>
    <w:rsid w:val="00AA2C37"/>
    <w:rsid w:val="00AA3920"/>
    <w:rsid w:val="00AA5A65"/>
    <w:rsid w:val="00AB3D8D"/>
    <w:rsid w:val="00AB40C4"/>
    <w:rsid w:val="00AB61AA"/>
    <w:rsid w:val="00AB72B8"/>
    <w:rsid w:val="00AC2B8D"/>
    <w:rsid w:val="00AD3D3C"/>
    <w:rsid w:val="00AD45BA"/>
    <w:rsid w:val="00AD7FE8"/>
    <w:rsid w:val="00AE173F"/>
    <w:rsid w:val="00B0090E"/>
    <w:rsid w:val="00B065AC"/>
    <w:rsid w:val="00B070F7"/>
    <w:rsid w:val="00B07914"/>
    <w:rsid w:val="00B11095"/>
    <w:rsid w:val="00B11E01"/>
    <w:rsid w:val="00B1392F"/>
    <w:rsid w:val="00B261FB"/>
    <w:rsid w:val="00B2669F"/>
    <w:rsid w:val="00B34595"/>
    <w:rsid w:val="00B3682A"/>
    <w:rsid w:val="00B36982"/>
    <w:rsid w:val="00B3763D"/>
    <w:rsid w:val="00B432C3"/>
    <w:rsid w:val="00B517CF"/>
    <w:rsid w:val="00B54579"/>
    <w:rsid w:val="00B54A83"/>
    <w:rsid w:val="00B555FD"/>
    <w:rsid w:val="00B55897"/>
    <w:rsid w:val="00B61C2F"/>
    <w:rsid w:val="00B6231D"/>
    <w:rsid w:val="00B62C40"/>
    <w:rsid w:val="00B664C5"/>
    <w:rsid w:val="00B7192C"/>
    <w:rsid w:val="00B842BD"/>
    <w:rsid w:val="00B9012A"/>
    <w:rsid w:val="00B905DB"/>
    <w:rsid w:val="00B92AC8"/>
    <w:rsid w:val="00B9391C"/>
    <w:rsid w:val="00B93C32"/>
    <w:rsid w:val="00B94666"/>
    <w:rsid w:val="00B974CC"/>
    <w:rsid w:val="00BA1422"/>
    <w:rsid w:val="00BA5D16"/>
    <w:rsid w:val="00BA732E"/>
    <w:rsid w:val="00BB3419"/>
    <w:rsid w:val="00BC21C1"/>
    <w:rsid w:val="00BC4F10"/>
    <w:rsid w:val="00BC5AFC"/>
    <w:rsid w:val="00BC7C61"/>
    <w:rsid w:val="00BD378C"/>
    <w:rsid w:val="00BD693F"/>
    <w:rsid w:val="00BD79FE"/>
    <w:rsid w:val="00BF0956"/>
    <w:rsid w:val="00BF5037"/>
    <w:rsid w:val="00BF5170"/>
    <w:rsid w:val="00C021F8"/>
    <w:rsid w:val="00C06423"/>
    <w:rsid w:val="00C12204"/>
    <w:rsid w:val="00C12A48"/>
    <w:rsid w:val="00C16006"/>
    <w:rsid w:val="00C162F6"/>
    <w:rsid w:val="00C3136D"/>
    <w:rsid w:val="00C34732"/>
    <w:rsid w:val="00C37757"/>
    <w:rsid w:val="00C414CB"/>
    <w:rsid w:val="00C41CB6"/>
    <w:rsid w:val="00C4426F"/>
    <w:rsid w:val="00C45AB4"/>
    <w:rsid w:val="00C50490"/>
    <w:rsid w:val="00C56198"/>
    <w:rsid w:val="00C564E7"/>
    <w:rsid w:val="00C60DC5"/>
    <w:rsid w:val="00C63047"/>
    <w:rsid w:val="00C63C34"/>
    <w:rsid w:val="00C83977"/>
    <w:rsid w:val="00C90591"/>
    <w:rsid w:val="00C93EB1"/>
    <w:rsid w:val="00C97E92"/>
    <w:rsid w:val="00CB02A4"/>
    <w:rsid w:val="00CB61C0"/>
    <w:rsid w:val="00CB71A3"/>
    <w:rsid w:val="00CC1FDF"/>
    <w:rsid w:val="00CC2CBB"/>
    <w:rsid w:val="00CE0C1C"/>
    <w:rsid w:val="00CE1914"/>
    <w:rsid w:val="00CE665D"/>
    <w:rsid w:val="00CE7316"/>
    <w:rsid w:val="00CF2BC5"/>
    <w:rsid w:val="00CF3D21"/>
    <w:rsid w:val="00D057E9"/>
    <w:rsid w:val="00D12E30"/>
    <w:rsid w:val="00D167FA"/>
    <w:rsid w:val="00D2037F"/>
    <w:rsid w:val="00D326F9"/>
    <w:rsid w:val="00D3297D"/>
    <w:rsid w:val="00D33B5E"/>
    <w:rsid w:val="00D458BA"/>
    <w:rsid w:val="00D50297"/>
    <w:rsid w:val="00D51072"/>
    <w:rsid w:val="00D55DDC"/>
    <w:rsid w:val="00D561D5"/>
    <w:rsid w:val="00D5754D"/>
    <w:rsid w:val="00D705AB"/>
    <w:rsid w:val="00D75306"/>
    <w:rsid w:val="00D7739E"/>
    <w:rsid w:val="00D80289"/>
    <w:rsid w:val="00D8354D"/>
    <w:rsid w:val="00D91263"/>
    <w:rsid w:val="00D91B32"/>
    <w:rsid w:val="00DA54ED"/>
    <w:rsid w:val="00DA586D"/>
    <w:rsid w:val="00DC01F3"/>
    <w:rsid w:val="00DC2CFE"/>
    <w:rsid w:val="00DC2D60"/>
    <w:rsid w:val="00DC3369"/>
    <w:rsid w:val="00DC5A3D"/>
    <w:rsid w:val="00DC72EC"/>
    <w:rsid w:val="00DD3296"/>
    <w:rsid w:val="00DD5B2C"/>
    <w:rsid w:val="00DD6116"/>
    <w:rsid w:val="00DD7529"/>
    <w:rsid w:val="00DF4E98"/>
    <w:rsid w:val="00DF6185"/>
    <w:rsid w:val="00E001C4"/>
    <w:rsid w:val="00E02D77"/>
    <w:rsid w:val="00E1253F"/>
    <w:rsid w:val="00E14372"/>
    <w:rsid w:val="00E14B7B"/>
    <w:rsid w:val="00E15FC6"/>
    <w:rsid w:val="00E242AB"/>
    <w:rsid w:val="00E303D4"/>
    <w:rsid w:val="00E35E58"/>
    <w:rsid w:val="00E37F8D"/>
    <w:rsid w:val="00E4652C"/>
    <w:rsid w:val="00E469FF"/>
    <w:rsid w:val="00E47937"/>
    <w:rsid w:val="00E50FF9"/>
    <w:rsid w:val="00E51444"/>
    <w:rsid w:val="00E55090"/>
    <w:rsid w:val="00E57994"/>
    <w:rsid w:val="00E61D3A"/>
    <w:rsid w:val="00E63A91"/>
    <w:rsid w:val="00E64C53"/>
    <w:rsid w:val="00E67791"/>
    <w:rsid w:val="00E70850"/>
    <w:rsid w:val="00E76F39"/>
    <w:rsid w:val="00E807AD"/>
    <w:rsid w:val="00E905C5"/>
    <w:rsid w:val="00E90D91"/>
    <w:rsid w:val="00E912CC"/>
    <w:rsid w:val="00E914E6"/>
    <w:rsid w:val="00E92ADD"/>
    <w:rsid w:val="00E9349F"/>
    <w:rsid w:val="00E945C1"/>
    <w:rsid w:val="00E97321"/>
    <w:rsid w:val="00E9755C"/>
    <w:rsid w:val="00E97ACC"/>
    <w:rsid w:val="00EA09D3"/>
    <w:rsid w:val="00EA1326"/>
    <w:rsid w:val="00EA330C"/>
    <w:rsid w:val="00EA3E53"/>
    <w:rsid w:val="00EB3E79"/>
    <w:rsid w:val="00EB4AC6"/>
    <w:rsid w:val="00EB557F"/>
    <w:rsid w:val="00EB7738"/>
    <w:rsid w:val="00EC2ACE"/>
    <w:rsid w:val="00EC3157"/>
    <w:rsid w:val="00EC5F73"/>
    <w:rsid w:val="00ED282B"/>
    <w:rsid w:val="00ED359A"/>
    <w:rsid w:val="00ED3B68"/>
    <w:rsid w:val="00ED7466"/>
    <w:rsid w:val="00EE10EB"/>
    <w:rsid w:val="00EE230B"/>
    <w:rsid w:val="00EE31B0"/>
    <w:rsid w:val="00EE6310"/>
    <w:rsid w:val="00EF7D4E"/>
    <w:rsid w:val="00F00167"/>
    <w:rsid w:val="00F043D3"/>
    <w:rsid w:val="00F05D01"/>
    <w:rsid w:val="00F112FF"/>
    <w:rsid w:val="00F265B4"/>
    <w:rsid w:val="00F3204E"/>
    <w:rsid w:val="00F33428"/>
    <w:rsid w:val="00F33E45"/>
    <w:rsid w:val="00F3434F"/>
    <w:rsid w:val="00F34973"/>
    <w:rsid w:val="00F401B4"/>
    <w:rsid w:val="00F40A08"/>
    <w:rsid w:val="00F451D9"/>
    <w:rsid w:val="00F45B1D"/>
    <w:rsid w:val="00F47276"/>
    <w:rsid w:val="00F512E1"/>
    <w:rsid w:val="00F52E4E"/>
    <w:rsid w:val="00F642B3"/>
    <w:rsid w:val="00F74524"/>
    <w:rsid w:val="00F75EFF"/>
    <w:rsid w:val="00F83D91"/>
    <w:rsid w:val="00F91668"/>
    <w:rsid w:val="00F967F9"/>
    <w:rsid w:val="00F96951"/>
    <w:rsid w:val="00FA0A5A"/>
    <w:rsid w:val="00FA1383"/>
    <w:rsid w:val="00FA1E43"/>
    <w:rsid w:val="00FA2020"/>
    <w:rsid w:val="00FA5084"/>
    <w:rsid w:val="00FA59AD"/>
    <w:rsid w:val="00FA7242"/>
    <w:rsid w:val="00FB2462"/>
    <w:rsid w:val="00FB4D80"/>
    <w:rsid w:val="00FB6829"/>
    <w:rsid w:val="00FB6B05"/>
    <w:rsid w:val="00FC3E59"/>
    <w:rsid w:val="00FC529C"/>
    <w:rsid w:val="00FC75BE"/>
    <w:rsid w:val="00FD3C3C"/>
    <w:rsid w:val="00FD4290"/>
    <w:rsid w:val="00FE445C"/>
    <w:rsid w:val="00FE4C70"/>
    <w:rsid w:val="00FF3A69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68E7"/>
    <w:rPr>
      <w:color w:val="0563C1"/>
      <w:u w:val="single"/>
    </w:rPr>
  </w:style>
  <w:style w:type="character" w:styleId="IntenseEmphasis">
    <w:name w:val="Intense Emphasis"/>
    <w:basedOn w:val="DefaultParagraphFont"/>
    <w:uiPriority w:val="21"/>
    <w:qFormat/>
    <w:rsid w:val="00C414CB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purl.org/dc/elements/1.1/"/>
    <ds:schemaRef ds:uri="http://schemas.microsoft.com/office/2006/metadata/properties"/>
    <ds:schemaRef ds:uri="035e97a8-7486-4082-94c4-ab983c563e82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8AC2653C-13DF-4623-B6A8-3457CB58B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158</Words>
  <Characters>890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Pavia, Robert</cp:lastModifiedBy>
  <cp:revision>2</cp:revision>
  <cp:lastPrinted>2019-06-20T13:38:00Z</cp:lastPrinted>
  <dcterms:created xsi:type="dcterms:W3CDTF">2019-09-11T18:52:00Z</dcterms:created>
  <dcterms:modified xsi:type="dcterms:W3CDTF">2019-09-11T18:52:00Z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  <property fmtid="{D5CDD505-2E9C-101B-9397-08002B2CF9AE}" pid="5" name="_NewReviewCycle">
    <vt:lpwstr/>
  </property>
</Properties>
</file>