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889EE7A" w:rsidR="00364A22" w:rsidRPr="002420F8" w:rsidRDefault="00E7257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19</w:t>
      </w:r>
      <w:bookmarkStart w:id="0" w:name="_GoBack"/>
      <w:bookmarkEnd w:id="0"/>
      <w:r w:rsidR="00DD4940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B6F93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33A3A">
        <w:rPr>
          <w:rFonts w:ascii="Arial" w:hAnsi="Arial" w:cs="Arial"/>
          <w:sz w:val="20"/>
        </w:rPr>
        <w:t>19DPP00342</w:t>
      </w:r>
    </w:p>
    <w:p w14:paraId="6F83CB5D" w14:textId="4364A18C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T2580</w:t>
      </w:r>
      <w:r w:rsidR="00487040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 xml:space="preserve">Facilities Management Services Asbury Park and Freehold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1B2B0CA4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101E15">
        <w:rPr>
          <w:rFonts w:ascii="Arial" w:hAnsi="Arial" w:cs="Arial"/>
        </w:rPr>
        <w:t>November 20</w:t>
      </w:r>
      <w:r w:rsidR="00B02944" w:rsidRPr="00B02944">
        <w:rPr>
          <w:rFonts w:ascii="Arial" w:hAnsi="Arial" w:cs="Arial"/>
        </w:rPr>
        <w:t xml:space="preserve">, 2019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6655C3A2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561E14">
        <w:rPr>
          <w:rFonts w:ascii="Arial-BoldMT" w:hAnsi="Arial-BoldMT" w:cs="Arial-BoldMT"/>
          <w:b/>
          <w:bCs/>
          <w:color w:val="FF0000"/>
        </w:rPr>
        <w:t>December 17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, 2019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18685BC8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101E15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B9B0A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101E15">
        <w:rPr>
          <w:rFonts w:ascii="Arial" w:hAnsi="Arial" w:cs="Arial"/>
        </w:rPr>
        <w:t>3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F69E36C" w14:textId="6944832B" w:rsidR="00EF74F5" w:rsidRPr="00CF16E2" w:rsidRDefault="00EF74F5" w:rsidP="00EF74F5">
      <w:pPr>
        <w:pStyle w:val="ListParagraph"/>
        <w:numPr>
          <w:ilvl w:val="0"/>
          <w:numId w:val="16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CF16E2">
        <w:rPr>
          <w:rFonts w:ascii="Arial" w:hAnsi="Arial" w:cs="Arial"/>
        </w:rPr>
        <w:t>Answers to questions will be posted as</w:t>
      </w:r>
      <w:r>
        <w:rPr>
          <w:rFonts w:ascii="Arial" w:hAnsi="Arial" w:cs="Arial"/>
        </w:rPr>
        <w:t xml:space="preserve"> part of a future Bid Amendment;</w:t>
      </w:r>
      <w:r w:rsidRPr="00CF16E2">
        <w:rPr>
          <w:rFonts w:ascii="Arial" w:hAnsi="Arial" w:cs="Arial"/>
        </w:rPr>
        <w:t xml:space="preserve"> </w:t>
      </w:r>
      <w:r w:rsidR="00BE3792">
        <w:rPr>
          <w:rFonts w:ascii="Arial" w:hAnsi="Arial" w:cs="Arial"/>
        </w:rPr>
        <w:t>and</w:t>
      </w:r>
    </w:p>
    <w:p w14:paraId="15ECFB1A" w14:textId="77777777" w:rsidR="00EF74F5" w:rsidRPr="00EF74F5" w:rsidRDefault="00EF74F5" w:rsidP="00EF74F5">
      <w:p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</w:p>
    <w:p w14:paraId="059D2520" w14:textId="246B938C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61E14">
        <w:rPr>
          <w:rFonts w:ascii="Arial-BoldMT" w:hAnsi="Arial-BoldMT" w:cs="Arial-BoldMT"/>
          <w:b/>
          <w:bCs/>
        </w:rPr>
        <w:t>Tuesday, December 17</w:t>
      </w:r>
      <w:r w:rsidRPr="008E7881">
        <w:rPr>
          <w:rFonts w:ascii="Arial-BoldMT" w:hAnsi="Arial-BoldMT" w:cs="Arial-BoldMT"/>
          <w:b/>
          <w:bCs/>
        </w:rPr>
        <w:t>, 2019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71384F"/>
    <w:rsid w:val="00721BC8"/>
    <w:rsid w:val="0074002F"/>
    <w:rsid w:val="00747FAE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9665A43-52F2-413A-BA94-6DF0AE29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4</cp:revision>
  <cp:lastPrinted>2019-10-11T16:32:00Z</cp:lastPrinted>
  <dcterms:created xsi:type="dcterms:W3CDTF">2019-11-14T13:55:00Z</dcterms:created>
  <dcterms:modified xsi:type="dcterms:W3CDTF">2019-11-14T20:23:00Z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