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1925693" w:rsidR="00364A22" w:rsidRPr="002420F8" w:rsidRDefault="00543B6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3,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F1A40E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543B67">
        <w:rPr>
          <w:rFonts w:ascii="Arial" w:hAnsi="Arial" w:cs="Arial"/>
          <w:sz w:val="20"/>
        </w:rPr>
        <w:t>19DPP00324</w:t>
      </w:r>
    </w:p>
    <w:p w14:paraId="6F83CB5D" w14:textId="624DE7FF" w:rsidR="008918DF" w:rsidRPr="008918DF" w:rsidRDefault="009B478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T1101 </w:t>
      </w:r>
      <w:r w:rsidR="00543B67" w:rsidRPr="00543B67">
        <w:rPr>
          <w:rFonts w:ascii="Arial" w:hAnsi="Arial" w:cs="Arial"/>
          <w:b/>
        </w:rPr>
        <w:t>Foods: Canned Pastas, Sauces, Stews &amp; Chili for Distribution and Support Services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5F29CD7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43B67">
        <w:rPr>
          <w:rFonts w:ascii="Arial" w:hAnsi="Arial" w:cs="Arial"/>
          <w:b/>
          <w:u w:val="single"/>
        </w:rPr>
        <w:t>June 20,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7982BE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43B67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0B02F8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43B6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185193DC" w:rsidR="007D1D98" w:rsidRDefault="007D1D98" w:rsidP="00543B6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260851" w:rsidRPr="008918DF">
        <w:rPr>
          <w:rFonts w:ascii="Arial" w:hAnsi="Arial" w:cs="Arial"/>
        </w:rPr>
        <w:t xml:space="preserve">answers to questions.  </w:t>
      </w:r>
    </w:p>
    <w:p w14:paraId="0CA2158C" w14:textId="77777777" w:rsidR="00543B67" w:rsidRPr="008918DF" w:rsidRDefault="00543B67" w:rsidP="00543B6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2E121298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543B67">
        <w:rPr>
          <w:rFonts w:ascii="Arial" w:hAnsi="Arial" w:cs="Arial"/>
          <w:sz w:val="20"/>
        </w:rPr>
        <w:t>19DPP00324</w:t>
      </w:r>
    </w:p>
    <w:p w14:paraId="3D09F4E2" w14:textId="5D243E2E" w:rsidR="00543B67" w:rsidRPr="008918DF" w:rsidRDefault="00543B67" w:rsidP="00543B67">
      <w:pPr>
        <w:ind w:firstLine="720"/>
        <w:rPr>
          <w:rFonts w:ascii="Arial" w:hAnsi="Arial" w:cs="Arial"/>
          <w:b/>
        </w:rPr>
      </w:pPr>
      <w:r w:rsidRPr="00543B67">
        <w:rPr>
          <w:rFonts w:ascii="Arial" w:hAnsi="Arial" w:cs="Arial"/>
          <w:b/>
        </w:rPr>
        <w:t>Foods: Canned Pastas, Sauces, Stews &amp; Chili for Distribution and Support Services</w:t>
      </w:r>
    </w:p>
    <w:p w14:paraId="41F946E0" w14:textId="4B2A9E5B" w:rsidR="008918DF" w:rsidRPr="008918DF" w:rsidRDefault="008918DF" w:rsidP="008918DF">
      <w:pPr>
        <w:jc w:val="center"/>
        <w:rPr>
          <w:rFonts w:ascii="Arial" w:hAnsi="Arial" w:cs="Arial"/>
          <w:b/>
        </w:rPr>
      </w:pP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4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58B74F6C" w:rsidR="008918DF" w:rsidRDefault="00853CA1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7FE72877" w:rsidR="008918DF" w:rsidRPr="00005E6D" w:rsidRDefault="00853CA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  <w:r w:rsidR="00005E6D">
              <w:rPr>
                <w:rFonts w:ascii="Arial" w:hAnsi="Arial" w:cs="Arial"/>
              </w:rPr>
              <w:t>:</w:t>
            </w:r>
            <w:r w:rsidR="00005E6D" w:rsidRPr="00005E6D">
              <w:rPr>
                <w:rFonts w:ascii="Arial" w:hAnsi="Arial" w:cs="Arial"/>
              </w:rPr>
              <w:t xml:space="preserve"> Standard Terms and Conditions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562E" w14:textId="77777777" w:rsidR="008918DF" w:rsidRPr="00005E6D" w:rsidRDefault="00543B6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005E6D">
              <w:rPr>
                <w:rFonts w:ascii="Arial" w:hAnsi="Arial" w:cs="Arial"/>
                <w:b/>
                <w:color w:val="000000"/>
              </w:rPr>
              <w:t>Will there be any option for a price adjustment on awarded items within the base term of the Blanket P.O.?  These are commodity based items and costs will fluctuate over a 3 year period.</w:t>
            </w:r>
          </w:p>
          <w:p w14:paraId="203E1C9F" w14:textId="77777777" w:rsidR="00543B67" w:rsidRPr="00005E6D" w:rsidRDefault="00543B6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03C6B440" w14:textId="3C11E796" w:rsidR="00543B67" w:rsidRPr="00005E6D" w:rsidRDefault="00543B6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05E6D">
              <w:rPr>
                <w:rFonts w:ascii="Arial" w:hAnsi="Arial" w:cs="Arial"/>
                <w:color w:val="000000"/>
              </w:rPr>
              <w:t>Please refer to Section 6.1 of the Standard Terms and Conditions</w:t>
            </w:r>
            <w:r w:rsidR="00005E6D" w:rsidRPr="00005E6D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3C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E6D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3B67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2D8D"/>
    <w:rsid w:val="008049AC"/>
    <w:rsid w:val="00804A53"/>
    <w:rsid w:val="008062EE"/>
    <w:rsid w:val="008137DB"/>
    <w:rsid w:val="00815E39"/>
    <w:rsid w:val="00816EA4"/>
    <w:rsid w:val="0082019A"/>
    <w:rsid w:val="00853CA1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4780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426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8945214-ECEF-4E8A-BDD7-D2360520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7</TotalTime>
  <Pages>2</Pages>
  <Words>206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</cp:lastModifiedBy>
  <cp:revision>5</cp:revision>
  <cp:lastPrinted>2019-06-03T18:03:00Z</cp:lastPrinted>
  <dcterms:created xsi:type="dcterms:W3CDTF">2019-06-03T18:00:00Z</dcterms:created>
  <dcterms:modified xsi:type="dcterms:W3CDTF">2019-06-04T14:47:00Z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